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F00B0" w14:textId="7ABA2F6A" w:rsidR="00D665F5" w:rsidRPr="00E46327" w:rsidRDefault="00F04C69" w:rsidP="00E46327">
      <w:pPr>
        <w:spacing w:after="240"/>
        <w:jc w:val="right"/>
        <w:rPr>
          <w:rFonts w:ascii="Verdana" w:hAnsi="Verdana"/>
          <w:sz w:val="18"/>
          <w:szCs w:val="18"/>
        </w:rPr>
      </w:pPr>
      <w:r w:rsidRPr="00E46327">
        <w:rPr>
          <w:rFonts w:ascii="Verdana" w:hAnsi="Verdana"/>
          <w:sz w:val="18"/>
          <w:szCs w:val="18"/>
        </w:rPr>
        <w:t>Kraków</w:t>
      </w:r>
      <w:r w:rsidR="00D665F5" w:rsidRPr="00E46327">
        <w:rPr>
          <w:rFonts w:ascii="Verdana" w:hAnsi="Verdana"/>
          <w:sz w:val="18"/>
          <w:szCs w:val="18"/>
        </w:rPr>
        <w:t xml:space="preserve"> dnia: </w:t>
      </w:r>
      <w:r w:rsidRPr="00E46327">
        <w:rPr>
          <w:rFonts w:ascii="Verdana" w:hAnsi="Verdana"/>
          <w:sz w:val="18"/>
          <w:szCs w:val="18"/>
        </w:rPr>
        <w:t>2025-09-15</w:t>
      </w:r>
    </w:p>
    <w:p w14:paraId="1C8A429F" w14:textId="77777777" w:rsidR="00F04C69" w:rsidRPr="00E46327" w:rsidRDefault="00F04C6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4632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F2A89B3" w14:textId="77777777" w:rsidR="00F04C69" w:rsidRPr="00E46327" w:rsidRDefault="00F04C6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4632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DF1A438" w14:textId="77777777" w:rsidR="00D665F5" w:rsidRPr="00E46327" w:rsidRDefault="00F04C6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4632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A35CC7D" w14:textId="77777777" w:rsidR="00D665F5" w:rsidRPr="00E46327" w:rsidRDefault="00F04C69" w:rsidP="00D665F5">
      <w:pPr>
        <w:rPr>
          <w:rFonts w:ascii="Verdana" w:hAnsi="Verdana"/>
          <w:sz w:val="18"/>
          <w:szCs w:val="18"/>
        </w:rPr>
      </w:pPr>
      <w:r w:rsidRPr="00E46327">
        <w:rPr>
          <w:rFonts w:ascii="Verdana" w:hAnsi="Verdana"/>
          <w:sz w:val="18"/>
          <w:szCs w:val="18"/>
        </w:rPr>
        <w:t>Al. Mickiewicza</w:t>
      </w:r>
      <w:r w:rsidR="00D665F5" w:rsidRPr="00E46327">
        <w:rPr>
          <w:rFonts w:ascii="Verdana" w:hAnsi="Verdana"/>
          <w:sz w:val="18"/>
          <w:szCs w:val="18"/>
        </w:rPr>
        <w:t xml:space="preserve"> </w:t>
      </w:r>
      <w:r w:rsidRPr="00E46327">
        <w:rPr>
          <w:rFonts w:ascii="Verdana" w:hAnsi="Verdana"/>
          <w:sz w:val="18"/>
          <w:szCs w:val="18"/>
        </w:rPr>
        <w:t>30</w:t>
      </w:r>
    </w:p>
    <w:p w14:paraId="5CF2B093" w14:textId="77777777" w:rsidR="00D665F5" w:rsidRDefault="00F04C69" w:rsidP="00D665F5">
      <w:pPr>
        <w:rPr>
          <w:rFonts w:ascii="Verdana" w:hAnsi="Verdana"/>
          <w:sz w:val="18"/>
          <w:szCs w:val="18"/>
        </w:rPr>
      </w:pPr>
      <w:r w:rsidRPr="00E46327">
        <w:rPr>
          <w:rFonts w:ascii="Verdana" w:hAnsi="Verdana"/>
          <w:sz w:val="18"/>
          <w:szCs w:val="18"/>
        </w:rPr>
        <w:t>30-059</w:t>
      </w:r>
      <w:r w:rsidR="00D665F5" w:rsidRPr="00E46327">
        <w:rPr>
          <w:rFonts w:ascii="Verdana" w:hAnsi="Verdana"/>
          <w:sz w:val="18"/>
          <w:szCs w:val="18"/>
        </w:rPr>
        <w:t xml:space="preserve"> </w:t>
      </w:r>
      <w:r w:rsidRPr="00E46327">
        <w:rPr>
          <w:rFonts w:ascii="Verdana" w:hAnsi="Verdana"/>
          <w:sz w:val="18"/>
          <w:szCs w:val="18"/>
        </w:rPr>
        <w:t>Kraków</w:t>
      </w:r>
    </w:p>
    <w:p w14:paraId="18F20040" w14:textId="77777777" w:rsidR="00E46327" w:rsidRPr="00E46327" w:rsidRDefault="00E46327" w:rsidP="00D665F5">
      <w:pPr>
        <w:rPr>
          <w:rFonts w:ascii="Verdana" w:hAnsi="Verdana"/>
          <w:sz w:val="18"/>
          <w:szCs w:val="18"/>
        </w:rPr>
      </w:pPr>
    </w:p>
    <w:p w14:paraId="656CD715" w14:textId="77777777" w:rsidR="00A80738" w:rsidRPr="00E46327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46327">
        <w:rPr>
          <w:rFonts w:ascii="Verdana" w:hAnsi="Verdana"/>
          <w:sz w:val="18"/>
          <w:szCs w:val="18"/>
        </w:rPr>
        <w:t>Znak sprawy:</w:t>
      </w:r>
      <w:r w:rsidRPr="00E46327">
        <w:rPr>
          <w:rFonts w:ascii="Verdana" w:hAnsi="Verdana"/>
          <w:b/>
          <w:sz w:val="18"/>
          <w:szCs w:val="18"/>
        </w:rPr>
        <w:t xml:space="preserve"> </w:t>
      </w:r>
      <w:r w:rsidR="00F04C69" w:rsidRPr="00E46327">
        <w:rPr>
          <w:rFonts w:ascii="Verdana" w:hAnsi="Verdana"/>
          <w:b/>
          <w:sz w:val="18"/>
          <w:szCs w:val="18"/>
        </w:rPr>
        <w:t>DE-dzp.272-491/25</w:t>
      </w:r>
      <w:r w:rsidR="00A80738" w:rsidRPr="00E46327">
        <w:rPr>
          <w:rFonts w:ascii="Verdana" w:hAnsi="Verdana"/>
          <w:sz w:val="18"/>
          <w:szCs w:val="18"/>
        </w:rPr>
        <w:tab/>
        <w:t xml:space="preserve"> </w:t>
      </w:r>
    </w:p>
    <w:p w14:paraId="1B843F1C" w14:textId="77777777" w:rsidR="00A80738" w:rsidRPr="00E4632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B75E007" w14:textId="77777777" w:rsidR="00A80738" w:rsidRPr="00E4632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42031A1" w14:textId="77777777" w:rsidR="00A80738" w:rsidRPr="00E4632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21CB319" w14:textId="77777777" w:rsidR="00A80738" w:rsidRPr="00E463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E46327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20F961B" w14:textId="77777777" w:rsidR="00A80738" w:rsidRPr="00E463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AFE635A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E46327">
        <w:rPr>
          <w:rFonts w:ascii="Verdana" w:hAnsi="Verdana"/>
          <w:bCs/>
          <w:sz w:val="18"/>
          <w:szCs w:val="18"/>
        </w:rPr>
        <w:t xml:space="preserve">Dotyczy </w:t>
      </w:r>
      <w:r w:rsidRPr="00E46327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04C69" w:rsidRPr="00E46327">
        <w:rPr>
          <w:rFonts w:ascii="Verdana" w:hAnsi="Verdana"/>
          <w:sz w:val="18"/>
          <w:szCs w:val="18"/>
        </w:rPr>
        <w:t>przetarg nieograniczony</w:t>
      </w:r>
      <w:r w:rsidRPr="00E46327">
        <w:rPr>
          <w:rFonts w:ascii="Verdana" w:hAnsi="Verdana"/>
          <w:sz w:val="18"/>
          <w:szCs w:val="18"/>
        </w:rPr>
        <w:t xml:space="preserve"> </w:t>
      </w:r>
      <w:r w:rsidR="007965DC" w:rsidRPr="00E46327">
        <w:rPr>
          <w:rFonts w:ascii="Verdana" w:hAnsi="Verdana"/>
          <w:sz w:val="18"/>
          <w:szCs w:val="18"/>
        </w:rPr>
        <w:t>prowadzonego pn.</w:t>
      </w:r>
      <w:r w:rsidRPr="00E46327">
        <w:rPr>
          <w:rFonts w:ascii="Verdana" w:hAnsi="Verdana"/>
          <w:sz w:val="18"/>
          <w:szCs w:val="18"/>
        </w:rPr>
        <w:t xml:space="preserve">: </w:t>
      </w:r>
    </w:p>
    <w:p w14:paraId="1FF15F4F" w14:textId="77777777" w:rsidR="00E46327" w:rsidRPr="00E46327" w:rsidRDefault="00E46327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C36297F" w14:textId="77777777" w:rsidR="00A80738" w:rsidRPr="00E46327" w:rsidRDefault="00F04C6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E46327">
        <w:rPr>
          <w:rFonts w:ascii="Verdana" w:hAnsi="Verdana"/>
          <w:b/>
          <w:sz w:val="18"/>
          <w:szCs w:val="18"/>
        </w:rPr>
        <w:t>dostawa 20 rocznych licencji oprogramowania Adobe Creative Cloud All Apps Education shared device (urządzenia współdzielone) lub równoważnego - DE-dzp.272-491/25</w:t>
      </w:r>
    </w:p>
    <w:p w14:paraId="34E2B0A6" w14:textId="77777777" w:rsidR="00D665F5" w:rsidRPr="00E46327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E46327">
        <w:rPr>
          <w:rFonts w:ascii="Verdana" w:hAnsi="Verdana"/>
          <w:sz w:val="18"/>
          <w:szCs w:val="18"/>
        </w:rPr>
        <w:t>Zamawiający, działając na podstawie art. 22</w:t>
      </w:r>
      <w:r w:rsidR="00601802" w:rsidRPr="00E46327">
        <w:rPr>
          <w:rFonts w:ascii="Verdana" w:hAnsi="Verdana"/>
          <w:sz w:val="18"/>
          <w:szCs w:val="18"/>
        </w:rPr>
        <w:t>2</w:t>
      </w:r>
      <w:r w:rsidRPr="00E46327">
        <w:rPr>
          <w:rFonts w:ascii="Verdana" w:hAnsi="Verdana"/>
          <w:sz w:val="18"/>
          <w:szCs w:val="18"/>
        </w:rPr>
        <w:t xml:space="preserve"> ust. 5 </w:t>
      </w:r>
      <w:r w:rsidRPr="00E46327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E46327">
        <w:rPr>
          <w:rFonts w:ascii="Verdana" w:hAnsi="Verdana"/>
          <w:sz w:val="18"/>
          <w:szCs w:val="18"/>
        </w:rPr>
        <w:t>publicznych</w:t>
      </w:r>
      <w:r w:rsidR="00104EFA" w:rsidRPr="00E46327">
        <w:rPr>
          <w:rFonts w:ascii="Verdana" w:hAnsi="Verdana"/>
          <w:sz w:val="18"/>
          <w:szCs w:val="18"/>
        </w:rPr>
        <w:t xml:space="preserve"> </w:t>
      </w:r>
      <w:r w:rsidR="009C20BC" w:rsidRPr="00E46327">
        <w:rPr>
          <w:rFonts w:ascii="Verdana" w:hAnsi="Verdana"/>
          <w:sz w:val="18"/>
          <w:szCs w:val="18"/>
        </w:rPr>
        <w:t xml:space="preserve">(Dz.U.2024.1320 t.j. </w:t>
      </w:r>
      <w:r w:rsidR="00104EFA" w:rsidRPr="00E46327">
        <w:rPr>
          <w:rFonts w:ascii="Verdana" w:hAnsi="Verdana"/>
          <w:sz w:val="18"/>
          <w:szCs w:val="18"/>
        </w:rPr>
        <w:t>ze zm.</w:t>
      </w:r>
      <w:r w:rsidR="00AA718D" w:rsidRPr="00E46327">
        <w:rPr>
          <w:rFonts w:ascii="Verdana" w:hAnsi="Verdana"/>
          <w:sz w:val="18"/>
          <w:szCs w:val="18"/>
        </w:rPr>
        <w:t>)</w:t>
      </w:r>
      <w:r w:rsidR="00A67C20" w:rsidRPr="00E46327">
        <w:rPr>
          <w:rFonts w:ascii="Verdana" w:hAnsi="Verdana"/>
          <w:sz w:val="18"/>
          <w:szCs w:val="18"/>
        </w:rPr>
        <w:t xml:space="preserve"> </w:t>
      </w:r>
      <w:r w:rsidRPr="00E46327">
        <w:rPr>
          <w:rFonts w:ascii="Verdana" w:hAnsi="Verdana"/>
          <w:sz w:val="18"/>
          <w:szCs w:val="18"/>
        </w:rPr>
        <w:t>udostępnia</w:t>
      </w:r>
      <w:r w:rsidR="00F95C33" w:rsidRPr="00E46327">
        <w:rPr>
          <w:rFonts w:ascii="Verdana" w:hAnsi="Verdana"/>
          <w:sz w:val="18"/>
          <w:szCs w:val="18"/>
        </w:rPr>
        <w:t xml:space="preserve"> </w:t>
      </w:r>
      <w:r w:rsidR="004C7E9B" w:rsidRPr="00E46327">
        <w:rPr>
          <w:rFonts w:ascii="Verdana" w:hAnsi="Verdana"/>
          <w:sz w:val="18"/>
          <w:szCs w:val="18"/>
        </w:rPr>
        <w:t>informacj</w:t>
      </w:r>
      <w:r w:rsidR="00577BC6" w:rsidRPr="00E46327">
        <w:rPr>
          <w:rFonts w:ascii="Verdana" w:hAnsi="Verdana"/>
          <w:sz w:val="18"/>
          <w:szCs w:val="18"/>
        </w:rPr>
        <w:t>ę</w:t>
      </w:r>
      <w:r w:rsidR="00035488" w:rsidRPr="00E46327">
        <w:rPr>
          <w:rFonts w:ascii="Verdana" w:hAnsi="Verdana"/>
          <w:sz w:val="18"/>
          <w:szCs w:val="18"/>
        </w:rPr>
        <w:t xml:space="preserve"> z otwarcia ofert</w:t>
      </w:r>
      <w:r w:rsidR="00577BC6" w:rsidRPr="00E46327">
        <w:rPr>
          <w:rFonts w:ascii="Verdana" w:hAnsi="Verdana"/>
          <w:sz w:val="18"/>
          <w:szCs w:val="18"/>
        </w:rPr>
        <w:t>.</w:t>
      </w:r>
    </w:p>
    <w:p w14:paraId="779F9D07" w14:textId="77777777" w:rsidR="00A80738" w:rsidRPr="00E46327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E46327">
        <w:rPr>
          <w:rFonts w:ascii="Verdana" w:hAnsi="Verdana"/>
          <w:sz w:val="18"/>
          <w:szCs w:val="18"/>
        </w:rPr>
        <w:t>Podczas otwarcia ofert, mającego miejsce</w:t>
      </w:r>
      <w:r w:rsidR="00FF4AB1" w:rsidRPr="00E46327">
        <w:rPr>
          <w:rFonts w:ascii="Verdana" w:hAnsi="Verdana"/>
          <w:sz w:val="18"/>
          <w:szCs w:val="18"/>
        </w:rPr>
        <w:t xml:space="preserve"> w dniu </w:t>
      </w:r>
      <w:r w:rsidR="00F04C69" w:rsidRPr="00E46327">
        <w:rPr>
          <w:rFonts w:ascii="Verdana" w:hAnsi="Verdana"/>
          <w:sz w:val="18"/>
          <w:szCs w:val="18"/>
        </w:rPr>
        <w:t>15/09/2025</w:t>
      </w:r>
      <w:r w:rsidR="00FF4AB1" w:rsidRPr="00E46327">
        <w:rPr>
          <w:rFonts w:ascii="Verdana" w:hAnsi="Verdana"/>
          <w:sz w:val="18"/>
          <w:szCs w:val="18"/>
        </w:rPr>
        <w:t xml:space="preserve"> o godz. </w:t>
      </w:r>
      <w:r w:rsidR="00F04C69" w:rsidRPr="00E46327">
        <w:rPr>
          <w:rFonts w:ascii="Verdana" w:hAnsi="Verdana"/>
          <w:sz w:val="18"/>
          <w:szCs w:val="18"/>
        </w:rPr>
        <w:t>11:00</w:t>
      </w:r>
      <w:r w:rsidRPr="00E46327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46327" w14:paraId="3C964A5F" w14:textId="77777777" w:rsidTr="003F57CD">
        <w:tc>
          <w:tcPr>
            <w:tcW w:w="993" w:type="dxa"/>
            <w:vAlign w:val="center"/>
          </w:tcPr>
          <w:p w14:paraId="415815BF" w14:textId="77777777" w:rsidR="00D665F5" w:rsidRPr="00E4632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B471222" w14:textId="77777777" w:rsidR="00D665F5" w:rsidRPr="00E4632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E4632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46327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08F82B6" w14:textId="77777777" w:rsidR="00D665F5" w:rsidRPr="00E4632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04C69" w:rsidRPr="00E46327" w14:paraId="3A52113F" w14:textId="77777777" w:rsidTr="00E931F5">
        <w:tc>
          <w:tcPr>
            <w:tcW w:w="993" w:type="dxa"/>
            <w:vAlign w:val="center"/>
          </w:tcPr>
          <w:p w14:paraId="6CAFF893" w14:textId="77777777" w:rsidR="00F04C69" w:rsidRPr="00E46327" w:rsidRDefault="00F04C69" w:rsidP="00E931F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35E005FB" w14:textId="77777777" w:rsidR="00F04C69" w:rsidRPr="00E46327" w:rsidRDefault="00F04C69" w:rsidP="00E931F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CORSOFT Andrzej Korzeniewski</w:t>
            </w:r>
          </w:p>
          <w:p w14:paraId="6E523B48" w14:textId="2B1AEFD4" w:rsidR="00F04C69" w:rsidRPr="00E46327" w:rsidRDefault="00E46327" w:rsidP="00E931F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ul. K. Dąbrowskiego 38</w:t>
            </w:r>
          </w:p>
          <w:p w14:paraId="63B935D6" w14:textId="6CAEC383" w:rsidR="00F04C69" w:rsidRPr="00E46327" w:rsidRDefault="00E46327" w:rsidP="00E931F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05-077</w:t>
            </w:r>
            <w:r w:rsidR="00F04C69" w:rsidRPr="00E46327">
              <w:rPr>
                <w:rFonts w:ascii="Verdana" w:hAnsi="Verdana"/>
                <w:sz w:val="18"/>
                <w:szCs w:val="18"/>
              </w:rPr>
              <w:t xml:space="preserve"> Warszawa</w:t>
            </w:r>
          </w:p>
        </w:tc>
        <w:tc>
          <w:tcPr>
            <w:tcW w:w="2835" w:type="dxa"/>
            <w:vAlign w:val="center"/>
          </w:tcPr>
          <w:p w14:paraId="5353362C" w14:textId="77777777" w:rsidR="00F04C69" w:rsidRPr="00E46327" w:rsidRDefault="00F04C69" w:rsidP="00E931F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155 950.00 zł</w:t>
            </w:r>
          </w:p>
        </w:tc>
      </w:tr>
      <w:tr w:rsidR="00F04C69" w:rsidRPr="00E46327" w14:paraId="09DB46DD" w14:textId="77777777" w:rsidTr="00E931F5">
        <w:tc>
          <w:tcPr>
            <w:tcW w:w="993" w:type="dxa"/>
            <w:vAlign w:val="center"/>
          </w:tcPr>
          <w:p w14:paraId="796C80DD" w14:textId="77777777" w:rsidR="00F04C69" w:rsidRPr="00E46327" w:rsidRDefault="00F04C69" w:rsidP="00E931F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52989C77" w14:textId="77777777" w:rsidR="00F04C69" w:rsidRPr="00E46327" w:rsidRDefault="00F04C69" w:rsidP="00E931F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RESTOR SPÓŁKA JAWNA</w:t>
            </w:r>
          </w:p>
          <w:p w14:paraId="43B75693" w14:textId="26226E85" w:rsidR="00F04C69" w:rsidRPr="00E46327" w:rsidRDefault="00E46327" w:rsidP="00E931F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F04C69" w:rsidRPr="00E46327">
              <w:rPr>
                <w:rFonts w:ascii="Verdana" w:hAnsi="Verdana"/>
                <w:sz w:val="18"/>
                <w:szCs w:val="18"/>
              </w:rPr>
              <w:t xml:space="preserve">DWORKOWA 2/107A </w:t>
            </w:r>
          </w:p>
          <w:p w14:paraId="6B811AF8" w14:textId="77777777" w:rsidR="00F04C69" w:rsidRPr="00E46327" w:rsidRDefault="00F04C69" w:rsidP="00E931F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00-784 WARSZAWA</w:t>
            </w:r>
          </w:p>
        </w:tc>
        <w:tc>
          <w:tcPr>
            <w:tcW w:w="2835" w:type="dxa"/>
            <w:vAlign w:val="center"/>
          </w:tcPr>
          <w:p w14:paraId="52F48691" w14:textId="77777777" w:rsidR="00F04C69" w:rsidRPr="00E46327" w:rsidRDefault="00F04C69" w:rsidP="00E931F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28 954.20 zł</w:t>
            </w:r>
          </w:p>
        </w:tc>
      </w:tr>
      <w:tr w:rsidR="00F04C69" w:rsidRPr="00E46327" w14:paraId="698F5018" w14:textId="77777777" w:rsidTr="00E931F5">
        <w:tc>
          <w:tcPr>
            <w:tcW w:w="993" w:type="dxa"/>
            <w:vAlign w:val="center"/>
          </w:tcPr>
          <w:p w14:paraId="3C3A4C20" w14:textId="77777777" w:rsidR="00F04C69" w:rsidRPr="00E46327" w:rsidRDefault="00F04C69" w:rsidP="00E931F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2387382D" w14:textId="6B1A8382" w:rsidR="00F04C69" w:rsidRPr="00E46327" w:rsidRDefault="00F04C69" w:rsidP="00E931F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 xml:space="preserve">iSpot </w:t>
            </w:r>
            <w:r w:rsidR="00475E57">
              <w:rPr>
                <w:rFonts w:ascii="Verdana" w:hAnsi="Verdana"/>
                <w:sz w:val="18"/>
                <w:szCs w:val="18"/>
              </w:rPr>
              <w:t xml:space="preserve">Poland </w:t>
            </w:r>
            <w:r w:rsidRPr="00E46327">
              <w:rPr>
                <w:rFonts w:ascii="Verdana" w:hAnsi="Verdana"/>
                <w:sz w:val="18"/>
                <w:szCs w:val="18"/>
              </w:rPr>
              <w:t>Sp. z o. o.</w:t>
            </w:r>
          </w:p>
          <w:p w14:paraId="1582D3F1" w14:textId="146A9F6D" w:rsidR="00F04C69" w:rsidRPr="00E46327" w:rsidRDefault="00E46327" w:rsidP="00E931F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F04C69" w:rsidRPr="00E46327">
              <w:rPr>
                <w:rFonts w:ascii="Verdana" w:hAnsi="Verdana"/>
                <w:sz w:val="18"/>
                <w:szCs w:val="18"/>
              </w:rPr>
              <w:t xml:space="preserve">Puławska 2 </w:t>
            </w:r>
          </w:p>
          <w:p w14:paraId="570983DD" w14:textId="77777777" w:rsidR="00F04C69" w:rsidRPr="00E46327" w:rsidRDefault="00F04C69" w:rsidP="00E931F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02-566 Warszawa</w:t>
            </w:r>
          </w:p>
        </w:tc>
        <w:tc>
          <w:tcPr>
            <w:tcW w:w="2835" w:type="dxa"/>
            <w:vAlign w:val="center"/>
          </w:tcPr>
          <w:p w14:paraId="2314A1C9" w14:textId="77777777" w:rsidR="00F04C69" w:rsidRPr="00E46327" w:rsidRDefault="00F04C69" w:rsidP="00E931F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28 290.00 zł</w:t>
            </w:r>
          </w:p>
        </w:tc>
      </w:tr>
      <w:tr w:rsidR="00F04C69" w:rsidRPr="00E46327" w14:paraId="450CDCC1" w14:textId="77777777" w:rsidTr="00E931F5">
        <w:tc>
          <w:tcPr>
            <w:tcW w:w="993" w:type="dxa"/>
            <w:vAlign w:val="center"/>
          </w:tcPr>
          <w:p w14:paraId="3A008BC6" w14:textId="77777777" w:rsidR="00F04C69" w:rsidRPr="00E46327" w:rsidRDefault="00F04C69" w:rsidP="00E931F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41FF09B7" w14:textId="77777777" w:rsidR="00F04C69" w:rsidRPr="00E46327" w:rsidRDefault="00F04C69" w:rsidP="00E931F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Paweł Owczarzak EUPOL</w:t>
            </w:r>
          </w:p>
          <w:p w14:paraId="702482B3" w14:textId="77777777" w:rsidR="00F04C69" w:rsidRPr="00E46327" w:rsidRDefault="00F04C69" w:rsidP="00E931F5">
            <w:pPr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 xml:space="preserve">ul. Palinkiewicza 3 </w:t>
            </w:r>
          </w:p>
          <w:p w14:paraId="43B70955" w14:textId="24E92334" w:rsidR="00F04C69" w:rsidRPr="00E46327" w:rsidRDefault="00F04C69" w:rsidP="00E931F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 xml:space="preserve">63-000 </w:t>
            </w:r>
            <w:r w:rsidR="00E46327" w:rsidRPr="00E46327">
              <w:rPr>
                <w:rFonts w:ascii="Verdana" w:hAnsi="Verdana"/>
                <w:sz w:val="18"/>
                <w:szCs w:val="18"/>
              </w:rPr>
              <w:t>Środa</w:t>
            </w:r>
            <w:r w:rsidRPr="00E46327">
              <w:rPr>
                <w:rFonts w:ascii="Verdana" w:hAnsi="Verdana"/>
                <w:sz w:val="18"/>
                <w:szCs w:val="18"/>
              </w:rPr>
              <w:t xml:space="preserve"> Wielkopolska</w:t>
            </w:r>
          </w:p>
        </w:tc>
        <w:tc>
          <w:tcPr>
            <w:tcW w:w="2835" w:type="dxa"/>
            <w:vAlign w:val="center"/>
          </w:tcPr>
          <w:p w14:paraId="5FEDE8E7" w14:textId="77777777" w:rsidR="00F04C69" w:rsidRPr="00E46327" w:rsidRDefault="00F04C69" w:rsidP="00E931F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46327">
              <w:rPr>
                <w:rFonts w:ascii="Verdana" w:hAnsi="Verdana"/>
                <w:sz w:val="18"/>
                <w:szCs w:val="18"/>
              </w:rPr>
              <w:t>28 560.60 zł</w:t>
            </w:r>
          </w:p>
        </w:tc>
      </w:tr>
    </w:tbl>
    <w:p w14:paraId="197DB51A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65763F7" w14:textId="77777777" w:rsidR="00E46327" w:rsidRPr="00E46327" w:rsidRDefault="00E46327" w:rsidP="00E46327">
      <w:pPr>
        <w:rPr>
          <w:rFonts w:ascii="Verdana" w:hAnsi="Verdana"/>
          <w:sz w:val="18"/>
          <w:szCs w:val="18"/>
        </w:rPr>
      </w:pPr>
    </w:p>
    <w:p w14:paraId="6B270039" w14:textId="77777777" w:rsidR="00E46327" w:rsidRDefault="00E46327" w:rsidP="00E46327">
      <w:pPr>
        <w:rPr>
          <w:rFonts w:ascii="Verdana" w:hAnsi="Verdana"/>
          <w:sz w:val="18"/>
          <w:szCs w:val="18"/>
        </w:rPr>
      </w:pPr>
    </w:p>
    <w:p w14:paraId="0E12E15E" w14:textId="74F186B8" w:rsidR="00E46327" w:rsidRDefault="00E46327" w:rsidP="00E46327">
      <w:pPr>
        <w:tabs>
          <w:tab w:val="left" w:pos="57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17B8B75B" w14:textId="2F8E79B2" w:rsidR="00E46327" w:rsidRPr="00E46327" w:rsidRDefault="00E46327" w:rsidP="00E46327">
      <w:pPr>
        <w:tabs>
          <w:tab w:val="left" w:pos="57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E46327" w:rsidRPr="00E463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186B6" w14:textId="77777777" w:rsidR="002E24D8" w:rsidRDefault="002E24D8">
      <w:r>
        <w:separator/>
      </w:r>
    </w:p>
  </w:endnote>
  <w:endnote w:type="continuationSeparator" w:id="0">
    <w:p w14:paraId="191C78D4" w14:textId="77777777" w:rsidR="002E24D8" w:rsidRDefault="002E2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314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852D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DD762" w14:textId="77777777" w:rsidR="009F189D" w:rsidRDefault="00475E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46D2566">
        <v:line id="_x0000_s1025" style="position:absolute;left:0;text-align:left;z-index:251657728" from="-3.85pt,8.7pt" to="455.15pt,8.7pt"/>
      </w:pict>
    </w:r>
  </w:p>
  <w:p w14:paraId="5E3C87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F7E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DF9A6A" w14:textId="77777777" w:rsidR="009F189D" w:rsidRDefault="009F189D">
    <w:pPr>
      <w:pStyle w:val="Stopka"/>
      <w:tabs>
        <w:tab w:val="clear" w:pos="4536"/>
      </w:tabs>
      <w:jc w:val="center"/>
    </w:pPr>
  </w:p>
  <w:p w14:paraId="7233AC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B4605" w14:textId="77777777" w:rsidR="002E24D8" w:rsidRDefault="002E24D8">
      <w:r>
        <w:separator/>
      </w:r>
    </w:p>
  </w:footnote>
  <w:footnote w:type="continuationSeparator" w:id="0">
    <w:p w14:paraId="5B4E2C79" w14:textId="77777777" w:rsidR="002E24D8" w:rsidRDefault="002E2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89517" w14:textId="77777777" w:rsidR="00F04C69" w:rsidRDefault="00F04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7A471" w14:textId="77777777" w:rsidR="00F04C69" w:rsidRDefault="00F04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C7E41" w14:textId="77777777" w:rsidR="00F04C69" w:rsidRDefault="00F04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4D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A37EE"/>
    <w:rsid w:val="001C69FF"/>
    <w:rsid w:val="0023318D"/>
    <w:rsid w:val="002E24D8"/>
    <w:rsid w:val="003B6B36"/>
    <w:rsid w:val="003D72FD"/>
    <w:rsid w:val="003F57CD"/>
    <w:rsid w:val="00423179"/>
    <w:rsid w:val="00433189"/>
    <w:rsid w:val="00475E57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46327"/>
    <w:rsid w:val="00EA3476"/>
    <w:rsid w:val="00F04C6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6F790"/>
  <w15:chartTrackingRefBased/>
  <w15:docId w15:val="{07B1F1FD-E815-4001-ADC8-FF5F5394D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2025-09-15T09:36:00Z</cp:lastPrinted>
  <dcterms:created xsi:type="dcterms:W3CDTF">2025-09-15T09:36:00Z</dcterms:created>
  <dcterms:modified xsi:type="dcterms:W3CDTF">2025-09-15T09:39:00Z</dcterms:modified>
</cp:coreProperties>
</file>