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7BF9" w14:textId="36C3A36E" w:rsidR="008D2AB8" w:rsidRPr="006E4FEA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 w:val="0"/>
          <w:sz w:val="20"/>
          <w:szCs w:val="20"/>
        </w:rPr>
        <w:tab/>
      </w:r>
      <w:r w:rsidRPr="006E4FEA">
        <w:rPr>
          <w:rFonts w:ascii="Verdana" w:hAnsi="Verdana"/>
          <w:b w:val="0"/>
          <w:sz w:val="20"/>
          <w:szCs w:val="20"/>
        </w:rPr>
        <w:tab/>
      </w:r>
      <w:r w:rsidRPr="006E4FEA">
        <w:rPr>
          <w:rFonts w:ascii="Verdana" w:hAnsi="Verdana"/>
          <w:b w:val="0"/>
          <w:sz w:val="20"/>
          <w:szCs w:val="20"/>
        </w:rPr>
        <w:tab/>
      </w:r>
      <w:r w:rsidRPr="006E4FEA">
        <w:rPr>
          <w:rFonts w:ascii="Verdana" w:hAnsi="Verdana"/>
          <w:b w:val="0"/>
          <w:sz w:val="20"/>
          <w:szCs w:val="20"/>
        </w:rPr>
        <w:tab/>
      </w:r>
      <w:r w:rsidRPr="006E4FEA">
        <w:rPr>
          <w:rFonts w:ascii="Verdana" w:hAnsi="Verdana"/>
          <w:b w:val="0"/>
          <w:sz w:val="20"/>
          <w:szCs w:val="20"/>
        </w:rPr>
        <w:tab/>
      </w:r>
      <w:r w:rsidRPr="006E4FEA">
        <w:rPr>
          <w:rFonts w:ascii="Verdana" w:hAnsi="Verdana"/>
          <w:b w:val="0"/>
          <w:sz w:val="20"/>
          <w:szCs w:val="20"/>
        </w:rPr>
        <w:tab/>
      </w:r>
      <w:r w:rsidRPr="006E4FEA">
        <w:rPr>
          <w:rFonts w:ascii="Verdana" w:hAnsi="Verdana"/>
          <w:b w:val="0"/>
          <w:sz w:val="20"/>
          <w:szCs w:val="20"/>
        </w:rPr>
        <w:tab/>
      </w:r>
      <w:r w:rsidRPr="006E4FEA">
        <w:rPr>
          <w:rFonts w:ascii="Verdana" w:hAnsi="Verdana"/>
          <w:sz w:val="20"/>
          <w:szCs w:val="20"/>
        </w:rPr>
        <w:t xml:space="preserve">Załącznik nr </w:t>
      </w:r>
      <w:r w:rsidR="00012286" w:rsidRPr="006E4FEA">
        <w:rPr>
          <w:rFonts w:ascii="Verdana" w:hAnsi="Verdana"/>
          <w:sz w:val="20"/>
          <w:szCs w:val="20"/>
        </w:rPr>
        <w:t>1</w:t>
      </w:r>
    </w:p>
    <w:p w14:paraId="1A46D7CD" w14:textId="77777777" w:rsidR="008D2AB8" w:rsidRPr="006E4FE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AD18CDF" w14:textId="77777777" w:rsidR="008D2AB8" w:rsidRPr="006E4FE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</w:rPr>
        <w:t>FORMULARZ OFERTY</w:t>
      </w:r>
    </w:p>
    <w:p w14:paraId="4415FFBC" w14:textId="77777777" w:rsidR="008D2AB8" w:rsidRPr="006E4FE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B009608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088765E" w14:textId="3B417DE8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FORMA PROWADZONEJ DZIAŁALNOŚCI: .......................................</w:t>
      </w:r>
    </w:p>
    <w:p w14:paraId="0E31B63D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428FD95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394FDAE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6E4FEA">
        <w:rPr>
          <w:rFonts w:ascii="Verdana" w:hAnsi="Verdana"/>
          <w:sz w:val="20"/>
          <w:szCs w:val="20"/>
          <w:lang w:val="de-DE"/>
        </w:rPr>
        <w:t>TEL.</w:t>
      </w:r>
      <w:r w:rsidRPr="006E4FE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5D4D56A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6E4FEA">
        <w:rPr>
          <w:rFonts w:ascii="Verdana" w:hAnsi="Verdana"/>
          <w:sz w:val="20"/>
          <w:szCs w:val="20"/>
          <w:lang w:val="de-DE"/>
        </w:rPr>
        <w:t xml:space="preserve">FAX </w:t>
      </w:r>
      <w:r w:rsidRPr="006E4FE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10C1389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6E4FE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5621F2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E4FE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E611D13" w14:textId="77777777" w:rsidR="008D2AB8" w:rsidRPr="006E4FEA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A54BC7" w14:textId="77777777" w:rsidR="008D2AB8" w:rsidRPr="006E4FEA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Do: Nazwa i siedziba Zamawiającego:</w:t>
      </w:r>
    </w:p>
    <w:p w14:paraId="5A4D1F86" w14:textId="361A4CFF" w:rsidR="00B01113" w:rsidRPr="006E4FEA" w:rsidRDefault="00B01113" w:rsidP="008D2AB8">
      <w:pPr>
        <w:ind w:right="-110"/>
        <w:rPr>
          <w:rFonts w:ascii="Verdana" w:hAnsi="Verdana"/>
          <w:b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</w:rPr>
        <w:t xml:space="preserve">Akademia Górniczo </w:t>
      </w:r>
      <w:r w:rsidR="006E4FEA">
        <w:rPr>
          <w:rFonts w:ascii="Verdana" w:hAnsi="Verdana"/>
          <w:b/>
          <w:sz w:val="20"/>
          <w:szCs w:val="20"/>
        </w:rPr>
        <w:t>–</w:t>
      </w:r>
      <w:r w:rsidRPr="006E4FEA">
        <w:rPr>
          <w:rFonts w:ascii="Verdana" w:hAnsi="Verdana"/>
          <w:b/>
          <w:sz w:val="20"/>
          <w:szCs w:val="20"/>
        </w:rPr>
        <w:t xml:space="preserve"> Hutnicza</w:t>
      </w:r>
      <w:r w:rsidR="006E4FEA">
        <w:rPr>
          <w:rFonts w:ascii="Verdana" w:hAnsi="Verdana"/>
          <w:b/>
          <w:sz w:val="20"/>
          <w:szCs w:val="20"/>
        </w:rPr>
        <w:t xml:space="preserve"> </w:t>
      </w:r>
      <w:r w:rsidRPr="006E4FEA">
        <w:rPr>
          <w:rFonts w:ascii="Verdana" w:hAnsi="Verdana"/>
          <w:b/>
          <w:sz w:val="20"/>
          <w:szCs w:val="20"/>
        </w:rPr>
        <w:t>im. Stanisława Staszica w Krakowie</w:t>
      </w:r>
    </w:p>
    <w:p w14:paraId="5BBF4B98" w14:textId="77777777" w:rsidR="008D2AB8" w:rsidRPr="006E4FEA" w:rsidRDefault="00B01113" w:rsidP="008D2AB8">
      <w:pPr>
        <w:ind w:right="-110"/>
        <w:rPr>
          <w:rFonts w:ascii="Verdana" w:hAnsi="Verdana"/>
          <w:b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</w:rPr>
        <w:t>Dział Zamówień Publicznych</w:t>
      </w:r>
      <w:r w:rsidR="008D2AB8" w:rsidRPr="006E4FEA">
        <w:rPr>
          <w:rFonts w:ascii="Verdana" w:hAnsi="Verdana"/>
          <w:b/>
          <w:sz w:val="20"/>
          <w:szCs w:val="20"/>
        </w:rPr>
        <w:t xml:space="preserve">  </w:t>
      </w:r>
    </w:p>
    <w:p w14:paraId="7974913F" w14:textId="1628EE0F" w:rsidR="008D2AB8" w:rsidRPr="006E4FEA" w:rsidRDefault="00B01113" w:rsidP="006E4FEA">
      <w:pPr>
        <w:ind w:right="-110"/>
        <w:rPr>
          <w:rFonts w:ascii="Verdana" w:hAnsi="Verdana"/>
          <w:b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</w:rPr>
        <w:t>Al. Mickiewicza</w:t>
      </w:r>
      <w:r w:rsidR="008D2AB8" w:rsidRPr="006E4FEA">
        <w:rPr>
          <w:rFonts w:ascii="Verdana" w:hAnsi="Verdana"/>
          <w:b/>
          <w:sz w:val="20"/>
          <w:szCs w:val="20"/>
        </w:rPr>
        <w:t xml:space="preserve"> </w:t>
      </w:r>
      <w:r w:rsidRPr="006E4FEA">
        <w:rPr>
          <w:rFonts w:ascii="Verdana" w:hAnsi="Verdana"/>
          <w:b/>
          <w:sz w:val="20"/>
          <w:szCs w:val="20"/>
        </w:rPr>
        <w:t>30</w:t>
      </w:r>
      <w:r w:rsidR="006E4FEA">
        <w:rPr>
          <w:rFonts w:ascii="Verdana" w:hAnsi="Verdana"/>
          <w:b/>
          <w:sz w:val="20"/>
          <w:szCs w:val="20"/>
        </w:rPr>
        <w:t xml:space="preserve">, </w:t>
      </w:r>
      <w:r w:rsidRPr="006E4FEA">
        <w:rPr>
          <w:rFonts w:ascii="Verdana" w:hAnsi="Verdana"/>
          <w:b/>
          <w:sz w:val="20"/>
          <w:szCs w:val="20"/>
        </w:rPr>
        <w:t>30-059</w:t>
      </w:r>
      <w:r w:rsidR="008D2AB8" w:rsidRPr="006E4FEA">
        <w:rPr>
          <w:rFonts w:ascii="Verdana" w:hAnsi="Verdana"/>
          <w:b/>
          <w:sz w:val="20"/>
          <w:szCs w:val="20"/>
        </w:rPr>
        <w:t xml:space="preserve"> </w:t>
      </w:r>
      <w:r w:rsidRPr="006E4FEA">
        <w:rPr>
          <w:rFonts w:ascii="Verdana" w:hAnsi="Verdana"/>
          <w:b/>
          <w:sz w:val="20"/>
          <w:szCs w:val="20"/>
        </w:rPr>
        <w:t>Kraków</w:t>
      </w:r>
      <w:r w:rsidR="008D2AB8" w:rsidRPr="006E4FEA">
        <w:rPr>
          <w:rFonts w:ascii="Verdana" w:hAnsi="Verdana"/>
          <w:b/>
          <w:sz w:val="20"/>
          <w:szCs w:val="20"/>
        </w:rPr>
        <w:t xml:space="preserve">,  </w:t>
      </w:r>
    </w:p>
    <w:p w14:paraId="07F521C4" w14:textId="77777777" w:rsidR="008D2AB8" w:rsidRPr="006E4FEA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621D03B0" w14:textId="494A763D" w:rsidR="008D2AB8" w:rsidRPr="006E4FEA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20021" w:rsidRPr="006E4FEA">
        <w:rPr>
          <w:rFonts w:ascii="Verdana" w:hAnsi="Verdana"/>
          <w:b/>
          <w:sz w:val="20"/>
          <w:szCs w:val="20"/>
        </w:rPr>
        <w:t>Remont wraz z wykonaniem klimatyzacji kompleksu laboratorium BR06 w hali H-B6 - KC-DE-zp.272-553/25</w:t>
      </w:r>
      <w:r w:rsidRPr="006E4FEA">
        <w:rPr>
          <w:rFonts w:ascii="Verdana" w:hAnsi="Verdana"/>
          <w:b/>
          <w:sz w:val="20"/>
          <w:szCs w:val="20"/>
        </w:rPr>
        <w:t xml:space="preserve">, </w:t>
      </w:r>
      <w:r w:rsidRPr="006E4FEA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0E236C94" w14:textId="77777777" w:rsidR="008D2AB8" w:rsidRPr="006E4FEA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847CDD5" w14:textId="77777777" w:rsidR="00977191" w:rsidRPr="006E4FEA" w:rsidRDefault="00977191" w:rsidP="00977191">
      <w:pPr>
        <w:widowControl w:val="0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6E4FEA">
        <w:rPr>
          <w:rFonts w:ascii="Verdana" w:hAnsi="Verdana"/>
          <w:b/>
          <w:bCs/>
          <w:color w:val="FF0000"/>
          <w:sz w:val="20"/>
          <w:szCs w:val="20"/>
        </w:rPr>
        <w:t>Cena brutto za całość przedmiotu zamówienia (tj. Etap I i Etap II)</w:t>
      </w:r>
      <w:r w:rsidRPr="006E4FEA">
        <w:rPr>
          <w:rFonts w:ascii="Verdana" w:hAnsi="Verdana"/>
          <w:b/>
          <w:bCs/>
          <w:sz w:val="20"/>
          <w:szCs w:val="20"/>
        </w:rPr>
        <w:t xml:space="preserve"> </w:t>
      </w:r>
      <w:r w:rsidRPr="006E4FEA">
        <w:rPr>
          <w:rFonts w:ascii="Verdana" w:hAnsi="Verdana"/>
          <w:b/>
          <w:bCs/>
          <w:color w:val="FF0000"/>
          <w:sz w:val="20"/>
          <w:szCs w:val="20"/>
        </w:rPr>
        <w:t>………………………………….. zł</w:t>
      </w:r>
    </w:p>
    <w:p w14:paraId="25B0590B" w14:textId="77777777" w:rsidR="00977191" w:rsidRPr="006E4FEA" w:rsidRDefault="00977191" w:rsidP="00977191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7954CDB7" w14:textId="6BBFA3DE" w:rsidR="00977191" w:rsidRPr="006E4FEA" w:rsidRDefault="00977191" w:rsidP="00977191">
      <w:pPr>
        <w:widowControl w:val="0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w tym: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977"/>
        <w:gridCol w:w="2268"/>
        <w:gridCol w:w="2431"/>
      </w:tblGrid>
      <w:tr w:rsidR="00977191" w:rsidRPr="006E4FEA" w14:paraId="28FAA85F" w14:textId="77777777" w:rsidTr="0078726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D3B3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5B5C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sz w:val="20"/>
                <w:szCs w:val="20"/>
              </w:rPr>
              <w:t>Cena netto</w:t>
            </w:r>
          </w:p>
          <w:p w14:paraId="362FB063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EA93E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sz w:val="20"/>
                <w:szCs w:val="20"/>
              </w:rPr>
              <w:t>VAT 23%</w:t>
            </w:r>
          </w:p>
          <w:p w14:paraId="21FFA337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539D6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</w:p>
          <w:p w14:paraId="1A28C42D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</w:tr>
      <w:tr w:rsidR="00977191" w:rsidRPr="006E4FEA" w14:paraId="452D503D" w14:textId="77777777" w:rsidTr="0078726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1CEE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Etap  I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6D4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F79D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2F82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977191" w:rsidRPr="006E4FEA" w14:paraId="4C9F1663" w14:textId="77777777" w:rsidTr="00787262">
        <w:trPr>
          <w:trHeight w:val="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0EF8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6E4FEA">
              <w:rPr>
                <w:rFonts w:ascii="Verdana" w:hAnsi="Verdana"/>
                <w:b/>
                <w:bCs/>
                <w:iCs/>
                <w:sz w:val="20"/>
                <w:szCs w:val="20"/>
              </w:rPr>
              <w:t>Etap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45FE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EB88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741B" w14:textId="77777777" w:rsidR="00977191" w:rsidRPr="006E4FEA" w:rsidRDefault="00977191" w:rsidP="00787262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1FEDA99B" w14:textId="77777777" w:rsidR="003B0B57" w:rsidRPr="006E4FEA" w:rsidRDefault="003B0B57" w:rsidP="003B0B5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5F0663D" w14:textId="31B5A0FC" w:rsidR="003B0B57" w:rsidRPr="006E4FEA" w:rsidRDefault="003B0B57" w:rsidP="003B0B57">
      <w:pPr>
        <w:tabs>
          <w:tab w:val="left" w:pos="426"/>
        </w:tabs>
        <w:jc w:val="both"/>
        <w:rPr>
          <w:rFonts w:ascii="Verdana" w:hAnsi="Verdana"/>
          <w:iCs/>
          <w:sz w:val="20"/>
          <w:szCs w:val="20"/>
        </w:rPr>
      </w:pPr>
      <w:r w:rsidRPr="006E4FEA">
        <w:rPr>
          <w:rFonts w:ascii="Verdana" w:hAnsi="Verdana"/>
          <w:b/>
          <w:bCs/>
          <w:sz w:val="20"/>
          <w:szCs w:val="20"/>
        </w:rPr>
        <w:t>Termin realizacji umowy:</w:t>
      </w:r>
      <w:r w:rsidRPr="006E4FEA">
        <w:rPr>
          <w:rFonts w:ascii="Verdana" w:hAnsi="Verdana"/>
          <w:sz w:val="20"/>
          <w:szCs w:val="20"/>
        </w:rPr>
        <w:t xml:space="preserve"> do 70 dni  </w:t>
      </w:r>
      <w:r w:rsidRPr="006E4FEA">
        <w:rPr>
          <w:rFonts w:ascii="Verdana" w:hAnsi="Verdana"/>
          <w:iCs/>
          <w:sz w:val="20"/>
          <w:szCs w:val="20"/>
        </w:rPr>
        <w:t xml:space="preserve">od daty podpisania umowy </w:t>
      </w:r>
    </w:p>
    <w:p w14:paraId="6F902377" w14:textId="77777777" w:rsidR="003B0B57" w:rsidRPr="006E4FEA" w:rsidRDefault="003B0B57" w:rsidP="003B0B57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28F166B" w14:textId="2D7DB958" w:rsidR="003B0B57" w:rsidRPr="006E4FEA" w:rsidRDefault="003B0B57" w:rsidP="003B0B5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6E4FEA">
        <w:rPr>
          <w:rFonts w:ascii="Verdana" w:hAnsi="Verdana"/>
          <w:sz w:val="20"/>
          <w:szCs w:val="20"/>
        </w:rPr>
        <w:t xml:space="preserve"> …………………miesięcy (kryterium oceny ofert)</w:t>
      </w:r>
    </w:p>
    <w:p w14:paraId="465BBBB2" w14:textId="77777777" w:rsidR="003B0B57" w:rsidRPr="006E4FEA" w:rsidRDefault="003B0B57" w:rsidP="003B0B57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6E4FEA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6E4FEA">
        <w:rPr>
          <w:rFonts w:ascii="Verdana" w:hAnsi="Verdana"/>
          <w:sz w:val="16"/>
          <w:szCs w:val="16"/>
        </w:rPr>
        <w:t xml:space="preserve"> </w:t>
      </w:r>
    </w:p>
    <w:p w14:paraId="3614BBEA" w14:textId="77777777" w:rsidR="003B0B57" w:rsidRPr="006E4FEA" w:rsidRDefault="003B0B57" w:rsidP="003B0B5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85AAB21" w14:textId="5E1234C2" w:rsidR="00082A0E" w:rsidRPr="006E4FEA" w:rsidRDefault="003B0B57" w:rsidP="00082A0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/>
          <w:bCs/>
          <w:sz w:val="20"/>
          <w:szCs w:val="20"/>
        </w:rPr>
        <w:t>Termin płatności:</w:t>
      </w:r>
      <w:r w:rsidRPr="006E4FEA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0963EA88" w14:textId="77777777" w:rsidR="00082A0E" w:rsidRPr="006E4FEA" w:rsidRDefault="00082A0E" w:rsidP="00082A0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9291934" w14:textId="77777777" w:rsidR="00082A0E" w:rsidRPr="006E4FEA" w:rsidRDefault="00082A0E" w:rsidP="00082A0E">
      <w:pPr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8B8C9C4" w14:textId="77777777" w:rsidR="00082A0E" w:rsidRPr="006E4FEA" w:rsidRDefault="00082A0E" w:rsidP="00082A0E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6E4FEA">
        <w:rPr>
          <w:rFonts w:ascii="Verdana" w:hAnsi="Verdana"/>
          <w:sz w:val="20"/>
          <w:szCs w:val="20"/>
        </w:rPr>
        <w:t xml:space="preserve"> </w:t>
      </w:r>
    </w:p>
    <w:p w14:paraId="042130EF" w14:textId="77777777" w:rsidR="00082A0E" w:rsidRPr="006E4FEA" w:rsidRDefault="00082A0E" w:rsidP="00082A0E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6E4FEA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</w:t>
      </w:r>
      <w:r w:rsidRPr="006E4FEA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w miejscu i terminie wyznaczonym przez </w:t>
      </w:r>
      <w:r w:rsidRPr="006E4FEA">
        <w:rPr>
          <w:rFonts w:ascii="Verdana" w:hAnsi="Verdana"/>
          <w:sz w:val="20"/>
          <w:szCs w:val="20"/>
          <w:lang w:eastAsia="ar-SA"/>
        </w:rPr>
        <w:t>zamawiającego</w:t>
      </w:r>
      <w:r w:rsidRPr="006E4FEA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085EF44E" w14:textId="77777777" w:rsidR="00082A0E" w:rsidRPr="006E4FEA" w:rsidRDefault="00082A0E" w:rsidP="00082A0E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6E4FEA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6E4FEA">
        <w:rPr>
          <w:rFonts w:ascii="Verdana" w:hAnsi="Verdana"/>
          <w:b/>
          <w:sz w:val="20"/>
          <w:szCs w:val="20"/>
        </w:rPr>
        <w:t>*</w:t>
      </w:r>
    </w:p>
    <w:p w14:paraId="3DCEFFA5" w14:textId="129DC429" w:rsidR="00082A0E" w:rsidRPr="006E4FEA" w:rsidRDefault="00082A0E" w:rsidP="00082A0E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 w:rsidR="002432C2">
        <w:rPr>
          <w:rFonts w:ascii="Verdana" w:hAnsi="Verdana"/>
          <w:sz w:val="20"/>
          <w:szCs w:val="20"/>
        </w:rPr>
        <w:t>projektowej</w:t>
      </w:r>
      <w:r w:rsidRPr="006E4FEA">
        <w:rPr>
          <w:rFonts w:ascii="Verdana" w:hAnsi="Verdana"/>
          <w:sz w:val="20"/>
          <w:szCs w:val="20"/>
        </w:rPr>
        <w:t>, STWiORB a oferowana cena obejmuje cały zakres robót objętych przedmiotem zamówienia, które wykonamy zgodnie z zasadami sztuki budowlanej.</w:t>
      </w:r>
    </w:p>
    <w:p w14:paraId="49323655" w14:textId="77777777" w:rsidR="00082A0E" w:rsidRPr="006E4FEA" w:rsidRDefault="00082A0E" w:rsidP="00082A0E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  <w:lang w:eastAsia="ar-SA"/>
        </w:rPr>
        <w:t xml:space="preserve">Oświadczmy, </w:t>
      </w:r>
      <w:r w:rsidRPr="006E4FEA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265B291B" w14:textId="77777777" w:rsidR="00082A0E" w:rsidRPr="006E4FEA" w:rsidRDefault="00082A0E" w:rsidP="00082A0E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6E4FEA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6E4FEA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6E4FE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6E4FEA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6E4FE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1244BC90" w14:textId="77777777" w:rsidR="00082A0E" w:rsidRPr="006E4FEA" w:rsidRDefault="00082A0E" w:rsidP="00082A0E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Cs/>
          <w:iCs/>
          <w:sz w:val="20"/>
          <w:szCs w:val="20"/>
        </w:rPr>
        <w:t>a.</w:t>
      </w:r>
      <w:r w:rsidRPr="006E4FEA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202AC49" w14:textId="77777777" w:rsidR="00082A0E" w:rsidRPr="006E4FEA" w:rsidRDefault="00082A0E" w:rsidP="00082A0E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Cs/>
          <w:iCs/>
          <w:sz w:val="20"/>
          <w:szCs w:val="20"/>
        </w:rPr>
        <w:t>b.</w:t>
      </w:r>
      <w:r w:rsidRPr="006E4FEA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6B9873C3" w14:textId="77777777" w:rsidR="00082A0E" w:rsidRPr="006E4FEA" w:rsidRDefault="00082A0E" w:rsidP="00082A0E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Cs/>
          <w:iCs/>
          <w:sz w:val="20"/>
          <w:szCs w:val="20"/>
        </w:rPr>
        <w:t>c.</w:t>
      </w:r>
      <w:r w:rsidRPr="006E4FEA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529DFACC" w14:textId="77777777" w:rsidR="00082A0E" w:rsidRPr="006E4FEA" w:rsidRDefault="00082A0E" w:rsidP="00082A0E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6E4FEA">
        <w:rPr>
          <w:rFonts w:ascii="Verdana" w:hAnsi="Verdana"/>
          <w:bCs/>
          <w:iCs/>
          <w:sz w:val="20"/>
          <w:szCs w:val="20"/>
        </w:rPr>
        <w:t xml:space="preserve">d. </w:t>
      </w:r>
      <w:r w:rsidRPr="006E4FEA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1AB40CC" w14:textId="77777777" w:rsidR="00082A0E" w:rsidRPr="006E4FEA" w:rsidRDefault="00082A0E" w:rsidP="00082A0E">
      <w:pPr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Cs/>
          <w:iCs/>
          <w:sz w:val="20"/>
          <w:szCs w:val="20"/>
        </w:rPr>
        <w:t xml:space="preserve">7. </w:t>
      </w:r>
      <w:r w:rsidRPr="006E4FEA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6E4FEA">
        <w:rPr>
          <w:rFonts w:ascii="Verdana" w:hAnsi="Verdana"/>
          <w:sz w:val="20"/>
          <w:szCs w:val="20"/>
        </w:rPr>
        <w:t>*</w:t>
      </w:r>
      <w:r w:rsidRPr="006E4FEA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6E4FEA">
        <w:rPr>
          <w:rFonts w:ascii="Verdana" w:hAnsi="Verdana"/>
          <w:sz w:val="20"/>
          <w:szCs w:val="20"/>
        </w:rPr>
        <w:t>od których dane osobowe bezpośrednio lub pośrednio pozyskałem</w:t>
      </w:r>
      <w:r w:rsidRPr="006E4FEA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6E4FEA">
        <w:rPr>
          <w:rFonts w:ascii="Verdana" w:hAnsi="Verdana"/>
          <w:sz w:val="20"/>
          <w:szCs w:val="20"/>
        </w:rPr>
        <w:t xml:space="preserve">.* * </w:t>
      </w:r>
    </w:p>
    <w:p w14:paraId="71E1A008" w14:textId="77777777" w:rsidR="00082A0E" w:rsidRPr="006E4FEA" w:rsidRDefault="00082A0E" w:rsidP="00082A0E">
      <w:pPr>
        <w:jc w:val="both"/>
        <w:rPr>
          <w:rFonts w:ascii="Verdana" w:hAnsi="Verdana"/>
          <w:i/>
          <w:iCs/>
          <w:sz w:val="20"/>
          <w:szCs w:val="20"/>
        </w:rPr>
      </w:pPr>
      <w:r w:rsidRPr="006E4FEA">
        <w:rPr>
          <w:rFonts w:ascii="Verdana" w:hAnsi="Verdana"/>
          <w:i/>
          <w:iCs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C54F82" w14:textId="77777777" w:rsidR="00082A0E" w:rsidRPr="006E4FEA" w:rsidRDefault="00082A0E" w:rsidP="00082A0E">
      <w:pPr>
        <w:suppressAutoHyphens/>
        <w:ind w:left="142" w:hanging="142"/>
        <w:jc w:val="both"/>
        <w:rPr>
          <w:rFonts w:ascii="Verdana" w:eastAsia="Calibri" w:hAnsi="Verdana"/>
          <w:i/>
          <w:iCs/>
          <w:sz w:val="20"/>
          <w:szCs w:val="20"/>
          <w:lang w:eastAsia="zh-CN"/>
        </w:rPr>
      </w:pPr>
      <w:r w:rsidRPr="006E4FEA">
        <w:rPr>
          <w:rFonts w:ascii="Verdana" w:eastAsia="Calibri" w:hAnsi="Verdana"/>
          <w:i/>
          <w:iCs/>
          <w:sz w:val="20"/>
          <w:szCs w:val="20"/>
          <w:lang w:eastAsia="zh-CN"/>
        </w:rPr>
        <w:t>**</w:t>
      </w:r>
      <w:r w:rsidRPr="006E4FEA">
        <w:rPr>
          <w:rFonts w:ascii="Verdana" w:eastAsia="Calibri" w:hAnsi="Verdana"/>
          <w:i/>
          <w:iCs/>
          <w:color w:val="000000"/>
          <w:sz w:val="20"/>
          <w:szCs w:val="20"/>
          <w:lang w:eastAsia="zh-CN"/>
        </w:rPr>
        <w:t xml:space="preserve">W przypadku gdy wykonawca </w:t>
      </w:r>
      <w:r w:rsidRPr="006E4FEA">
        <w:rPr>
          <w:rFonts w:ascii="Verdana" w:eastAsia="Calibri" w:hAnsi="Verdana"/>
          <w:i/>
          <w:iCs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883120" w14:textId="77777777" w:rsidR="00082A0E" w:rsidRPr="006E4FEA" w:rsidRDefault="00082A0E" w:rsidP="00082A0E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</w:rPr>
        <w:t>Oświadczam/y, że warunek określony w pkt. 8.2 ppkt. 4 SWZ spełniamy osobiście/ powołujemy się na zasoby podmiotu trzeciego w następującym zakresie</w:t>
      </w:r>
      <w:r w:rsidRPr="006E4FEA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6E4FEA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ED17F0D" w14:textId="77777777" w:rsidR="00082A0E" w:rsidRPr="006E4FEA" w:rsidRDefault="00082A0E" w:rsidP="00082A0E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82A0E" w:rsidRPr="006E4FEA" w14:paraId="412F43C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603FB2C" w14:textId="77777777" w:rsidR="00082A0E" w:rsidRPr="006E4FEA" w:rsidRDefault="00082A0E" w:rsidP="00082A0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C7C518" w14:textId="77777777" w:rsidR="00082A0E" w:rsidRPr="006E4FEA" w:rsidRDefault="00082A0E" w:rsidP="00082A0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7E0D1CE" w14:textId="77777777" w:rsidR="00082A0E" w:rsidRPr="006E4FEA" w:rsidRDefault="00082A0E" w:rsidP="00082A0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DAC7E" w14:textId="77777777" w:rsidR="00082A0E" w:rsidRPr="006E4FEA" w:rsidRDefault="00082A0E" w:rsidP="00082A0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082A0E" w:rsidRPr="006E4FEA" w14:paraId="03292AA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46FEC1" w14:textId="77777777" w:rsidR="00082A0E" w:rsidRPr="006E4FEA" w:rsidRDefault="00082A0E" w:rsidP="00082A0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A8226E" w14:textId="77777777" w:rsidR="00082A0E" w:rsidRPr="006E4FEA" w:rsidRDefault="00082A0E" w:rsidP="00082A0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DBA84" w14:textId="77777777" w:rsidR="00082A0E" w:rsidRPr="006E4FEA" w:rsidRDefault="00082A0E" w:rsidP="00082A0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561432" w14:textId="77777777" w:rsidR="00082A0E" w:rsidRPr="006E4FEA" w:rsidRDefault="00082A0E" w:rsidP="00082A0E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6E4FEA">
        <w:rPr>
          <w:rFonts w:ascii="Verdana" w:hAnsi="Verdana"/>
          <w:b/>
          <w:sz w:val="20"/>
          <w:szCs w:val="20"/>
        </w:rPr>
        <w:t xml:space="preserve">Oświadczenie, w przypadku </w:t>
      </w:r>
      <w:r w:rsidRPr="006E4FEA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6E4FEA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82A0E" w:rsidRPr="006E4FEA" w14:paraId="093915C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519F9A" w14:textId="77777777" w:rsidR="00082A0E" w:rsidRPr="006E4FEA" w:rsidRDefault="00082A0E" w:rsidP="00082A0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64B4D5" w14:textId="77777777" w:rsidR="00082A0E" w:rsidRPr="006E4FEA" w:rsidRDefault="00082A0E" w:rsidP="00082A0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A19B6" w14:textId="77777777" w:rsidR="00082A0E" w:rsidRPr="006E4FEA" w:rsidRDefault="00082A0E" w:rsidP="00082A0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082A0E" w:rsidRPr="006E4FEA" w14:paraId="781C041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05A279" w14:textId="77777777" w:rsidR="00082A0E" w:rsidRPr="006E4FEA" w:rsidRDefault="00082A0E" w:rsidP="00082A0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36EFB8" w14:textId="77777777" w:rsidR="00082A0E" w:rsidRPr="006E4FEA" w:rsidRDefault="00082A0E" w:rsidP="00082A0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7581B" w14:textId="77777777" w:rsidR="00082A0E" w:rsidRPr="006E4FEA" w:rsidRDefault="00082A0E" w:rsidP="00082A0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82A0E" w:rsidRPr="006E4FEA" w14:paraId="33980B68" w14:textId="77777777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5D598A1" w14:textId="77777777" w:rsidR="00082A0E" w:rsidRPr="006E4FEA" w:rsidRDefault="00082A0E" w:rsidP="00082A0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6E4FE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4D5432" w14:textId="77777777" w:rsidR="00082A0E" w:rsidRPr="006E4FEA" w:rsidRDefault="00082A0E" w:rsidP="00082A0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3D7BC" w14:textId="77777777" w:rsidR="00082A0E" w:rsidRPr="006E4FEA" w:rsidRDefault="00082A0E" w:rsidP="00082A0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AFA72E4" w14:textId="77777777" w:rsidR="00082A0E" w:rsidRPr="006E4FEA" w:rsidRDefault="00082A0E" w:rsidP="00082A0E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5167410" w14:textId="77777777" w:rsidR="00082A0E" w:rsidRPr="006E4FEA" w:rsidRDefault="00082A0E" w:rsidP="00082A0E">
      <w:pPr>
        <w:keepNext/>
        <w:numPr>
          <w:ilvl w:val="0"/>
          <w:numId w:val="8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6E4FEA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6E4FEA">
        <w:rPr>
          <w:rFonts w:ascii="Verdana" w:hAnsi="Verdana"/>
          <w:b/>
          <w:bCs/>
          <w:kern w:val="32"/>
          <w:sz w:val="20"/>
          <w:szCs w:val="20"/>
        </w:rPr>
        <w:tab/>
      </w:r>
      <w:r w:rsidRPr="006E4FEA">
        <w:rPr>
          <w:rFonts w:ascii="Verdana" w:hAnsi="Verdana"/>
          <w:b/>
          <w:bCs/>
          <w:kern w:val="32"/>
          <w:sz w:val="20"/>
          <w:szCs w:val="20"/>
        </w:rPr>
        <w:tab/>
      </w:r>
      <w:r w:rsidRPr="006E4FEA">
        <w:rPr>
          <w:rFonts w:ascii="Verdana" w:hAnsi="Verdana"/>
          <w:b/>
          <w:bCs/>
          <w:kern w:val="32"/>
          <w:sz w:val="20"/>
          <w:szCs w:val="20"/>
        </w:rPr>
        <w:tab/>
      </w:r>
      <w:r w:rsidRPr="006E4FEA">
        <w:rPr>
          <w:rFonts w:ascii="Verdana" w:hAnsi="Verdana"/>
          <w:b/>
          <w:bCs/>
          <w:kern w:val="32"/>
          <w:sz w:val="20"/>
          <w:szCs w:val="20"/>
        </w:rPr>
        <w:tab/>
      </w:r>
      <w:r w:rsidRPr="006E4FEA">
        <w:rPr>
          <w:rFonts w:ascii="Verdana" w:hAnsi="Verdana"/>
          <w:b/>
          <w:bCs/>
          <w:kern w:val="32"/>
          <w:sz w:val="20"/>
          <w:szCs w:val="20"/>
        </w:rPr>
        <w:tab/>
      </w:r>
      <w:r w:rsidRPr="006E4FEA">
        <w:rPr>
          <w:rFonts w:ascii="Verdana" w:hAnsi="Verdana"/>
          <w:b/>
          <w:bCs/>
          <w:kern w:val="32"/>
          <w:sz w:val="20"/>
          <w:szCs w:val="20"/>
        </w:rPr>
        <w:tab/>
      </w:r>
      <w:r w:rsidRPr="006E4FEA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96F5E8E" w14:textId="77777777" w:rsidR="00082A0E" w:rsidRPr="006E4FEA" w:rsidRDefault="00082A0E" w:rsidP="00082A0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...................................................</w:t>
      </w:r>
      <w:r w:rsidRPr="006E4FEA">
        <w:rPr>
          <w:rFonts w:ascii="Verdana" w:hAnsi="Verdana"/>
          <w:sz w:val="20"/>
          <w:szCs w:val="20"/>
        </w:rPr>
        <w:tab/>
      </w:r>
      <w:r w:rsidRPr="006E4FEA">
        <w:rPr>
          <w:rFonts w:ascii="Verdana" w:hAnsi="Verdana"/>
          <w:sz w:val="20"/>
          <w:szCs w:val="20"/>
        </w:rPr>
        <w:tab/>
      </w:r>
    </w:p>
    <w:p w14:paraId="708B5822" w14:textId="77777777" w:rsidR="00082A0E" w:rsidRPr="006E4FEA" w:rsidRDefault="00082A0E" w:rsidP="00082A0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2CC0F56E" w14:textId="77777777" w:rsidR="00082A0E" w:rsidRPr="006E4FEA" w:rsidRDefault="00082A0E" w:rsidP="00082A0E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lastRenderedPageBreak/>
        <w:t>upoważnienie dla powyżej wskazanych osób wynika z następującego (ych) dokumentu(ów)</w:t>
      </w:r>
    </w:p>
    <w:p w14:paraId="01945827" w14:textId="77777777" w:rsidR="00082A0E" w:rsidRPr="006E4FEA" w:rsidRDefault="00082A0E" w:rsidP="00082A0E">
      <w:pPr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330685D1" w14:textId="77777777" w:rsidR="00082A0E" w:rsidRPr="006E4FEA" w:rsidRDefault="00082A0E" w:rsidP="00082A0E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załącznikami do niniejszej oferty są:</w:t>
      </w:r>
    </w:p>
    <w:p w14:paraId="1C487EDE" w14:textId="77777777" w:rsidR="00082A0E" w:rsidRPr="006E4FEA" w:rsidRDefault="00082A0E" w:rsidP="00082A0E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437C4C2" w14:textId="77777777" w:rsidR="00082A0E" w:rsidRPr="006E4FEA" w:rsidRDefault="00082A0E" w:rsidP="00082A0E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A8407DB" w14:textId="77777777" w:rsidR="00082A0E" w:rsidRPr="006E4FEA" w:rsidRDefault="00082A0E" w:rsidP="00082A0E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062E0F54" w14:textId="77777777" w:rsidR="00082A0E" w:rsidRPr="006E4FEA" w:rsidRDefault="00082A0E" w:rsidP="00082A0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6E4FEA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00EAC2C" w14:textId="77777777" w:rsidR="00082A0E" w:rsidRPr="006E4FEA" w:rsidRDefault="00082A0E" w:rsidP="00082A0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6E4FEA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6E4FEA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p w14:paraId="2011DB5A" w14:textId="77777777" w:rsidR="00FE545C" w:rsidRPr="006E4FEA" w:rsidRDefault="00FE545C" w:rsidP="00082A0E">
      <w:pPr>
        <w:widowControl w:val="0"/>
        <w:spacing w:line="264" w:lineRule="auto"/>
        <w:ind w:right="1"/>
        <w:rPr>
          <w:rFonts w:ascii="Verdana" w:hAnsi="Verdana"/>
          <w:sz w:val="20"/>
          <w:szCs w:val="20"/>
        </w:rPr>
      </w:pPr>
    </w:p>
    <w:sectPr w:rsidR="00FE545C" w:rsidRPr="006E4F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D341C" w14:textId="77777777" w:rsidR="000F313F" w:rsidRDefault="000F313F">
      <w:r>
        <w:separator/>
      </w:r>
    </w:p>
  </w:endnote>
  <w:endnote w:type="continuationSeparator" w:id="0">
    <w:p w14:paraId="0F067F4C" w14:textId="77777777" w:rsidR="000F313F" w:rsidRDefault="000F3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C3AAF" w14:textId="77777777" w:rsidR="00B01113" w:rsidRDefault="00B011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C464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E287F" w14:textId="77777777" w:rsidR="00B01113" w:rsidRDefault="00B011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65A7E" w14:textId="77777777" w:rsidR="000F313F" w:rsidRDefault="000F313F">
      <w:r>
        <w:separator/>
      </w:r>
    </w:p>
  </w:footnote>
  <w:footnote w:type="continuationSeparator" w:id="0">
    <w:p w14:paraId="30889135" w14:textId="77777777" w:rsidR="000F313F" w:rsidRDefault="000F313F">
      <w:r>
        <w:continuationSeparator/>
      </w:r>
    </w:p>
  </w:footnote>
  <w:footnote w:id="1">
    <w:p w14:paraId="3DEFDAFB" w14:textId="77777777" w:rsidR="00082A0E" w:rsidRDefault="00082A0E" w:rsidP="00082A0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B099DA" w14:textId="77777777" w:rsidR="00082A0E" w:rsidRDefault="00082A0E" w:rsidP="00082A0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EF179" w14:textId="77777777" w:rsidR="00B01113" w:rsidRDefault="00B01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B2B31" w14:textId="0A618755" w:rsidR="00F53146" w:rsidRPr="00082A0E" w:rsidRDefault="00F53146" w:rsidP="00082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05281" w14:textId="77777777" w:rsidR="00B01113" w:rsidRDefault="00B011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837DA"/>
    <w:multiLevelType w:val="hybridMultilevel"/>
    <w:tmpl w:val="CEB6A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7199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4163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247200">
    <w:abstractNumId w:val="4"/>
  </w:num>
  <w:num w:numId="4" w16cid:durableId="1059862666">
    <w:abstractNumId w:val="6"/>
  </w:num>
  <w:num w:numId="5" w16cid:durableId="370686950">
    <w:abstractNumId w:val="3"/>
  </w:num>
  <w:num w:numId="6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156437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313F"/>
    <w:rsid w:val="00012286"/>
    <w:rsid w:val="00052B1E"/>
    <w:rsid w:val="000704FC"/>
    <w:rsid w:val="00071CCC"/>
    <w:rsid w:val="00082A0E"/>
    <w:rsid w:val="000B731D"/>
    <w:rsid w:val="000D6134"/>
    <w:rsid w:val="000E09C7"/>
    <w:rsid w:val="000F313F"/>
    <w:rsid w:val="000F6589"/>
    <w:rsid w:val="00106636"/>
    <w:rsid w:val="00116EC6"/>
    <w:rsid w:val="001801DD"/>
    <w:rsid w:val="001D4612"/>
    <w:rsid w:val="00207E98"/>
    <w:rsid w:val="002432C2"/>
    <w:rsid w:val="002723B0"/>
    <w:rsid w:val="00315A4A"/>
    <w:rsid w:val="003B0B57"/>
    <w:rsid w:val="003B47E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4FE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7191"/>
    <w:rsid w:val="00A0022B"/>
    <w:rsid w:val="00A346FE"/>
    <w:rsid w:val="00A47B4D"/>
    <w:rsid w:val="00A83018"/>
    <w:rsid w:val="00B01113"/>
    <w:rsid w:val="00B2002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783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923A1"/>
  <w15:chartTrackingRefBased/>
  <w15:docId w15:val="{E10C6F76-C5A3-4E87-8374-C4388EF5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661</Words>
  <Characters>4827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2025-09-05T12:54:00Z</cp:lastPrinted>
  <dcterms:created xsi:type="dcterms:W3CDTF">2025-09-05T12:54:00Z</dcterms:created>
  <dcterms:modified xsi:type="dcterms:W3CDTF">2025-09-11T11:12:00Z</dcterms:modified>
</cp:coreProperties>
</file>