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DBAEF" w14:textId="77777777" w:rsidR="00FB7F50" w:rsidRPr="002245BE" w:rsidRDefault="002865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65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65E9">
        <w:rPr>
          <w:sz w:val="22"/>
          <w:szCs w:val="22"/>
        </w:rPr>
        <w:t>2025-09-12</w:t>
      </w:r>
    </w:p>
    <w:p w14:paraId="0229527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64D91F3" w14:textId="77777777" w:rsidR="002865E9" w:rsidRPr="002865E9" w:rsidRDefault="002865E9" w:rsidP="00FB7F50">
      <w:pPr>
        <w:spacing w:after="40"/>
        <w:rPr>
          <w:b/>
          <w:bCs/>
          <w:sz w:val="22"/>
          <w:szCs w:val="22"/>
        </w:rPr>
      </w:pPr>
      <w:r w:rsidRPr="002865E9">
        <w:rPr>
          <w:b/>
          <w:bCs/>
          <w:sz w:val="22"/>
          <w:szCs w:val="22"/>
        </w:rPr>
        <w:t>Akademia Górniczo - Hutnicza</w:t>
      </w:r>
    </w:p>
    <w:p w14:paraId="68E4CE46" w14:textId="77777777" w:rsidR="002865E9" w:rsidRPr="002865E9" w:rsidRDefault="002865E9" w:rsidP="00FB7F50">
      <w:pPr>
        <w:spacing w:after="40"/>
        <w:rPr>
          <w:b/>
          <w:bCs/>
          <w:sz w:val="22"/>
          <w:szCs w:val="22"/>
        </w:rPr>
      </w:pPr>
      <w:r w:rsidRPr="002865E9">
        <w:rPr>
          <w:b/>
          <w:bCs/>
          <w:sz w:val="22"/>
          <w:szCs w:val="22"/>
        </w:rPr>
        <w:t>im. Stanisława Staszica w Krakowie</w:t>
      </w:r>
    </w:p>
    <w:p w14:paraId="2CCA50B4" w14:textId="77777777" w:rsidR="00FB7F50" w:rsidRPr="002245BE" w:rsidRDefault="002865E9" w:rsidP="00FB7F50">
      <w:pPr>
        <w:spacing w:after="40"/>
        <w:rPr>
          <w:b/>
          <w:bCs/>
          <w:sz w:val="22"/>
          <w:szCs w:val="22"/>
        </w:rPr>
      </w:pPr>
      <w:r w:rsidRPr="002865E9">
        <w:rPr>
          <w:b/>
          <w:bCs/>
          <w:sz w:val="22"/>
          <w:szCs w:val="22"/>
        </w:rPr>
        <w:t>Dział Zamówień Publicznych</w:t>
      </w:r>
    </w:p>
    <w:p w14:paraId="6886C88E" w14:textId="77777777" w:rsidR="00FB7F50" w:rsidRPr="002245BE" w:rsidRDefault="002865E9" w:rsidP="00FB7F50">
      <w:pPr>
        <w:rPr>
          <w:sz w:val="22"/>
          <w:szCs w:val="22"/>
        </w:rPr>
      </w:pPr>
      <w:r w:rsidRPr="002865E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65E9">
        <w:rPr>
          <w:sz w:val="22"/>
          <w:szCs w:val="22"/>
        </w:rPr>
        <w:t>30</w:t>
      </w:r>
    </w:p>
    <w:p w14:paraId="15C8CE26" w14:textId="77777777" w:rsidR="00FB7F50" w:rsidRPr="002245BE" w:rsidRDefault="002865E9" w:rsidP="00FB7F50">
      <w:pPr>
        <w:rPr>
          <w:sz w:val="22"/>
          <w:szCs w:val="22"/>
        </w:rPr>
      </w:pPr>
      <w:r w:rsidRPr="002865E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65E9">
        <w:rPr>
          <w:sz w:val="22"/>
          <w:szCs w:val="22"/>
        </w:rPr>
        <w:t>Kraków</w:t>
      </w:r>
    </w:p>
    <w:p w14:paraId="5399441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D73B9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65E9" w:rsidRPr="00607F9B" w14:paraId="626AF205" w14:textId="77777777" w:rsidTr="00191A1C">
        <w:trPr>
          <w:trHeight w:val="638"/>
        </w:trPr>
        <w:tc>
          <w:tcPr>
            <w:tcW w:w="959" w:type="dxa"/>
          </w:tcPr>
          <w:p w14:paraId="11150F82" w14:textId="77777777" w:rsidR="002865E9" w:rsidRPr="00607F9B" w:rsidRDefault="002865E9" w:rsidP="0019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0009BEE" w14:textId="28BB2B10" w:rsidR="002865E9" w:rsidRPr="00607F9B" w:rsidRDefault="002865E9" w:rsidP="0019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65E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65E9">
              <w:rPr>
                <w:b/>
                <w:bCs/>
                <w:sz w:val="22"/>
                <w:szCs w:val="22"/>
              </w:rPr>
              <w:t>usługa konserwacji i napraw instalacji klimatyzacyjnych zlokalizowanych  w obiektach MS AGH w Krakowie - DE-dzp.272-387/25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D38DB2" w14:textId="2F6FCEB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65E9" w14:paraId="632E99FD" w14:textId="77777777" w:rsidTr="00191A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DEFC460" w14:textId="77777777" w:rsidR="002865E9" w:rsidRPr="00D26ED6" w:rsidRDefault="002865E9" w:rsidP="00191A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65E9">
              <w:rPr>
                <w:b/>
                <w:sz w:val="22"/>
                <w:szCs w:val="22"/>
              </w:rPr>
              <w:t>Zakłady Badawczo-Usługowe POWER Sp. z o.o.</w:t>
            </w:r>
          </w:p>
          <w:p w14:paraId="324D6121" w14:textId="77777777" w:rsidR="002865E9" w:rsidRPr="009F0E5C" w:rsidRDefault="002865E9" w:rsidP="00191A1C">
            <w:pPr>
              <w:jc w:val="both"/>
              <w:rPr>
                <w:bCs/>
                <w:sz w:val="22"/>
                <w:szCs w:val="22"/>
              </w:rPr>
            </w:pPr>
            <w:r w:rsidRPr="002865E9">
              <w:rPr>
                <w:bCs/>
                <w:sz w:val="22"/>
                <w:szCs w:val="22"/>
              </w:rPr>
              <w:t>Os. Bohaterów Września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65E9">
              <w:rPr>
                <w:bCs/>
                <w:sz w:val="22"/>
                <w:szCs w:val="22"/>
              </w:rPr>
              <w:t>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94090D" w14:textId="77777777" w:rsidR="002865E9" w:rsidRPr="009F0E5C" w:rsidRDefault="002865E9" w:rsidP="00191A1C">
            <w:pPr>
              <w:jc w:val="both"/>
              <w:rPr>
                <w:bCs/>
                <w:sz w:val="22"/>
                <w:szCs w:val="22"/>
              </w:rPr>
            </w:pPr>
            <w:r w:rsidRPr="002865E9">
              <w:rPr>
                <w:bCs/>
                <w:sz w:val="22"/>
                <w:szCs w:val="22"/>
              </w:rPr>
              <w:t>31-621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65E9">
              <w:rPr>
                <w:bCs/>
                <w:sz w:val="22"/>
                <w:szCs w:val="22"/>
              </w:rPr>
              <w:t>Kraków</w:t>
            </w:r>
          </w:p>
          <w:p w14:paraId="132C1E4D" w14:textId="77777777" w:rsidR="002865E9" w:rsidRPr="00D26ED6" w:rsidRDefault="002865E9" w:rsidP="00191A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933D00" w14:textId="77777777" w:rsidR="002865E9" w:rsidRDefault="002865E9" w:rsidP="00191A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65E9">
              <w:rPr>
                <w:sz w:val="22"/>
                <w:szCs w:val="22"/>
              </w:rPr>
              <w:t>usługa konserwacji i napraw instalacji klimatyzacyjnych zlokalizowanych  w obiektach MS AGH w Krakowie - DE-dzp.272-387/25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197F85A" w14:textId="77777777" w:rsidR="002865E9" w:rsidRPr="00D26ED6" w:rsidRDefault="002865E9" w:rsidP="00191A1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65E9">
              <w:rPr>
                <w:b/>
                <w:sz w:val="22"/>
                <w:szCs w:val="22"/>
              </w:rPr>
              <w:t>147 191.76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1F55E3" w14:textId="77777777" w:rsidR="002865E9" w:rsidRDefault="002865E9" w:rsidP="00191A1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D6656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524129" w:rsidRPr="008567C7" w14:paraId="5D553BB8" w14:textId="77777777" w:rsidTr="00524129">
        <w:trPr>
          <w:trHeight w:val="510"/>
        </w:trPr>
        <w:tc>
          <w:tcPr>
            <w:tcW w:w="500" w:type="pct"/>
            <w:vAlign w:val="center"/>
          </w:tcPr>
          <w:p w14:paraId="74FD5990" w14:textId="77777777" w:rsidR="00524129" w:rsidRPr="008567C7" w:rsidRDefault="005241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661E326" w14:textId="77777777" w:rsidR="00524129" w:rsidRPr="008567C7" w:rsidRDefault="005241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6453E9C4" w14:textId="77777777" w:rsidR="00524129" w:rsidRPr="008567C7" w:rsidRDefault="005241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23BF08E" w14:textId="77777777" w:rsidR="00524129" w:rsidRPr="008567C7" w:rsidRDefault="005241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czas </w:t>
            </w:r>
            <w:proofErr w:type="spellStart"/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przystapienia</w:t>
            </w:r>
            <w:proofErr w:type="spellEnd"/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usuwania zgłoszonej niesprawności</w:t>
            </w:r>
          </w:p>
        </w:tc>
        <w:tc>
          <w:tcPr>
            <w:tcW w:w="800" w:type="pct"/>
            <w:vAlign w:val="center"/>
          </w:tcPr>
          <w:p w14:paraId="50881DB9" w14:textId="77777777" w:rsidR="00524129" w:rsidRPr="008567C7" w:rsidRDefault="005241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Cena pakietu napraw</w:t>
            </w:r>
          </w:p>
        </w:tc>
        <w:tc>
          <w:tcPr>
            <w:tcW w:w="600" w:type="pct"/>
            <w:vAlign w:val="center"/>
          </w:tcPr>
          <w:p w14:paraId="356E2383" w14:textId="77777777" w:rsidR="00524129" w:rsidRPr="008567C7" w:rsidRDefault="005241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4129" w:rsidRPr="008567C7" w14:paraId="5A25324A" w14:textId="77777777" w:rsidTr="00524129">
        <w:tc>
          <w:tcPr>
            <w:tcW w:w="500" w:type="pct"/>
            <w:vAlign w:val="center"/>
          </w:tcPr>
          <w:p w14:paraId="29E0E799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421A5AF" w14:textId="77777777" w:rsidR="00524129" w:rsidRPr="002B6761" w:rsidRDefault="00524129" w:rsidP="00191A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/>
                <w:sz w:val="18"/>
                <w:szCs w:val="18"/>
              </w:rPr>
              <w:t>Zakłady Badawczo-Usługowe POWER Sp. z o.o.</w:t>
            </w:r>
          </w:p>
          <w:p w14:paraId="09DE00E5" w14:textId="77777777" w:rsidR="00524129" w:rsidRPr="008567C7" w:rsidRDefault="00524129" w:rsidP="00191A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Os. Bohaterów Września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D50E43" w14:textId="77777777" w:rsidR="00524129" w:rsidRPr="001B7815" w:rsidRDefault="00524129" w:rsidP="00191A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31-621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1C90D53E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7B516823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7D1504E4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A77347B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24129" w:rsidRPr="008567C7" w14:paraId="6730A4BA" w14:textId="77777777" w:rsidTr="00524129">
        <w:tc>
          <w:tcPr>
            <w:tcW w:w="500" w:type="pct"/>
            <w:vAlign w:val="center"/>
          </w:tcPr>
          <w:p w14:paraId="60073864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100B49AB" w14:textId="77777777" w:rsidR="00524129" w:rsidRPr="002B6761" w:rsidRDefault="00524129" w:rsidP="00191A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865E9">
              <w:rPr>
                <w:rFonts w:ascii="Times New Roman" w:hAnsi="Times New Roman" w:cs="Times New Roman"/>
                <w:b/>
                <w:sz w:val="18"/>
                <w:szCs w:val="18"/>
              </w:rPr>
              <w:t>Air</w:t>
            </w:r>
            <w:proofErr w:type="spellEnd"/>
            <w:r w:rsidRPr="002865E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Technika Sp. z o.o.</w:t>
            </w:r>
          </w:p>
          <w:p w14:paraId="1C15E9D5" w14:textId="77777777" w:rsidR="00524129" w:rsidRPr="008567C7" w:rsidRDefault="00524129" w:rsidP="00191A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Kościerzyńska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17-19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B85983" w14:textId="77777777" w:rsidR="00524129" w:rsidRPr="001B7815" w:rsidRDefault="00524129" w:rsidP="00191A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51-430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800" w:type="pct"/>
            <w:vAlign w:val="center"/>
          </w:tcPr>
          <w:p w14:paraId="2E4EB4DB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34,04</w:t>
            </w:r>
          </w:p>
        </w:tc>
        <w:tc>
          <w:tcPr>
            <w:tcW w:w="800" w:type="pct"/>
            <w:vAlign w:val="center"/>
          </w:tcPr>
          <w:p w14:paraId="1C7D0D3A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0471317B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16,25</w:t>
            </w:r>
          </w:p>
        </w:tc>
        <w:tc>
          <w:tcPr>
            <w:tcW w:w="600" w:type="pct"/>
            <w:vAlign w:val="center"/>
          </w:tcPr>
          <w:p w14:paraId="3E308A26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90,29</w:t>
            </w:r>
          </w:p>
        </w:tc>
      </w:tr>
      <w:tr w:rsidR="00524129" w:rsidRPr="008567C7" w14:paraId="1E3C9C57" w14:textId="77777777" w:rsidTr="00524129">
        <w:tc>
          <w:tcPr>
            <w:tcW w:w="500" w:type="pct"/>
            <w:vAlign w:val="center"/>
          </w:tcPr>
          <w:p w14:paraId="502C5401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4F9F7B6F" w14:textId="77777777" w:rsidR="00524129" w:rsidRPr="002B6761" w:rsidRDefault="00524129" w:rsidP="00191A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/>
                <w:sz w:val="18"/>
                <w:szCs w:val="18"/>
              </w:rPr>
              <w:t>TERMO-SERWIS Technika Grzewcza i Sanitarna</w:t>
            </w:r>
          </w:p>
          <w:p w14:paraId="344F3FB2" w14:textId="77777777" w:rsidR="00524129" w:rsidRPr="008567C7" w:rsidRDefault="00524129" w:rsidP="00191A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Lea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4B587E" w14:textId="77777777" w:rsidR="00524129" w:rsidRPr="001B7815" w:rsidRDefault="00524129" w:rsidP="00191A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30-133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65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688EC8E4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25,23</w:t>
            </w:r>
          </w:p>
        </w:tc>
        <w:tc>
          <w:tcPr>
            <w:tcW w:w="800" w:type="pct"/>
            <w:vAlign w:val="center"/>
          </w:tcPr>
          <w:p w14:paraId="48BDBAFA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31BAF518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17,07</w:t>
            </w:r>
          </w:p>
        </w:tc>
        <w:tc>
          <w:tcPr>
            <w:tcW w:w="600" w:type="pct"/>
            <w:vAlign w:val="center"/>
          </w:tcPr>
          <w:p w14:paraId="4B4B2E50" w14:textId="77777777" w:rsidR="00524129" w:rsidRPr="008567C7" w:rsidRDefault="00524129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5E9">
              <w:rPr>
                <w:rFonts w:ascii="Times New Roman" w:hAnsi="Times New Roman" w:cs="Times New Roman"/>
                <w:sz w:val="18"/>
                <w:szCs w:val="18"/>
              </w:rPr>
              <w:t xml:space="preserve">  82,30</w:t>
            </w:r>
          </w:p>
        </w:tc>
      </w:tr>
    </w:tbl>
    <w:p w14:paraId="2767EEB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93DFDE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78482" w14:textId="77777777" w:rsidR="00230BC8" w:rsidRDefault="00230BC8">
      <w:r>
        <w:separator/>
      </w:r>
    </w:p>
  </w:endnote>
  <w:endnote w:type="continuationSeparator" w:id="0">
    <w:p w14:paraId="7CDE6EBE" w14:textId="77777777" w:rsidR="00230BC8" w:rsidRDefault="0023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D75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478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1BD8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5F834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817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FE5DF" w14:textId="77777777" w:rsidR="00230BC8" w:rsidRDefault="00230BC8">
      <w:r>
        <w:separator/>
      </w:r>
    </w:p>
  </w:footnote>
  <w:footnote w:type="continuationSeparator" w:id="0">
    <w:p w14:paraId="467433AB" w14:textId="77777777" w:rsidR="00230BC8" w:rsidRDefault="00230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1E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654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1D7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BC8"/>
    <w:rsid w:val="00005838"/>
    <w:rsid w:val="00022322"/>
    <w:rsid w:val="00042497"/>
    <w:rsid w:val="000C1E6F"/>
    <w:rsid w:val="000E4E56"/>
    <w:rsid w:val="001A1468"/>
    <w:rsid w:val="001B7815"/>
    <w:rsid w:val="001C31ED"/>
    <w:rsid w:val="00230BC8"/>
    <w:rsid w:val="002865E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4129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10F78"/>
  <w15:chartTrackingRefBased/>
  <w15:docId w15:val="{22A6DF97-A8A9-43C5-90A1-791A73FE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2025-09-12T11:42:00Z</cp:lastPrinted>
  <dcterms:created xsi:type="dcterms:W3CDTF">2025-09-12T11:42:00Z</dcterms:created>
  <dcterms:modified xsi:type="dcterms:W3CDTF">2025-09-12T11:42:00Z</dcterms:modified>
</cp:coreProperties>
</file>