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F8ED" w14:textId="77777777" w:rsidR="00986737" w:rsidRPr="009432A1" w:rsidRDefault="002516F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516F7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516F7">
        <w:rPr>
          <w:rFonts w:ascii="Arial" w:hAnsi="Arial" w:cs="Arial"/>
          <w:sz w:val="24"/>
          <w:szCs w:val="24"/>
        </w:rPr>
        <w:t>2025-09-12</w:t>
      </w:r>
    </w:p>
    <w:p w14:paraId="00885772" w14:textId="77777777" w:rsidR="00986737" w:rsidRPr="009432A1" w:rsidRDefault="002516F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16F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8F5E80" w14:textId="77777777" w:rsidR="00986737" w:rsidRPr="009432A1" w:rsidRDefault="002516F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516F7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516F7">
        <w:rPr>
          <w:rFonts w:ascii="Arial" w:hAnsi="Arial" w:cs="Arial"/>
          <w:sz w:val="24"/>
          <w:szCs w:val="24"/>
        </w:rPr>
        <w:t>66</w:t>
      </w:r>
    </w:p>
    <w:p w14:paraId="5C28FCD0" w14:textId="77777777" w:rsidR="00986737" w:rsidRPr="009432A1" w:rsidRDefault="002516F7" w:rsidP="00986737">
      <w:pPr>
        <w:rPr>
          <w:rFonts w:ascii="Arial" w:hAnsi="Arial" w:cs="Arial"/>
          <w:sz w:val="24"/>
          <w:szCs w:val="24"/>
        </w:rPr>
      </w:pPr>
      <w:r w:rsidRPr="002516F7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516F7">
        <w:rPr>
          <w:rFonts w:ascii="Arial" w:hAnsi="Arial" w:cs="Arial"/>
          <w:sz w:val="24"/>
          <w:szCs w:val="24"/>
        </w:rPr>
        <w:t>Kraków</w:t>
      </w:r>
    </w:p>
    <w:p w14:paraId="2B77924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32FCA4" w14:textId="52146FD6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5133BCE" w14:textId="02D2E4B4" w:rsidR="00991878" w:rsidRPr="00991878" w:rsidRDefault="00991878" w:rsidP="00986737">
      <w:pPr>
        <w:spacing w:after="600"/>
        <w:jc w:val="both"/>
        <w:rPr>
          <w:bCs/>
          <w:sz w:val="24"/>
          <w:szCs w:val="24"/>
        </w:rPr>
      </w:pPr>
      <w:r w:rsidRPr="00991878">
        <w:rPr>
          <w:rFonts w:ascii="Arial" w:hAnsi="Arial" w:cs="Arial"/>
          <w:bCs/>
          <w:sz w:val="24"/>
          <w:szCs w:val="24"/>
        </w:rPr>
        <w:t>SZP-271-34/25-920.UG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21159E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12F36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EB249A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8BFA27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A6F4757" w14:textId="77777777" w:rsidTr="005A632E">
        <w:tc>
          <w:tcPr>
            <w:tcW w:w="2269" w:type="dxa"/>
            <w:shd w:val="clear" w:color="auto" w:fill="auto"/>
          </w:tcPr>
          <w:p w14:paraId="5AC8AE8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DC888C" w14:textId="77777777" w:rsidR="00986737" w:rsidRPr="004E4B64" w:rsidRDefault="002516F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16F7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16F7" w:rsidRPr="004E4B64" w14:paraId="51A2BFE3" w14:textId="77777777" w:rsidTr="00CB1D76">
        <w:tc>
          <w:tcPr>
            <w:tcW w:w="2269" w:type="dxa"/>
            <w:shd w:val="clear" w:color="auto" w:fill="auto"/>
          </w:tcPr>
          <w:p w14:paraId="0A109E57" w14:textId="77777777" w:rsidR="002516F7" w:rsidRPr="004E4B64" w:rsidRDefault="002516F7" w:rsidP="00CB1D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9718E4" w14:textId="77777777" w:rsidR="002516F7" w:rsidRPr="004E4B64" w:rsidRDefault="002516F7" w:rsidP="00CB1D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16F7">
              <w:rPr>
                <w:rFonts w:ascii="Arial" w:hAnsi="Arial" w:cs="Arial"/>
                <w:bCs/>
                <w:sz w:val="24"/>
                <w:szCs w:val="24"/>
              </w:rPr>
              <w:t>SZP-271-34/25</w:t>
            </w:r>
          </w:p>
        </w:tc>
      </w:tr>
    </w:tbl>
    <w:p w14:paraId="6BA8583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44DB76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516F7" w:rsidRPr="002516F7">
        <w:rPr>
          <w:rFonts w:ascii="Arial" w:hAnsi="Arial" w:cs="Arial"/>
          <w:sz w:val="24"/>
          <w:szCs w:val="24"/>
        </w:rPr>
        <w:t>(</w:t>
      </w:r>
      <w:proofErr w:type="spellStart"/>
      <w:r w:rsidR="002516F7" w:rsidRPr="002516F7">
        <w:rPr>
          <w:rFonts w:ascii="Arial" w:hAnsi="Arial" w:cs="Arial"/>
          <w:sz w:val="24"/>
          <w:szCs w:val="24"/>
        </w:rPr>
        <w:t>t.j</w:t>
      </w:r>
      <w:proofErr w:type="spellEnd"/>
      <w:r w:rsidR="002516F7" w:rsidRPr="002516F7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82FBA9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516F7" w:rsidRPr="002516F7">
        <w:rPr>
          <w:rFonts w:ascii="Arial" w:hAnsi="Arial" w:cs="Arial"/>
          <w:sz w:val="24"/>
          <w:szCs w:val="24"/>
        </w:rPr>
        <w:t>11/09/2025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516F7" w:rsidRPr="002516F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8A14D45" w14:textId="77777777" w:rsidTr="005A632E">
        <w:tc>
          <w:tcPr>
            <w:tcW w:w="1276" w:type="dxa"/>
            <w:shd w:val="clear" w:color="auto" w:fill="F2F2F2"/>
            <w:vAlign w:val="center"/>
          </w:tcPr>
          <w:p w14:paraId="4FFD502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3F9704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355AB96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8A4782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516F7" w:rsidRPr="00BB547B" w14:paraId="71F97A96" w14:textId="77777777" w:rsidTr="00CB1D76">
        <w:tc>
          <w:tcPr>
            <w:tcW w:w="1276" w:type="dxa"/>
            <w:shd w:val="clear" w:color="auto" w:fill="auto"/>
            <w:vAlign w:val="center"/>
          </w:tcPr>
          <w:p w14:paraId="5F1E549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A0F15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1E566195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 xml:space="preserve">CSL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Behring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2EA4A99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A. Branickiego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3CB5A3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10F0F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307 929.60 zł</w:t>
            </w:r>
          </w:p>
        </w:tc>
      </w:tr>
      <w:tr w:rsidR="002516F7" w:rsidRPr="00BB547B" w14:paraId="200C6E68" w14:textId="77777777" w:rsidTr="00CB1D76">
        <w:tc>
          <w:tcPr>
            <w:tcW w:w="1276" w:type="dxa"/>
            <w:shd w:val="clear" w:color="auto" w:fill="auto"/>
            <w:vAlign w:val="center"/>
          </w:tcPr>
          <w:p w14:paraId="0AE0CF8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6D57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8B94658" w14:textId="3CAA0719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CENTRALA FARMACEUTYCZNA CEFARM S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>A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6CC9CA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A3523F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96F39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10 460.02 zł</w:t>
            </w:r>
          </w:p>
        </w:tc>
      </w:tr>
      <w:tr w:rsidR="002516F7" w:rsidRPr="00BB547B" w14:paraId="4ED3DAA1" w14:textId="77777777" w:rsidTr="00CB1D76">
        <w:tc>
          <w:tcPr>
            <w:tcW w:w="1276" w:type="dxa"/>
            <w:shd w:val="clear" w:color="auto" w:fill="auto"/>
            <w:vAlign w:val="center"/>
          </w:tcPr>
          <w:p w14:paraId="17F4513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DD799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558F3774" w14:textId="4566E974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CENTRALA FARMACEUTYCZNA CEFARM S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>A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24F388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396A23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A9B6B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16 742.70 zł</w:t>
            </w:r>
          </w:p>
        </w:tc>
      </w:tr>
      <w:tr w:rsidR="002516F7" w:rsidRPr="00BB547B" w14:paraId="51EC4BB6" w14:textId="77777777" w:rsidTr="00CB1D76">
        <w:tc>
          <w:tcPr>
            <w:tcW w:w="1276" w:type="dxa"/>
            <w:shd w:val="clear" w:color="auto" w:fill="auto"/>
            <w:vAlign w:val="center"/>
          </w:tcPr>
          <w:p w14:paraId="3077434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BFC9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5F6F15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4D969749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36BA31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91A82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21 427.20 zł</w:t>
            </w:r>
          </w:p>
        </w:tc>
      </w:tr>
      <w:tr w:rsidR="002516F7" w:rsidRPr="00BB547B" w14:paraId="5F409621" w14:textId="77777777" w:rsidTr="00CB1D76">
        <w:tc>
          <w:tcPr>
            <w:tcW w:w="1276" w:type="dxa"/>
            <w:shd w:val="clear" w:color="auto" w:fill="auto"/>
            <w:vAlign w:val="center"/>
          </w:tcPr>
          <w:p w14:paraId="71216EC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A3336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51F7433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15DB790B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BF5478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183F4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21 427.20 zł</w:t>
            </w:r>
          </w:p>
        </w:tc>
      </w:tr>
      <w:tr w:rsidR="002516F7" w:rsidRPr="00BB547B" w14:paraId="19A16E17" w14:textId="77777777" w:rsidTr="00CB1D76">
        <w:tc>
          <w:tcPr>
            <w:tcW w:w="1276" w:type="dxa"/>
            <w:shd w:val="clear" w:color="auto" w:fill="auto"/>
            <w:vAlign w:val="center"/>
          </w:tcPr>
          <w:p w14:paraId="4BCC5C2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95C0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E4B5F89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5C9D0E91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44BE00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39BA0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9 697.97 zł</w:t>
            </w:r>
          </w:p>
        </w:tc>
      </w:tr>
      <w:tr w:rsidR="002516F7" w:rsidRPr="00BB547B" w14:paraId="6ACBA2BC" w14:textId="77777777" w:rsidTr="00CB1D76">
        <w:tc>
          <w:tcPr>
            <w:tcW w:w="1276" w:type="dxa"/>
            <w:shd w:val="clear" w:color="auto" w:fill="auto"/>
            <w:vAlign w:val="center"/>
          </w:tcPr>
          <w:p w14:paraId="610924E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D95C67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BBAB4E2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54BA174B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1C863F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56C4E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972.52 zł</w:t>
            </w:r>
          </w:p>
        </w:tc>
      </w:tr>
      <w:tr w:rsidR="002516F7" w:rsidRPr="00BB547B" w14:paraId="3F0964B9" w14:textId="77777777" w:rsidTr="00CB1D76">
        <w:tc>
          <w:tcPr>
            <w:tcW w:w="1276" w:type="dxa"/>
            <w:shd w:val="clear" w:color="auto" w:fill="auto"/>
            <w:vAlign w:val="center"/>
          </w:tcPr>
          <w:p w14:paraId="212F039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9133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85305A4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140C2432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D54DCF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16C82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72 334.08 zł</w:t>
            </w:r>
          </w:p>
        </w:tc>
      </w:tr>
      <w:tr w:rsidR="002516F7" w:rsidRPr="00BB547B" w14:paraId="7F517A25" w14:textId="77777777" w:rsidTr="00CB1D76">
        <w:tc>
          <w:tcPr>
            <w:tcW w:w="1276" w:type="dxa"/>
            <w:shd w:val="clear" w:color="auto" w:fill="auto"/>
            <w:vAlign w:val="center"/>
          </w:tcPr>
          <w:p w14:paraId="6669DDE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72EFD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0266D2F0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DB6E288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1D4EB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6225C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55 572.86 zł</w:t>
            </w:r>
          </w:p>
        </w:tc>
      </w:tr>
      <w:tr w:rsidR="002516F7" w:rsidRPr="00BB547B" w14:paraId="14D44D71" w14:textId="77777777" w:rsidTr="00CB1D76">
        <w:tc>
          <w:tcPr>
            <w:tcW w:w="1276" w:type="dxa"/>
            <w:shd w:val="clear" w:color="auto" w:fill="auto"/>
            <w:vAlign w:val="center"/>
          </w:tcPr>
          <w:p w14:paraId="73C7D8B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11D3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55AF795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3DD91434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E8D925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DF3A8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166 040.28 zł</w:t>
            </w:r>
          </w:p>
        </w:tc>
      </w:tr>
      <w:tr w:rsidR="002516F7" w:rsidRPr="00BB547B" w14:paraId="15B9DD1A" w14:textId="77777777" w:rsidTr="00CB1D76">
        <w:tc>
          <w:tcPr>
            <w:tcW w:w="1276" w:type="dxa"/>
            <w:shd w:val="clear" w:color="auto" w:fill="auto"/>
            <w:vAlign w:val="center"/>
          </w:tcPr>
          <w:p w14:paraId="2FABB51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E8F9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05E86197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 xml:space="preserve">AstraZeneca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Kereskedelmi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és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Szolgáltató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Korlátolt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Felelősségű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Társaság</w:t>
            </w:r>
            <w:proofErr w:type="spellEnd"/>
          </w:p>
          <w:p w14:paraId="3EF49261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Alíz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utca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4. B. </w:t>
            </w: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ép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>.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A079B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Budapeszt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6B341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53 709.80 zł</w:t>
            </w:r>
          </w:p>
        </w:tc>
      </w:tr>
      <w:tr w:rsidR="002516F7" w:rsidRPr="00BB547B" w14:paraId="7D56F417" w14:textId="77777777" w:rsidTr="00CB1D76">
        <w:tc>
          <w:tcPr>
            <w:tcW w:w="1276" w:type="dxa"/>
            <w:shd w:val="clear" w:color="auto" w:fill="auto"/>
            <w:vAlign w:val="center"/>
          </w:tcPr>
          <w:p w14:paraId="1663EF6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E4552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5CA29F7D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Takeda Pharma Sp. z o.o.</w:t>
            </w:r>
          </w:p>
          <w:p w14:paraId="65CD69B5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Prosta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5D22C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0C77A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357 177.60 zł</w:t>
            </w:r>
          </w:p>
        </w:tc>
      </w:tr>
      <w:tr w:rsidR="002516F7" w:rsidRPr="00BB547B" w14:paraId="5C5D3F84" w14:textId="77777777" w:rsidTr="00CB1D76">
        <w:tc>
          <w:tcPr>
            <w:tcW w:w="1276" w:type="dxa"/>
            <w:shd w:val="clear" w:color="auto" w:fill="auto"/>
            <w:vAlign w:val="center"/>
          </w:tcPr>
          <w:p w14:paraId="0BDF1FE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88D7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53B78A7C" w14:textId="4D776578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PROFARM PS S</w:t>
            </w:r>
            <w:r w:rsidR="00991878">
              <w:rPr>
                <w:rFonts w:ascii="Arial" w:hAnsi="Arial" w:cs="Arial"/>
                <w:sz w:val="24"/>
                <w:szCs w:val="24"/>
              </w:rPr>
              <w:t>p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91878">
              <w:rPr>
                <w:rFonts w:ascii="Arial" w:hAnsi="Arial" w:cs="Arial"/>
                <w:sz w:val="24"/>
                <w:szCs w:val="24"/>
              </w:rPr>
              <w:t>z.o.o</w:t>
            </w:r>
            <w:r w:rsidRPr="002516F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488DB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ul. 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26B91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Stara Iwiczna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9586B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56 121.23 zł</w:t>
            </w:r>
          </w:p>
        </w:tc>
      </w:tr>
      <w:tr w:rsidR="002516F7" w:rsidRPr="00BB547B" w14:paraId="2D85BD9E" w14:textId="77777777" w:rsidTr="00CB1D76">
        <w:tc>
          <w:tcPr>
            <w:tcW w:w="1276" w:type="dxa"/>
            <w:shd w:val="clear" w:color="auto" w:fill="auto"/>
            <w:vAlign w:val="center"/>
          </w:tcPr>
          <w:p w14:paraId="005A9787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73D11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C2917E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F87CCA5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C29ED8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4BA8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6 530.57 zł</w:t>
            </w:r>
          </w:p>
        </w:tc>
      </w:tr>
      <w:tr w:rsidR="002516F7" w:rsidRPr="00BB547B" w14:paraId="6ABE1D20" w14:textId="77777777" w:rsidTr="00CB1D76">
        <w:tc>
          <w:tcPr>
            <w:tcW w:w="1276" w:type="dxa"/>
            <w:shd w:val="clear" w:color="auto" w:fill="auto"/>
            <w:vAlign w:val="center"/>
          </w:tcPr>
          <w:p w14:paraId="7EC81CA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1279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D588061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741EFB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971215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9D832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8 974.17 zł</w:t>
            </w:r>
          </w:p>
        </w:tc>
      </w:tr>
      <w:tr w:rsidR="002516F7" w:rsidRPr="00BB547B" w14:paraId="6A5811E0" w14:textId="77777777" w:rsidTr="00CB1D76">
        <w:tc>
          <w:tcPr>
            <w:tcW w:w="1276" w:type="dxa"/>
            <w:shd w:val="clear" w:color="auto" w:fill="auto"/>
            <w:vAlign w:val="center"/>
          </w:tcPr>
          <w:p w14:paraId="1A70554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8459E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A7A26AD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B2A64F6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6FE7F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23BEB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902.40 zł</w:t>
            </w:r>
          </w:p>
        </w:tc>
      </w:tr>
      <w:tr w:rsidR="002516F7" w:rsidRPr="00BB547B" w14:paraId="69F8DE1C" w14:textId="77777777" w:rsidTr="00CB1D76">
        <w:tc>
          <w:tcPr>
            <w:tcW w:w="1276" w:type="dxa"/>
            <w:shd w:val="clear" w:color="auto" w:fill="auto"/>
            <w:vAlign w:val="center"/>
          </w:tcPr>
          <w:p w14:paraId="4FB29C5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4608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8986B0C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A4F67D4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4EF9E5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D5A3C7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92 313.79 zł</w:t>
            </w:r>
          </w:p>
        </w:tc>
      </w:tr>
      <w:tr w:rsidR="002516F7" w:rsidRPr="00BB547B" w14:paraId="37580B59" w14:textId="77777777" w:rsidTr="00CB1D76">
        <w:tc>
          <w:tcPr>
            <w:tcW w:w="1276" w:type="dxa"/>
            <w:shd w:val="clear" w:color="auto" w:fill="auto"/>
            <w:vAlign w:val="center"/>
          </w:tcPr>
          <w:p w14:paraId="0B6DC9B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DF45E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49893DA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1100DBC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EBB0C0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E88C3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64 815.11 zł</w:t>
            </w:r>
          </w:p>
        </w:tc>
      </w:tr>
      <w:tr w:rsidR="002516F7" w:rsidRPr="00BB547B" w14:paraId="197E1FC9" w14:textId="77777777" w:rsidTr="00CB1D76">
        <w:tc>
          <w:tcPr>
            <w:tcW w:w="1276" w:type="dxa"/>
            <w:shd w:val="clear" w:color="auto" w:fill="auto"/>
            <w:vAlign w:val="center"/>
          </w:tcPr>
          <w:p w14:paraId="47B8285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F0E86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B116E5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6C40528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06B6DC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A1DBE7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163 663.53 zł</w:t>
            </w:r>
          </w:p>
        </w:tc>
      </w:tr>
      <w:tr w:rsidR="002516F7" w:rsidRPr="00BB547B" w14:paraId="36D035A3" w14:textId="77777777" w:rsidTr="00CB1D76">
        <w:tc>
          <w:tcPr>
            <w:tcW w:w="1276" w:type="dxa"/>
            <w:shd w:val="clear" w:color="auto" w:fill="auto"/>
            <w:vAlign w:val="center"/>
          </w:tcPr>
          <w:p w14:paraId="169626F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13CA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4261911D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408DE54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45F95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7C04C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62 462.68 zł</w:t>
            </w:r>
          </w:p>
        </w:tc>
      </w:tr>
      <w:tr w:rsidR="002516F7" w:rsidRPr="00BB547B" w14:paraId="3C802B20" w14:textId="77777777" w:rsidTr="00CB1D76">
        <w:tc>
          <w:tcPr>
            <w:tcW w:w="1276" w:type="dxa"/>
            <w:shd w:val="clear" w:color="auto" w:fill="auto"/>
            <w:vAlign w:val="center"/>
          </w:tcPr>
          <w:p w14:paraId="6CA684E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45983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7EC5675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50BDAB5B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63AEA2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F37E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22 154.21 zł</w:t>
            </w:r>
          </w:p>
        </w:tc>
      </w:tr>
      <w:tr w:rsidR="002516F7" w:rsidRPr="00BB547B" w14:paraId="1859B2D6" w14:textId="77777777" w:rsidTr="00CB1D76">
        <w:tc>
          <w:tcPr>
            <w:tcW w:w="1276" w:type="dxa"/>
            <w:shd w:val="clear" w:color="auto" w:fill="auto"/>
            <w:vAlign w:val="center"/>
          </w:tcPr>
          <w:p w14:paraId="1C0349C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271B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B41878C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F9C852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86D00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E8498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11 877.71 zł</w:t>
            </w:r>
          </w:p>
        </w:tc>
      </w:tr>
      <w:tr w:rsidR="002516F7" w:rsidRPr="00BB547B" w14:paraId="462A7A57" w14:textId="77777777" w:rsidTr="00CB1D76">
        <w:tc>
          <w:tcPr>
            <w:tcW w:w="1276" w:type="dxa"/>
            <w:shd w:val="clear" w:color="auto" w:fill="auto"/>
            <w:vAlign w:val="center"/>
          </w:tcPr>
          <w:p w14:paraId="442E79B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FF6E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7B0208A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ADD0416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26B13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02A2B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719 999.93 zł</w:t>
            </w:r>
          </w:p>
        </w:tc>
      </w:tr>
      <w:tr w:rsidR="002516F7" w:rsidRPr="00BB547B" w14:paraId="1B26210D" w14:textId="77777777" w:rsidTr="00CB1D76">
        <w:tc>
          <w:tcPr>
            <w:tcW w:w="1276" w:type="dxa"/>
            <w:shd w:val="clear" w:color="auto" w:fill="auto"/>
            <w:vAlign w:val="center"/>
          </w:tcPr>
          <w:p w14:paraId="66A4264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5E823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3EB61F78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BE20DDE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3ADE3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6C5C8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115 499.84 zł</w:t>
            </w:r>
          </w:p>
        </w:tc>
      </w:tr>
      <w:tr w:rsidR="002516F7" w:rsidRPr="00BB547B" w14:paraId="158D8D4C" w14:textId="77777777" w:rsidTr="00CB1D76">
        <w:tc>
          <w:tcPr>
            <w:tcW w:w="1276" w:type="dxa"/>
            <w:shd w:val="clear" w:color="auto" w:fill="auto"/>
            <w:vAlign w:val="center"/>
          </w:tcPr>
          <w:p w14:paraId="20CEB52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098E2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A9F9CAD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Bayer Sp. z o.o.</w:t>
            </w:r>
          </w:p>
          <w:p w14:paraId="684A7442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5AF8E6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02-326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0B38C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158 760.00 zł</w:t>
            </w:r>
          </w:p>
        </w:tc>
      </w:tr>
      <w:tr w:rsidR="002516F7" w:rsidRPr="00BB547B" w14:paraId="74608985" w14:textId="77777777" w:rsidTr="00CB1D76">
        <w:tc>
          <w:tcPr>
            <w:tcW w:w="1276" w:type="dxa"/>
            <w:shd w:val="clear" w:color="auto" w:fill="auto"/>
            <w:vAlign w:val="center"/>
          </w:tcPr>
          <w:p w14:paraId="72726B2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4DEF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66AFEC0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BBF51A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B6A8C1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74EAC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7 441.20 zł</w:t>
            </w:r>
          </w:p>
        </w:tc>
      </w:tr>
      <w:tr w:rsidR="002516F7" w:rsidRPr="00BB547B" w14:paraId="039C48EF" w14:textId="77777777" w:rsidTr="00CB1D76">
        <w:tc>
          <w:tcPr>
            <w:tcW w:w="1276" w:type="dxa"/>
            <w:shd w:val="clear" w:color="auto" w:fill="auto"/>
            <w:vAlign w:val="center"/>
          </w:tcPr>
          <w:p w14:paraId="3688A55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3C7F9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2F743B5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2ED42A8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2300F1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E81C8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18 225.22 zł</w:t>
            </w:r>
          </w:p>
        </w:tc>
      </w:tr>
      <w:tr w:rsidR="002516F7" w:rsidRPr="00BB547B" w14:paraId="757AA2F5" w14:textId="77777777" w:rsidTr="00CB1D76">
        <w:tc>
          <w:tcPr>
            <w:tcW w:w="1276" w:type="dxa"/>
            <w:shd w:val="clear" w:color="auto" w:fill="auto"/>
            <w:vAlign w:val="center"/>
          </w:tcPr>
          <w:p w14:paraId="1DA6A80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88FF0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2BAC1A91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483E58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0A0087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C31E9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18 225.22 zł</w:t>
            </w:r>
          </w:p>
        </w:tc>
      </w:tr>
      <w:tr w:rsidR="002516F7" w:rsidRPr="00BB547B" w14:paraId="70905F0E" w14:textId="77777777" w:rsidTr="00CB1D76">
        <w:tc>
          <w:tcPr>
            <w:tcW w:w="1276" w:type="dxa"/>
            <w:shd w:val="clear" w:color="auto" w:fill="auto"/>
            <w:vAlign w:val="center"/>
          </w:tcPr>
          <w:p w14:paraId="7CCA921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3EE7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68EF871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81F85D5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5E177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B811D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11 448.00 zł</w:t>
            </w:r>
          </w:p>
        </w:tc>
      </w:tr>
      <w:tr w:rsidR="002516F7" w:rsidRPr="00BB547B" w14:paraId="1FC0EC14" w14:textId="77777777" w:rsidTr="00CB1D76">
        <w:tc>
          <w:tcPr>
            <w:tcW w:w="1276" w:type="dxa"/>
            <w:shd w:val="clear" w:color="auto" w:fill="auto"/>
            <w:vAlign w:val="center"/>
          </w:tcPr>
          <w:p w14:paraId="6D9B9E0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09B1B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CF42847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DBA015C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D310E5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3BFF6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1 476.79 zł</w:t>
            </w:r>
          </w:p>
        </w:tc>
      </w:tr>
      <w:tr w:rsidR="002516F7" w:rsidRPr="00BB547B" w14:paraId="056674BC" w14:textId="77777777" w:rsidTr="00CB1D76">
        <w:tc>
          <w:tcPr>
            <w:tcW w:w="1276" w:type="dxa"/>
            <w:shd w:val="clear" w:color="auto" w:fill="auto"/>
            <w:vAlign w:val="center"/>
          </w:tcPr>
          <w:p w14:paraId="472D8BD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98E8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BBD43A2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6D863FB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8094F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E06A9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7 230.60 zł</w:t>
            </w:r>
          </w:p>
        </w:tc>
      </w:tr>
      <w:tr w:rsidR="002516F7" w:rsidRPr="00BB547B" w14:paraId="5DF99539" w14:textId="77777777" w:rsidTr="00CB1D76">
        <w:tc>
          <w:tcPr>
            <w:tcW w:w="1276" w:type="dxa"/>
            <w:shd w:val="clear" w:color="auto" w:fill="auto"/>
            <w:vAlign w:val="center"/>
          </w:tcPr>
          <w:p w14:paraId="4698FB2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8037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DA1FE8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B06F74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4A0DA7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FAA0D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97 909.34 zł</w:t>
            </w:r>
          </w:p>
        </w:tc>
      </w:tr>
      <w:tr w:rsidR="002516F7" w:rsidRPr="00BB547B" w14:paraId="30ECF785" w14:textId="77777777" w:rsidTr="00CB1D76">
        <w:tc>
          <w:tcPr>
            <w:tcW w:w="1276" w:type="dxa"/>
            <w:shd w:val="clear" w:color="auto" w:fill="auto"/>
            <w:vAlign w:val="center"/>
          </w:tcPr>
          <w:p w14:paraId="4ADE973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5C7F0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F8161FD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1992730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813513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DE158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9 929.30 zł</w:t>
            </w:r>
          </w:p>
        </w:tc>
      </w:tr>
      <w:tr w:rsidR="002516F7" w:rsidRPr="00BB547B" w14:paraId="699207E1" w14:textId="77777777" w:rsidTr="00CB1D76">
        <w:tc>
          <w:tcPr>
            <w:tcW w:w="1276" w:type="dxa"/>
            <w:shd w:val="clear" w:color="auto" w:fill="auto"/>
            <w:vAlign w:val="center"/>
          </w:tcPr>
          <w:p w14:paraId="0DE07F7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878D8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34DCAA4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A63B172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9B4147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2409A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995.72 zł</w:t>
            </w:r>
          </w:p>
        </w:tc>
      </w:tr>
      <w:tr w:rsidR="002516F7" w:rsidRPr="00BB547B" w14:paraId="49302FF1" w14:textId="77777777" w:rsidTr="00CB1D76">
        <w:tc>
          <w:tcPr>
            <w:tcW w:w="1276" w:type="dxa"/>
            <w:shd w:val="clear" w:color="auto" w:fill="auto"/>
            <w:vAlign w:val="center"/>
          </w:tcPr>
          <w:p w14:paraId="22452AE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8B32B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1264232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3C64137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C0DF02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38054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101 831.04 zł</w:t>
            </w:r>
          </w:p>
        </w:tc>
      </w:tr>
      <w:tr w:rsidR="002516F7" w:rsidRPr="00BB547B" w14:paraId="6435CA77" w14:textId="77777777" w:rsidTr="00CB1D76">
        <w:tc>
          <w:tcPr>
            <w:tcW w:w="1276" w:type="dxa"/>
            <w:shd w:val="clear" w:color="auto" w:fill="auto"/>
            <w:vAlign w:val="center"/>
          </w:tcPr>
          <w:p w14:paraId="58AC09A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FAB14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E70667B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9186D87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2E9CA6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3C668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105 299.97 zł</w:t>
            </w:r>
          </w:p>
        </w:tc>
      </w:tr>
      <w:tr w:rsidR="002516F7" w:rsidRPr="00BB547B" w14:paraId="763A2593" w14:textId="77777777" w:rsidTr="00CB1D76">
        <w:tc>
          <w:tcPr>
            <w:tcW w:w="1276" w:type="dxa"/>
            <w:shd w:val="clear" w:color="auto" w:fill="auto"/>
            <w:vAlign w:val="center"/>
          </w:tcPr>
          <w:p w14:paraId="7EA5227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7933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94734CB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BC10FB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857DC9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373D5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396 597.82 zł</w:t>
            </w:r>
          </w:p>
        </w:tc>
      </w:tr>
      <w:tr w:rsidR="002516F7" w:rsidRPr="00BB547B" w14:paraId="0F714A7E" w14:textId="77777777" w:rsidTr="00CB1D76">
        <w:tc>
          <w:tcPr>
            <w:tcW w:w="1276" w:type="dxa"/>
            <w:shd w:val="clear" w:color="auto" w:fill="auto"/>
            <w:vAlign w:val="center"/>
          </w:tcPr>
          <w:p w14:paraId="2FC05DD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DD724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776C259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20AAA07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2982E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9049E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106 800.12 zł</w:t>
            </w:r>
          </w:p>
        </w:tc>
      </w:tr>
      <w:tr w:rsidR="002516F7" w:rsidRPr="00BB547B" w14:paraId="0120C8B8" w14:textId="77777777" w:rsidTr="00CB1D76">
        <w:tc>
          <w:tcPr>
            <w:tcW w:w="1276" w:type="dxa"/>
            <w:shd w:val="clear" w:color="auto" w:fill="auto"/>
            <w:vAlign w:val="center"/>
          </w:tcPr>
          <w:p w14:paraId="0843702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1903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E762282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516CC96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B37DF9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F4670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599 039.06 zł</w:t>
            </w:r>
          </w:p>
        </w:tc>
      </w:tr>
      <w:tr w:rsidR="002516F7" w:rsidRPr="00BB547B" w14:paraId="2C94E635" w14:textId="77777777" w:rsidTr="00CB1D76">
        <w:tc>
          <w:tcPr>
            <w:tcW w:w="1276" w:type="dxa"/>
            <w:shd w:val="clear" w:color="auto" w:fill="auto"/>
            <w:vAlign w:val="center"/>
          </w:tcPr>
          <w:p w14:paraId="61C0DA3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81341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DB96605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C8BC913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ADB01A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4992E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560 914.07 zł</w:t>
            </w:r>
          </w:p>
        </w:tc>
      </w:tr>
      <w:tr w:rsidR="002516F7" w:rsidRPr="00BB547B" w14:paraId="652063F5" w14:textId="77777777" w:rsidTr="00CB1D76">
        <w:tc>
          <w:tcPr>
            <w:tcW w:w="1276" w:type="dxa"/>
            <w:shd w:val="clear" w:color="auto" w:fill="auto"/>
            <w:vAlign w:val="center"/>
          </w:tcPr>
          <w:p w14:paraId="67504DA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BEF32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E83EF72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85CA0C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A4FBD6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5E138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26 428.68 zł</w:t>
            </w:r>
          </w:p>
        </w:tc>
      </w:tr>
      <w:tr w:rsidR="002516F7" w:rsidRPr="00BB547B" w14:paraId="6B57D322" w14:textId="77777777" w:rsidTr="00CB1D76">
        <w:tc>
          <w:tcPr>
            <w:tcW w:w="1276" w:type="dxa"/>
            <w:shd w:val="clear" w:color="auto" w:fill="auto"/>
            <w:vAlign w:val="center"/>
          </w:tcPr>
          <w:p w14:paraId="26A78B2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1B57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4EAE0A8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1B96BBE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672247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9AD7D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71 763.30 zł</w:t>
            </w:r>
          </w:p>
        </w:tc>
      </w:tr>
      <w:tr w:rsidR="002516F7" w:rsidRPr="00BB547B" w14:paraId="217EFEDA" w14:textId="77777777" w:rsidTr="00CB1D76">
        <w:tc>
          <w:tcPr>
            <w:tcW w:w="1276" w:type="dxa"/>
            <w:shd w:val="clear" w:color="auto" w:fill="auto"/>
            <w:vAlign w:val="center"/>
          </w:tcPr>
          <w:p w14:paraId="234BB2B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4F26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00A30E11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A5F56B4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8DF789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5DEDF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107 408.27 zł</w:t>
            </w:r>
          </w:p>
        </w:tc>
      </w:tr>
      <w:tr w:rsidR="002516F7" w:rsidRPr="00BB547B" w14:paraId="36E89545" w14:textId="77777777" w:rsidTr="00CB1D76">
        <w:tc>
          <w:tcPr>
            <w:tcW w:w="1276" w:type="dxa"/>
            <w:shd w:val="clear" w:color="auto" w:fill="auto"/>
            <w:vAlign w:val="center"/>
          </w:tcPr>
          <w:p w14:paraId="2003B26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E0A46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D10BADB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5DD5035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5AC36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07A24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79 499.88 zł</w:t>
            </w:r>
          </w:p>
        </w:tc>
      </w:tr>
      <w:tr w:rsidR="002516F7" w:rsidRPr="00BB547B" w14:paraId="0B49292B" w14:textId="77777777" w:rsidTr="00CB1D76">
        <w:tc>
          <w:tcPr>
            <w:tcW w:w="1276" w:type="dxa"/>
            <w:shd w:val="clear" w:color="auto" w:fill="auto"/>
            <w:vAlign w:val="center"/>
          </w:tcPr>
          <w:p w14:paraId="13B342F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1DFCB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1C73D3CA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290BCC8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A71AA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B7266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553 200.19 zł</w:t>
            </w:r>
          </w:p>
        </w:tc>
      </w:tr>
      <w:tr w:rsidR="002516F7" w:rsidRPr="00BB547B" w14:paraId="1D782098" w14:textId="77777777" w:rsidTr="00CB1D76">
        <w:tc>
          <w:tcPr>
            <w:tcW w:w="1276" w:type="dxa"/>
            <w:shd w:val="clear" w:color="auto" w:fill="auto"/>
            <w:vAlign w:val="center"/>
          </w:tcPr>
          <w:p w14:paraId="10BD11B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5E659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006B205B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8C4EAC6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6F6BC0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855E1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177 329.74 zł</w:t>
            </w:r>
          </w:p>
        </w:tc>
      </w:tr>
      <w:tr w:rsidR="002516F7" w:rsidRPr="00BB547B" w14:paraId="3121A897" w14:textId="77777777" w:rsidTr="00CB1D76">
        <w:tc>
          <w:tcPr>
            <w:tcW w:w="1276" w:type="dxa"/>
            <w:shd w:val="clear" w:color="auto" w:fill="auto"/>
            <w:vAlign w:val="center"/>
          </w:tcPr>
          <w:p w14:paraId="24871CD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B4C9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2565EB76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206E71B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DCDD75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28CBD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213 803.64 zł</w:t>
            </w:r>
          </w:p>
        </w:tc>
      </w:tr>
      <w:tr w:rsidR="002516F7" w:rsidRPr="00BB547B" w14:paraId="21432F86" w14:textId="77777777" w:rsidTr="00CB1D76">
        <w:tc>
          <w:tcPr>
            <w:tcW w:w="1276" w:type="dxa"/>
            <w:shd w:val="clear" w:color="auto" w:fill="auto"/>
            <w:vAlign w:val="center"/>
          </w:tcPr>
          <w:p w14:paraId="734D716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03B63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127207F7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BA85A2F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98938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61068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24 285.96 zł</w:t>
            </w:r>
          </w:p>
        </w:tc>
      </w:tr>
      <w:tr w:rsidR="002516F7" w:rsidRPr="00BB547B" w14:paraId="3E26038A" w14:textId="77777777" w:rsidTr="00CB1D76">
        <w:tc>
          <w:tcPr>
            <w:tcW w:w="1276" w:type="dxa"/>
            <w:shd w:val="clear" w:color="auto" w:fill="auto"/>
            <w:vAlign w:val="center"/>
          </w:tcPr>
          <w:p w14:paraId="2982E50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99CE2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3085C0D9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6441E26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455F10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5CB8A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56 095.90 zł</w:t>
            </w:r>
          </w:p>
        </w:tc>
      </w:tr>
      <w:tr w:rsidR="002516F7" w:rsidRPr="00BB547B" w14:paraId="3F69B457" w14:textId="77777777" w:rsidTr="00CB1D76">
        <w:tc>
          <w:tcPr>
            <w:tcW w:w="1276" w:type="dxa"/>
            <w:shd w:val="clear" w:color="auto" w:fill="auto"/>
            <w:vAlign w:val="center"/>
          </w:tcPr>
          <w:p w14:paraId="5362A98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ED5E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3085F6" w14:textId="5B18EF30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7900B0F" w14:textId="669CDC2D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04E603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F8D75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7 160.40 zł</w:t>
            </w:r>
          </w:p>
        </w:tc>
      </w:tr>
      <w:tr w:rsidR="002516F7" w:rsidRPr="00BB547B" w14:paraId="45E47E03" w14:textId="77777777" w:rsidTr="00CB1D76">
        <w:tc>
          <w:tcPr>
            <w:tcW w:w="1276" w:type="dxa"/>
            <w:shd w:val="clear" w:color="auto" w:fill="auto"/>
            <w:vAlign w:val="center"/>
          </w:tcPr>
          <w:p w14:paraId="55384CF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EE688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42C6B4B" w14:textId="787C7EC9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71CDFE8" w14:textId="2AB79F16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C6A1F2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3F928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9 872.60 zł</w:t>
            </w:r>
          </w:p>
        </w:tc>
      </w:tr>
      <w:tr w:rsidR="002516F7" w:rsidRPr="00BB547B" w14:paraId="6C18823F" w14:textId="77777777" w:rsidTr="00CB1D76">
        <w:tc>
          <w:tcPr>
            <w:tcW w:w="1276" w:type="dxa"/>
            <w:shd w:val="clear" w:color="auto" w:fill="auto"/>
            <w:vAlign w:val="center"/>
          </w:tcPr>
          <w:p w14:paraId="69C30B6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9A931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708C2AD" w14:textId="11114550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621360C" w14:textId="615EE8AE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2343FA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F38A9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990.79 zł</w:t>
            </w:r>
          </w:p>
        </w:tc>
      </w:tr>
      <w:tr w:rsidR="002516F7" w:rsidRPr="00BB547B" w14:paraId="7C9424E1" w14:textId="77777777" w:rsidTr="00CB1D76">
        <w:tc>
          <w:tcPr>
            <w:tcW w:w="1276" w:type="dxa"/>
            <w:shd w:val="clear" w:color="auto" w:fill="auto"/>
            <w:vAlign w:val="center"/>
          </w:tcPr>
          <w:p w14:paraId="03498F1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02537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C4909B2" w14:textId="5E9CC954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905E01C" w14:textId="3FE48F5B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7361F8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82521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101 805.12 zł</w:t>
            </w:r>
          </w:p>
        </w:tc>
      </w:tr>
      <w:tr w:rsidR="002516F7" w:rsidRPr="00BB547B" w14:paraId="6F54F8A7" w14:textId="77777777" w:rsidTr="00CB1D76">
        <w:tc>
          <w:tcPr>
            <w:tcW w:w="1276" w:type="dxa"/>
            <w:shd w:val="clear" w:color="auto" w:fill="auto"/>
            <w:vAlign w:val="center"/>
          </w:tcPr>
          <w:p w14:paraId="5A57B47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B3F6D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2011E210" w14:textId="3E5C68DB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691A43C5" w14:textId="7A2F6861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A6D31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FD73E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20 768.83 zł</w:t>
            </w:r>
          </w:p>
        </w:tc>
      </w:tr>
      <w:tr w:rsidR="002516F7" w:rsidRPr="00BB547B" w14:paraId="29885273" w14:textId="77777777" w:rsidTr="00CB1D76">
        <w:tc>
          <w:tcPr>
            <w:tcW w:w="1276" w:type="dxa"/>
            <w:shd w:val="clear" w:color="auto" w:fill="auto"/>
            <w:vAlign w:val="center"/>
          </w:tcPr>
          <w:p w14:paraId="29D4094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75480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C582C53" w14:textId="07C454BE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7DA93D72" w14:textId="11F3A81C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A741B0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8FDFC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193 914.00 zł</w:t>
            </w:r>
          </w:p>
        </w:tc>
      </w:tr>
      <w:tr w:rsidR="002516F7" w:rsidRPr="00BB547B" w14:paraId="1D004B1A" w14:textId="77777777" w:rsidTr="00CB1D76">
        <w:tc>
          <w:tcPr>
            <w:tcW w:w="1276" w:type="dxa"/>
            <w:shd w:val="clear" w:color="auto" w:fill="auto"/>
            <w:vAlign w:val="center"/>
          </w:tcPr>
          <w:p w14:paraId="6DCFBCF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927DD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FF1AC71" w14:textId="4B84FEA8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5714C03" w14:textId="482A4D9F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7DC45E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E3033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69 404.58 zł</w:t>
            </w:r>
          </w:p>
        </w:tc>
      </w:tr>
      <w:tr w:rsidR="002516F7" w:rsidRPr="00BB547B" w14:paraId="73A298E2" w14:textId="77777777" w:rsidTr="00CB1D76">
        <w:tc>
          <w:tcPr>
            <w:tcW w:w="1276" w:type="dxa"/>
            <w:shd w:val="clear" w:color="auto" w:fill="auto"/>
            <w:vAlign w:val="center"/>
          </w:tcPr>
          <w:p w14:paraId="2F4DD54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FCAEE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13CFD700" w14:textId="19F09765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991878">
              <w:rPr>
                <w:rFonts w:ascii="Arial" w:hAnsi="Arial" w:cs="Arial"/>
                <w:sz w:val="24"/>
                <w:szCs w:val="24"/>
              </w:rPr>
              <w:t>.</w:t>
            </w:r>
            <w:r w:rsidRPr="002516F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777DC1D" w14:textId="3DECADDF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Wolskie, ul.</w:t>
            </w:r>
            <w:r w:rsidR="009918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41875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6B04C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20 768.83 zł</w:t>
            </w:r>
          </w:p>
        </w:tc>
      </w:tr>
      <w:tr w:rsidR="002516F7" w:rsidRPr="00BB547B" w14:paraId="3B1C52E7" w14:textId="77777777" w:rsidTr="00CB1D76">
        <w:tc>
          <w:tcPr>
            <w:tcW w:w="1276" w:type="dxa"/>
            <w:shd w:val="clear" w:color="auto" w:fill="auto"/>
            <w:vAlign w:val="center"/>
          </w:tcPr>
          <w:p w14:paraId="3FD0137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87450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6ECE24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1E71D50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5C3E8F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D8CC2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7 230.60 zł</w:t>
            </w:r>
          </w:p>
        </w:tc>
      </w:tr>
      <w:tr w:rsidR="002516F7" w:rsidRPr="00BB547B" w14:paraId="6AB5DD58" w14:textId="77777777" w:rsidTr="00CB1D76">
        <w:tc>
          <w:tcPr>
            <w:tcW w:w="1276" w:type="dxa"/>
            <w:shd w:val="clear" w:color="auto" w:fill="auto"/>
            <w:vAlign w:val="center"/>
          </w:tcPr>
          <w:p w14:paraId="48A528E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E2C17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78E147F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60B51112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5CD494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5400F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10 097.14 zł</w:t>
            </w:r>
          </w:p>
        </w:tc>
      </w:tr>
      <w:tr w:rsidR="002516F7" w:rsidRPr="00BB547B" w14:paraId="040C789C" w14:textId="77777777" w:rsidTr="00CB1D76">
        <w:tc>
          <w:tcPr>
            <w:tcW w:w="1276" w:type="dxa"/>
            <w:shd w:val="clear" w:color="auto" w:fill="auto"/>
            <w:vAlign w:val="center"/>
          </w:tcPr>
          <w:p w14:paraId="5DF95C1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F10D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E45AED7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2516ACA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7A8474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80B0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19 440.00 zł</w:t>
            </w:r>
          </w:p>
        </w:tc>
      </w:tr>
      <w:tr w:rsidR="002516F7" w:rsidRPr="00BB547B" w14:paraId="0ABD7F69" w14:textId="77777777" w:rsidTr="00CB1D76">
        <w:tc>
          <w:tcPr>
            <w:tcW w:w="1276" w:type="dxa"/>
            <w:shd w:val="clear" w:color="auto" w:fill="auto"/>
            <w:vAlign w:val="center"/>
          </w:tcPr>
          <w:p w14:paraId="6D7BB822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53EAC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3462F35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31F2887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62928A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9CAD9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61 704.72 zł</w:t>
            </w:r>
          </w:p>
        </w:tc>
      </w:tr>
      <w:tr w:rsidR="002516F7" w:rsidRPr="00BB547B" w14:paraId="0439A5BB" w14:textId="77777777" w:rsidTr="00CB1D76">
        <w:tc>
          <w:tcPr>
            <w:tcW w:w="1276" w:type="dxa"/>
            <w:shd w:val="clear" w:color="auto" w:fill="auto"/>
            <w:vAlign w:val="center"/>
          </w:tcPr>
          <w:p w14:paraId="22CDA01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841828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779F8308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D72B534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9E69EC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52815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20 878.17 zł</w:t>
            </w:r>
          </w:p>
        </w:tc>
      </w:tr>
      <w:tr w:rsidR="002516F7" w:rsidRPr="00BB547B" w14:paraId="66BB2DCF" w14:textId="77777777" w:rsidTr="00CB1D76">
        <w:tc>
          <w:tcPr>
            <w:tcW w:w="1276" w:type="dxa"/>
            <w:shd w:val="clear" w:color="auto" w:fill="auto"/>
            <w:vAlign w:val="center"/>
          </w:tcPr>
          <w:p w14:paraId="32979B6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269A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120D2430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D31EF2D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B14B7F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A9F8D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355 104.00 zł</w:t>
            </w:r>
          </w:p>
        </w:tc>
      </w:tr>
      <w:tr w:rsidR="002516F7" w:rsidRPr="00BB547B" w14:paraId="67BB3586" w14:textId="77777777" w:rsidTr="00CB1D76">
        <w:tc>
          <w:tcPr>
            <w:tcW w:w="1276" w:type="dxa"/>
            <w:shd w:val="clear" w:color="auto" w:fill="auto"/>
            <w:vAlign w:val="center"/>
          </w:tcPr>
          <w:p w14:paraId="35D94DE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F038A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587B6CD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027C9F15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EF9C7C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2E8D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7 230.60 zł</w:t>
            </w:r>
          </w:p>
        </w:tc>
      </w:tr>
      <w:tr w:rsidR="002516F7" w:rsidRPr="00BB547B" w14:paraId="22CF7EAF" w14:textId="77777777" w:rsidTr="00CB1D76">
        <w:tc>
          <w:tcPr>
            <w:tcW w:w="1276" w:type="dxa"/>
            <w:shd w:val="clear" w:color="auto" w:fill="auto"/>
            <w:vAlign w:val="center"/>
          </w:tcPr>
          <w:p w14:paraId="14013B6F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51DE6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5CED1E9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1A57E171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706107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470D2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9 811.37 zł</w:t>
            </w:r>
          </w:p>
        </w:tc>
      </w:tr>
      <w:tr w:rsidR="002516F7" w:rsidRPr="00BB547B" w14:paraId="14160246" w14:textId="77777777" w:rsidTr="00CB1D76">
        <w:tc>
          <w:tcPr>
            <w:tcW w:w="1276" w:type="dxa"/>
            <w:shd w:val="clear" w:color="auto" w:fill="auto"/>
            <w:vAlign w:val="center"/>
          </w:tcPr>
          <w:p w14:paraId="0D3BD54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72704B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04AC31E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4F2C0F85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5C2EF1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81C2A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995.72 zł</w:t>
            </w:r>
          </w:p>
        </w:tc>
      </w:tr>
      <w:tr w:rsidR="002516F7" w:rsidRPr="00BB547B" w14:paraId="0444F2AF" w14:textId="77777777" w:rsidTr="00CB1D76">
        <w:tc>
          <w:tcPr>
            <w:tcW w:w="1276" w:type="dxa"/>
            <w:shd w:val="clear" w:color="auto" w:fill="auto"/>
            <w:vAlign w:val="center"/>
          </w:tcPr>
          <w:p w14:paraId="2B61FD57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0B82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2E50621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7292403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576306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7ED884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102 332.16 zł</w:t>
            </w:r>
          </w:p>
        </w:tc>
      </w:tr>
      <w:tr w:rsidR="002516F7" w:rsidRPr="00BB547B" w14:paraId="4F60C017" w14:textId="77777777" w:rsidTr="00CB1D76">
        <w:tc>
          <w:tcPr>
            <w:tcW w:w="1276" w:type="dxa"/>
            <w:shd w:val="clear" w:color="auto" w:fill="auto"/>
            <w:vAlign w:val="center"/>
          </w:tcPr>
          <w:p w14:paraId="641ED5ED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01C15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462CAB8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0D07E3D1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BB7CDB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B18C50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71 763.30 zł</w:t>
            </w:r>
          </w:p>
        </w:tc>
      </w:tr>
      <w:tr w:rsidR="002516F7" w:rsidRPr="00BB547B" w14:paraId="5B3D753D" w14:textId="77777777" w:rsidTr="00CB1D76">
        <w:tc>
          <w:tcPr>
            <w:tcW w:w="1276" w:type="dxa"/>
            <w:shd w:val="clear" w:color="auto" w:fill="auto"/>
            <w:vAlign w:val="center"/>
          </w:tcPr>
          <w:p w14:paraId="4DB619D5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9D44C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3A22523C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16F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2516F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1B98D7B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757EAD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89884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lastRenderedPageBreak/>
              <w:t>24 485.76 zł</w:t>
            </w:r>
          </w:p>
        </w:tc>
      </w:tr>
      <w:tr w:rsidR="002516F7" w:rsidRPr="00BB547B" w14:paraId="5E1C8931" w14:textId="77777777" w:rsidTr="00CB1D76">
        <w:tc>
          <w:tcPr>
            <w:tcW w:w="1276" w:type="dxa"/>
            <w:shd w:val="clear" w:color="auto" w:fill="auto"/>
            <w:vAlign w:val="center"/>
          </w:tcPr>
          <w:p w14:paraId="5FC78B9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2DEF3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716FC181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Komtur Polska Sp. z o.o.</w:t>
            </w:r>
          </w:p>
          <w:p w14:paraId="675F58AA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Plac Farmacji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D953B0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6C7049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369 943.20 zł</w:t>
            </w:r>
          </w:p>
        </w:tc>
      </w:tr>
      <w:tr w:rsidR="002516F7" w:rsidRPr="00BB547B" w14:paraId="542859CD" w14:textId="77777777" w:rsidTr="00CB1D76">
        <w:tc>
          <w:tcPr>
            <w:tcW w:w="1276" w:type="dxa"/>
            <w:shd w:val="clear" w:color="auto" w:fill="auto"/>
            <w:vAlign w:val="center"/>
          </w:tcPr>
          <w:p w14:paraId="07C8137E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07176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232D878C" w14:textId="77777777" w:rsidR="002516F7" w:rsidRPr="00986737" w:rsidRDefault="002516F7" w:rsidP="00CB1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Komtur Polska Sp. z o.o.</w:t>
            </w:r>
          </w:p>
          <w:p w14:paraId="24B5CADF" w14:textId="77777777" w:rsidR="002516F7" w:rsidRPr="00986737" w:rsidRDefault="002516F7" w:rsidP="00CB1D76">
            <w:pPr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Plac Farmacji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348BA6" w14:textId="77777777" w:rsidR="002516F7" w:rsidRPr="00986737" w:rsidRDefault="002516F7" w:rsidP="00CB1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02-699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16F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DE59D1" w14:textId="77777777" w:rsidR="002516F7" w:rsidRPr="00986737" w:rsidRDefault="002516F7" w:rsidP="00CB1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16F7">
              <w:rPr>
                <w:rFonts w:ascii="Arial" w:hAnsi="Arial" w:cs="Arial"/>
                <w:sz w:val="24"/>
                <w:szCs w:val="24"/>
              </w:rPr>
              <w:t>239 063.40 zł</w:t>
            </w:r>
          </w:p>
        </w:tc>
      </w:tr>
    </w:tbl>
    <w:p w14:paraId="2B09F42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7F979" w14:textId="77777777" w:rsidR="006619AD" w:rsidRDefault="006619AD">
      <w:r>
        <w:separator/>
      </w:r>
    </w:p>
  </w:endnote>
  <w:endnote w:type="continuationSeparator" w:id="0">
    <w:p w14:paraId="3B4E3D2B" w14:textId="77777777" w:rsidR="006619AD" w:rsidRDefault="0066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23A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775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40C0" w14:textId="77777777" w:rsidR="00986737" w:rsidRPr="00986737" w:rsidRDefault="0099187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FDB00C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A2C50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46C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0E3F7" w14:textId="77777777" w:rsidR="009F189D" w:rsidRDefault="009F189D">
    <w:pPr>
      <w:pStyle w:val="Stopka"/>
      <w:tabs>
        <w:tab w:val="clear" w:pos="4536"/>
      </w:tabs>
      <w:jc w:val="center"/>
    </w:pPr>
  </w:p>
  <w:p w14:paraId="39E667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9F5FD" w14:textId="77777777" w:rsidR="006619AD" w:rsidRDefault="006619AD">
      <w:r>
        <w:separator/>
      </w:r>
    </w:p>
  </w:footnote>
  <w:footnote w:type="continuationSeparator" w:id="0">
    <w:p w14:paraId="3EEB331C" w14:textId="77777777" w:rsidR="006619AD" w:rsidRDefault="00661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08EB4" w14:textId="77777777" w:rsidR="002516F7" w:rsidRDefault="00251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08FCD" w14:textId="77777777" w:rsidR="002516F7" w:rsidRDefault="002516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5C64B" w14:textId="77777777" w:rsidR="002516F7" w:rsidRDefault="00251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9AD"/>
    <w:rsid w:val="00007727"/>
    <w:rsid w:val="00017720"/>
    <w:rsid w:val="00035488"/>
    <w:rsid w:val="000D7F25"/>
    <w:rsid w:val="000E00E5"/>
    <w:rsid w:val="00173B20"/>
    <w:rsid w:val="001C69FF"/>
    <w:rsid w:val="0023318D"/>
    <w:rsid w:val="002516F7"/>
    <w:rsid w:val="003D72FD"/>
    <w:rsid w:val="00423179"/>
    <w:rsid w:val="00490DC0"/>
    <w:rsid w:val="00493F8C"/>
    <w:rsid w:val="004C7E9B"/>
    <w:rsid w:val="005614F2"/>
    <w:rsid w:val="00577BC6"/>
    <w:rsid w:val="005A632E"/>
    <w:rsid w:val="006619AD"/>
    <w:rsid w:val="0069085C"/>
    <w:rsid w:val="006B27ED"/>
    <w:rsid w:val="00843263"/>
    <w:rsid w:val="00861E75"/>
    <w:rsid w:val="00986737"/>
    <w:rsid w:val="0099187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60970"/>
  <w15:chartTrackingRefBased/>
  <w15:docId w15:val="{EAE36713-F755-4549-9573-79291D33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1066</Words>
  <Characters>5056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2025-09-12T08:50:00Z</dcterms:created>
  <dcterms:modified xsi:type="dcterms:W3CDTF">2025-09-12T09:39:00Z</dcterms:modified>
</cp:coreProperties>
</file>