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952B9" w14:textId="77777777" w:rsidR="00890B92" w:rsidRPr="00C71F23" w:rsidRDefault="00173A65" w:rsidP="00890B92">
      <w:pPr>
        <w:spacing w:after="240"/>
        <w:jc w:val="right"/>
        <w:rPr>
          <w:sz w:val="24"/>
          <w:szCs w:val="24"/>
        </w:rPr>
      </w:pPr>
      <w:r w:rsidRPr="00173A65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173A65">
        <w:rPr>
          <w:sz w:val="24"/>
          <w:szCs w:val="24"/>
        </w:rPr>
        <w:t>2025-09-12</w:t>
      </w:r>
    </w:p>
    <w:p w14:paraId="4F37363C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14286A06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D7833EE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376D23CD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1035081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7344752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A0E258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617FD60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173A65" w:rsidRPr="00173A65">
        <w:rPr>
          <w:b/>
          <w:sz w:val="24"/>
          <w:szCs w:val="24"/>
        </w:rPr>
        <w:t>ZP/44/2025</w:t>
      </w:r>
      <w:r w:rsidR="00A80738" w:rsidRPr="00C71F23">
        <w:rPr>
          <w:sz w:val="24"/>
          <w:szCs w:val="24"/>
        </w:rPr>
        <w:tab/>
        <w:t xml:space="preserve"> </w:t>
      </w:r>
    </w:p>
    <w:p w14:paraId="615FF037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8F4B7E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4FEE9F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823F66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0CC70CCA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4B4267F7" w14:textId="3C07D95E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173A65" w:rsidRPr="00173A65">
        <w:rPr>
          <w:sz w:val="22"/>
          <w:szCs w:val="22"/>
        </w:rPr>
        <w:t>podstawowy</w:t>
      </w:r>
      <w:r w:rsidR="00AB20BC">
        <w:rPr>
          <w:sz w:val="22"/>
          <w:szCs w:val="22"/>
        </w:rPr>
        <w:t>m</w:t>
      </w:r>
      <w:r w:rsidR="00173A65" w:rsidRPr="00173A65">
        <w:rPr>
          <w:sz w:val="22"/>
          <w:szCs w:val="22"/>
        </w:rPr>
        <w:t xml:space="preserve"> bez negocjacji - art. 275 pkt. 1 ustawy </w:t>
      </w:r>
      <w:proofErr w:type="spellStart"/>
      <w:r w:rsidR="00173A65" w:rsidRPr="00173A65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14:paraId="4D9B4C9D" w14:textId="77777777" w:rsidR="00A80738" w:rsidRPr="00AB20BC" w:rsidRDefault="00173A65" w:rsidP="00890B92">
      <w:pPr>
        <w:pStyle w:val="Tekstpodstawowywcity"/>
        <w:spacing w:before="120"/>
        <w:ind w:firstLine="0"/>
        <w:jc w:val="center"/>
        <w:rPr>
          <w:i/>
          <w:iCs/>
          <w:sz w:val="22"/>
          <w:szCs w:val="22"/>
        </w:rPr>
      </w:pPr>
      <w:r w:rsidRPr="00AB20BC">
        <w:rPr>
          <w:b/>
          <w:i/>
          <w:iCs/>
          <w:sz w:val="22"/>
          <w:szCs w:val="22"/>
        </w:rPr>
        <w:t>Zakup i dostawa materiałów do sterylizacji I</w:t>
      </w:r>
    </w:p>
    <w:p w14:paraId="59D713BA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73A65" w:rsidRPr="00C71F23" w14:paraId="0556A168" w14:textId="77777777" w:rsidTr="00ED0DB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1CA79B" w14:textId="77777777" w:rsidR="00173A65" w:rsidRPr="00C71F23" w:rsidRDefault="00173A65" w:rsidP="00ED0D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73A65">
              <w:rPr>
                <w:sz w:val="24"/>
                <w:szCs w:val="24"/>
              </w:rPr>
              <w:t>części 1 zamówienia w wysokości 149 612.40 zł brutto;</w:t>
            </w:r>
          </w:p>
        </w:tc>
      </w:tr>
      <w:tr w:rsidR="00173A65" w:rsidRPr="00C71F23" w14:paraId="6A37791D" w14:textId="77777777" w:rsidTr="00ED0DB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7AB9D1" w14:textId="77777777" w:rsidR="00173A65" w:rsidRPr="00C71F23" w:rsidRDefault="00173A65" w:rsidP="00ED0D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73A65">
              <w:rPr>
                <w:sz w:val="24"/>
                <w:szCs w:val="24"/>
              </w:rPr>
              <w:t>części 2 zamówienia w wysokości 61 883.14 zł brutto;</w:t>
            </w:r>
          </w:p>
        </w:tc>
      </w:tr>
      <w:tr w:rsidR="00173A65" w:rsidRPr="00C71F23" w14:paraId="2360A93B" w14:textId="77777777" w:rsidTr="00ED0DB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2E46D7" w14:textId="77777777" w:rsidR="00173A65" w:rsidRPr="00C71F23" w:rsidRDefault="00173A65" w:rsidP="00ED0D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73A65">
              <w:rPr>
                <w:sz w:val="24"/>
                <w:szCs w:val="24"/>
              </w:rPr>
              <w:t>części 3 zamówienia w wysokości 16 740.00 zł brutto;</w:t>
            </w:r>
          </w:p>
        </w:tc>
      </w:tr>
      <w:tr w:rsidR="00173A65" w:rsidRPr="00C71F23" w14:paraId="64305560" w14:textId="77777777" w:rsidTr="00ED0DB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49117A" w14:textId="77777777" w:rsidR="00173A65" w:rsidRPr="00C71F23" w:rsidRDefault="00173A65" w:rsidP="00ED0D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73A65">
              <w:rPr>
                <w:sz w:val="24"/>
                <w:szCs w:val="24"/>
              </w:rPr>
              <w:t>części 4 zamówienia w wysokości 41 328.00 zł brutto;</w:t>
            </w:r>
          </w:p>
        </w:tc>
      </w:tr>
    </w:tbl>
    <w:p w14:paraId="479F4DFD" w14:textId="77777777" w:rsidR="00510EC8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4F9F9B0" w14:textId="77777777" w:rsidR="00AB20BC" w:rsidRPr="00C71F23" w:rsidRDefault="00AB20BC" w:rsidP="00A80738">
      <w:pPr>
        <w:spacing w:before="120" w:after="120"/>
        <w:jc w:val="both"/>
        <w:rPr>
          <w:sz w:val="22"/>
          <w:szCs w:val="22"/>
        </w:rPr>
      </w:pPr>
    </w:p>
    <w:p w14:paraId="2C641E4E" w14:textId="77777777" w:rsidR="00AB20BC" w:rsidRDefault="00AB20BC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68E36011" w14:textId="18E51B18" w:rsidR="00C236D3" w:rsidRPr="00AB20BC" w:rsidRDefault="00AB20BC" w:rsidP="00AB20BC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>Sekretarz</w:t>
      </w:r>
      <w:r w:rsidR="00C71F23">
        <w:rPr>
          <w:i/>
          <w:szCs w:val="24"/>
        </w:rPr>
        <w:t xml:space="preserve"> Komisji Przetargowej</w:t>
      </w:r>
      <w:r>
        <w:rPr>
          <w:i/>
          <w:szCs w:val="24"/>
        </w:rPr>
        <w:br/>
      </w:r>
      <w:r w:rsidR="00173A65" w:rsidRPr="00AB20BC">
        <w:rPr>
          <w:i/>
          <w:iCs/>
          <w:szCs w:val="24"/>
        </w:rPr>
        <w:t>Monika</w:t>
      </w:r>
      <w:r w:rsidR="00A80738" w:rsidRPr="00AB20BC">
        <w:rPr>
          <w:i/>
          <w:iCs/>
          <w:szCs w:val="24"/>
        </w:rPr>
        <w:t xml:space="preserve"> </w:t>
      </w:r>
      <w:r w:rsidR="00173A65" w:rsidRPr="00AB20BC">
        <w:rPr>
          <w:i/>
          <w:iCs/>
          <w:szCs w:val="24"/>
        </w:rPr>
        <w:t>Duraj</w:t>
      </w:r>
    </w:p>
    <w:sectPr w:rsidR="00C236D3" w:rsidRPr="00AB20BC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08E00" w14:textId="77777777" w:rsidR="00EB5D9E" w:rsidRDefault="00EB5D9E">
      <w:r>
        <w:separator/>
      </w:r>
    </w:p>
  </w:endnote>
  <w:endnote w:type="continuationSeparator" w:id="0">
    <w:p w14:paraId="4C80E47B" w14:textId="77777777" w:rsidR="00EB5D9E" w:rsidRDefault="00EB5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B702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0A14F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6A2B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A96E97">
        <v:line id="_x0000_s1025" style="position:absolute;left:0;text-align:left;z-index:251657728" from="-3.85pt,8.7pt" to="455.15pt,8.7pt"/>
      </w:pict>
    </w:r>
  </w:p>
  <w:p w14:paraId="3D6D0F16" w14:textId="64ECCB9F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71FC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1BB3E6" w14:textId="77777777" w:rsidR="009F189D" w:rsidRDefault="009F189D">
    <w:pPr>
      <w:pStyle w:val="Stopka"/>
      <w:tabs>
        <w:tab w:val="clear" w:pos="4536"/>
      </w:tabs>
      <w:jc w:val="center"/>
    </w:pPr>
  </w:p>
  <w:p w14:paraId="28D1296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8B064" w14:textId="77777777" w:rsidR="00EB5D9E" w:rsidRDefault="00EB5D9E">
      <w:r>
        <w:separator/>
      </w:r>
    </w:p>
  </w:footnote>
  <w:footnote w:type="continuationSeparator" w:id="0">
    <w:p w14:paraId="4D9A09EC" w14:textId="77777777" w:rsidR="00EB5D9E" w:rsidRDefault="00EB5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D70A9" w14:textId="77777777" w:rsidR="00173A65" w:rsidRDefault="00173A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80905" w14:textId="77777777" w:rsidR="00173A65" w:rsidRDefault="00173A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2209E" w14:textId="77777777" w:rsidR="00173A65" w:rsidRDefault="00173A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5D9E"/>
    <w:rsid w:val="00007727"/>
    <w:rsid w:val="00017720"/>
    <w:rsid w:val="00035488"/>
    <w:rsid w:val="000D7F25"/>
    <w:rsid w:val="000E00E5"/>
    <w:rsid w:val="00173A65"/>
    <w:rsid w:val="00173B20"/>
    <w:rsid w:val="001C69FF"/>
    <w:rsid w:val="002169F0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AB20BC"/>
    <w:rsid w:val="00BE7129"/>
    <w:rsid w:val="00BF3B18"/>
    <w:rsid w:val="00C236D3"/>
    <w:rsid w:val="00C659E2"/>
    <w:rsid w:val="00C71F23"/>
    <w:rsid w:val="00C902DE"/>
    <w:rsid w:val="00CB0802"/>
    <w:rsid w:val="00D7128F"/>
    <w:rsid w:val="00EA3476"/>
    <w:rsid w:val="00EB5D9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C0C0A4"/>
  <w15:chartTrackingRefBased/>
  <w15:docId w15:val="{BCC91B4D-9E93-44BC-8712-A4F533DD8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2025-09-12T05:52:00Z</cp:lastPrinted>
  <dcterms:created xsi:type="dcterms:W3CDTF">2025-09-12T05:51:00Z</dcterms:created>
  <dcterms:modified xsi:type="dcterms:W3CDTF">2025-09-12T05:52:00Z</dcterms:modified>
</cp:coreProperties>
</file>