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12AE60" w14:textId="33D35C85" w:rsidR="008D2AB8" w:rsidRPr="003C78AA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 xml:space="preserve">Załącznik nr </w:t>
      </w:r>
      <w:r w:rsidR="00012286" w:rsidRPr="003C78AA">
        <w:rPr>
          <w:rFonts w:ascii="Verdana" w:hAnsi="Verdana"/>
          <w:sz w:val="18"/>
          <w:szCs w:val="18"/>
        </w:rPr>
        <w:t>1</w:t>
      </w:r>
    </w:p>
    <w:p w14:paraId="63B85544" w14:textId="77777777" w:rsidR="008D2AB8" w:rsidRPr="003C78AA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1ABFAFB" w14:textId="77777777" w:rsidR="008D2AB8" w:rsidRPr="003C78AA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FORMULARZ OFERTY</w:t>
      </w:r>
    </w:p>
    <w:p w14:paraId="2DC82A87" w14:textId="77777777" w:rsidR="008D2AB8" w:rsidRPr="003C78AA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A580722" w14:textId="2CE5DA88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6E164C43" w14:textId="78CA8F23" w:rsidR="00AF4095" w:rsidRPr="003C78AA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</w:t>
      </w:r>
    </w:p>
    <w:p w14:paraId="687886EC" w14:textId="109571E2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72DCEAD1" w14:textId="4C2A03D8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3C78AA">
        <w:rPr>
          <w:rFonts w:ascii="Verdana" w:hAnsi="Verdana"/>
          <w:sz w:val="18"/>
          <w:szCs w:val="18"/>
        </w:rPr>
        <w:t>..............</w:t>
      </w:r>
    </w:p>
    <w:p w14:paraId="20294106" w14:textId="7045ACF1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>TEL.</w:t>
      </w: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69B048A3" w14:textId="3298DA3B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 xml:space="preserve">FAX </w:t>
      </w: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2ADF7DAB" w14:textId="16E201F9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3C78AA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5AE4C48A" w14:textId="09C4C61B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3C78AA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3C78AA">
        <w:rPr>
          <w:rFonts w:ascii="Verdana" w:hAnsi="Verdana"/>
          <w:sz w:val="18"/>
          <w:szCs w:val="18"/>
        </w:rPr>
        <w:t>...............................................</w:t>
      </w:r>
    </w:p>
    <w:p w14:paraId="74C611B2" w14:textId="353A2045" w:rsidR="008D2AB8" w:rsidRPr="003C78AA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6DA1CBB4" w14:textId="77777777" w:rsidR="008D2AB8" w:rsidRPr="003C78AA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Dział Zamówień Publicznych</w:t>
      </w:r>
      <w:r w:rsidR="008D2AB8" w:rsidRPr="003C78AA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Al. Mickiewicza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30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</w:p>
    <w:p w14:paraId="4C20DB06" w14:textId="77777777" w:rsidR="000164F3" w:rsidRDefault="00D14AA4" w:rsidP="000164F3">
      <w:pPr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30-059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Kraków</w:t>
      </w:r>
      <w:r w:rsidR="008D2AB8" w:rsidRPr="003C78AA">
        <w:rPr>
          <w:rFonts w:ascii="Verdana" w:hAnsi="Verdana"/>
          <w:b/>
          <w:sz w:val="18"/>
          <w:szCs w:val="18"/>
        </w:rPr>
        <w:t xml:space="preserve">,  </w:t>
      </w:r>
    </w:p>
    <w:p w14:paraId="6657C0DD" w14:textId="77777777" w:rsidR="000164F3" w:rsidRDefault="000164F3" w:rsidP="000164F3">
      <w:pPr>
        <w:rPr>
          <w:rFonts w:ascii="Verdana" w:hAnsi="Verdana"/>
          <w:b/>
          <w:sz w:val="18"/>
          <w:szCs w:val="18"/>
        </w:rPr>
      </w:pPr>
    </w:p>
    <w:p w14:paraId="22107EBD" w14:textId="6F6496B4" w:rsidR="008D2AB8" w:rsidRDefault="008D2AB8" w:rsidP="00E6566C">
      <w:p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4231F4" w:rsidRPr="004231F4">
        <w:rPr>
          <w:rFonts w:ascii="Verdana" w:hAnsi="Verdana" w:cs="Arial"/>
          <w:b/>
          <w:sz w:val="18"/>
          <w:szCs w:val="18"/>
        </w:rPr>
        <w:t>dostaw</w:t>
      </w:r>
      <w:r w:rsidR="004231F4">
        <w:rPr>
          <w:rFonts w:ascii="Verdana" w:hAnsi="Verdana" w:cs="Arial"/>
          <w:b/>
          <w:sz w:val="18"/>
          <w:szCs w:val="18"/>
        </w:rPr>
        <w:t>a</w:t>
      </w:r>
      <w:r w:rsidR="004231F4" w:rsidRPr="004231F4">
        <w:rPr>
          <w:rFonts w:ascii="Verdana" w:hAnsi="Verdana" w:cs="Arial"/>
          <w:b/>
          <w:sz w:val="18"/>
          <w:szCs w:val="18"/>
        </w:rPr>
        <w:t xml:space="preserve"> 2 szt. 10- </w:t>
      </w:r>
      <w:proofErr w:type="spellStart"/>
      <w:r w:rsidR="004231F4" w:rsidRPr="004231F4">
        <w:rPr>
          <w:rFonts w:ascii="Verdana" w:hAnsi="Verdana" w:cs="Arial"/>
          <w:b/>
          <w:sz w:val="18"/>
          <w:szCs w:val="18"/>
        </w:rPr>
        <w:t>cio</w:t>
      </w:r>
      <w:proofErr w:type="spellEnd"/>
      <w:r w:rsidR="004231F4" w:rsidRPr="004231F4">
        <w:rPr>
          <w:rFonts w:ascii="Verdana" w:hAnsi="Verdana" w:cs="Arial"/>
          <w:b/>
          <w:sz w:val="18"/>
          <w:szCs w:val="18"/>
        </w:rPr>
        <w:t xml:space="preserve"> kanałowego rejestratora temperatury i sygnałów analogowych  dla </w:t>
      </w:r>
      <w:proofErr w:type="spellStart"/>
      <w:r w:rsidR="004231F4" w:rsidRPr="004231F4">
        <w:rPr>
          <w:rFonts w:ascii="Verdana" w:hAnsi="Verdana" w:cs="Arial"/>
          <w:b/>
          <w:sz w:val="18"/>
          <w:szCs w:val="18"/>
        </w:rPr>
        <w:t>WIMiIP</w:t>
      </w:r>
      <w:proofErr w:type="spellEnd"/>
      <w:r w:rsidR="004231F4" w:rsidRPr="004231F4">
        <w:rPr>
          <w:rFonts w:ascii="Verdana" w:hAnsi="Verdana" w:cs="Arial"/>
          <w:b/>
          <w:sz w:val="18"/>
          <w:szCs w:val="18"/>
        </w:rPr>
        <w:t xml:space="preserve"> - DE-dzp.272-466/25</w:t>
      </w:r>
      <w:r w:rsidR="000164F3">
        <w:rPr>
          <w:rFonts w:ascii="Verdana" w:hAnsi="Verdana" w:cs="Arial"/>
          <w:b/>
          <w:sz w:val="18"/>
          <w:szCs w:val="18"/>
        </w:rPr>
        <w:t xml:space="preserve">, </w:t>
      </w:r>
      <w:r w:rsidRPr="003C78AA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7F4E4B51" w14:textId="77777777" w:rsidR="002D7C0E" w:rsidRDefault="002D7C0E" w:rsidP="002D7C0E">
      <w:pPr>
        <w:jc w:val="both"/>
        <w:rPr>
          <w:rFonts w:ascii="Verdana" w:hAnsi="Verdana" w:cs="Arial"/>
          <w:b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 xml:space="preserve"> </w:t>
      </w:r>
    </w:p>
    <w:p w14:paraId="3071DE33" w14:textId="0B6A4522" w:rsidR="002D7C0E" w:rsidRPr="002D7C0E" w:rsidRDefault="002D7C0E" w:rsidP="002D7C0E">
      <w:pPr>
        <w:jc w:val="both"/>
        <w:rPr>
          <w:rFonts w:ascii="Verdana" w:hAnsi="Verdana" w:cs="Arial"/>
          <w:b/>
          <w:sz w:val="16"/>
          <w:szCs w:val="16"/>
        </w:rPr>
      </w:pPr>
      <w:r w:rsidRPr="002D7C0E">
        <w:rPr>
          <w:rFonts w:ascii="Verdana" w:hAnsi="Verdana" w:cs="Arial"/>
          <w:b/>
          <w:sz w:val="16"/>
          <w:szCs w:val="16"/>
        </w:rPr>
        <w:t>Cena netto za całość zamówienia: ........</w:t>
      </w:r>
      <w:r>
        <w:rPr>
          <w:rFonts w:ascii="Verdana" w:hAnsi="Verdana" w:cs="Arial"/>
          <w:b/>
          <w:sz w:val="16"/>
          <w:szCs w:val="16"/>
        </w:rPr>
        <w:t>................................................</w:t>
      </w:r>
      <w:r w:rsidRPr="002D7C0E">
        <w:rPr>
          <w:rFonts w:ascii="Verdana" w:hAnsi="Verdana" w:cs="Arial"/>
          <w:b/>
          <w:sz w:val="16"/>
          <w:szCs w:val="16"/>
        </w:rPr>
        <w:t>........... PLN</w:t>
      </w:r>
    </w:p>
    <w:p w14:paraId="1B660D11" w14:textId="77777777" w:rsidR="002D7C0E" w:rsidRPr="002D7C0E" w:rsidRDefault="002D7C0E" w:rsidP="002D7C0E">
      <w:pPr>
        <w:jc w:val="both"/>
        <w:rPr>
          <w:rFonts w:ascii="Verdana" w:hAnsi="Verdana" w:cs="Arial"/>
          <w:b/>
          <w:sz w:val="16"/>
          <w:szCs w:val="16"/>
        </w:rPr>
      </w:pPr>
    </w:p>
    <w:p w14:paraId="3510040B" w14:textId="193198F9" w:rsidR="002D7C0E" w:rsidRPr="002D7C0E" w:rsidRDefault="002D7C0E" w:rsidP="002D7C0E">
      <w:pPr>
        <w:jc w:val="both"/>
        <w:rPr>
          <w:rFonts w:ascii="Verdana" w:hAnsi="Verdana" w:cs="Arial"/>
          <w:b/>
          <w:sz w:val="16"/>
          <w:szCs w:val="16"/>
        </w:rPr>
      </w:pPr>
      <w:r w:rsidRPr="002D7C0E">
        <w:rPr>
          <w:rFonts w:ascii="Verdana" w:hAnsi="Verdana" w:cs="Arial"/>
          <w:b/>
          <w:sz w:val="16"/>
          <w:szCs w:val="16"/>
        </w:rPr>
        <w:t xml:space="preserve">Cena brutto za całość zamówienia: </w:t>
      </w:r>
      <w:r>
        <w:rPr>
          <w:rFonts w:ascii="Verdana" w:hAnsi="Verdana" w:cs="Arial"/>
          <w:b/>
          <w:sz w:val="16"/>
          <w:szCs w:val="16"/>
        </w:rPr>
        <w:t>……………………………………………</w:t>
      </w:r>
      <w:r w:rsidRPr="002D7C0E">
        <w:rPr>
          <w:rFonts w:ascii="Verdana" w:hAnsi="Verdana" w:cs="Arial"/>
          <w:b/>
          <w:sz w:val="16"/>
          <w:szCs w:val="16"/>
        </w:rPr>
        <w:t>................ PLN</w:t>
      </w:r>
    </w:p>
    <w:p w14:paraId="4277DCAF" w14:textId="77777777" w:rsidR="002D7C0E" w:rsidRPr="002D7C0E" w:rsidRDefault="002D7C0E" w:rsidP="002D7C0E">
      <w:pPr>
        <w:jc w:val="both"/>
        <w:rPr>
          <w:rFonts w:ascii="Verdana" w:hAnsi="Verdana" w:cs="Arial"/>
          <w:b/>
          <w:sz w:val="16"/>
          <w:szCs w:val="16"/>
        </w:rPr>
      </w:pPr>
    </w:p>
    <w:p w14:paraId="0B59F261" w14:textId="1EC63A70" w:rsidR="002D7C0E" w:rsidRPr="002D7C0E" w:rsidRDefault="002D7C0E" w:rsidP="002D7C0E">
      <w:pPr>
        <w:rPr>
          <w:rFonts w:ascii="Verdana" w:hAnsi="Verdana" w:cs="Arial"/>
          <w:b/>
          <w:sz w:val="16"/>
          <w:szCs w:val="16"/>
        </w:rPr>
      </w:pPr>
      <w:r w:rsidRPr="002D7C0E">
        <w:rPr>
          <w:rFonts w:ascii="Verdana" w:hAnsi="Verdana" w:cs="Arial"/>
          <w:b/>
          <w:sz w:val="16"/>
          <w:szCs w:val="16"/>
        </w:rPr>
        <w:t>Słownie brutto: ....................................................................................................</w:t>
      </w:r>
    </w:p>
    <w:p w14:paraId="14B42DAF" w14:textId="77777777" w:rsidR="002D7C0E" w:rsidRPr="002D7C0E" w:rsidRDefault="002D7C0E" w:rsidP="002D7C0E">
      <w:pPr>
        <w:jc w:val="both"/>
        <w:rPr>
          <w:rFonts w:ascii="Verdana" w:hAnsi="Verdana" w:cs="Arial"/>
          <w:b/>
          <w:sz w:val="16"/>
          <w:szCs w:val="16"/>
        </w:rPr>
      </w:pPr>
    </w:p>
    <w:p w14:paraId="5F496020" w14:textId="6340D0E9" w:rsidR="002D7C0E" w:rsidRPr="002D7C0E" w:rsidRDefault="002D7C0E" w:rsidP="002D7C0E">
      <w:pPr>
        <w:jc w:val="both"/>
        <w:rPr>
          <w:rFonts w:ascii="Verdana" w:hAnsi="Verdana" w:cs="Arial"/>
          <w:b/>
          <w:sz w:val="16"/>
          <w:szCs w:val="16"/>
        </w:rPr>
      </w:pPr>
      <w:r w:rsidRPr="002D7C0E">
        <w:rPr>
          <w:rFonts w:ascii="Verdana" w:hAnsi="Verdana" w:cs="Arial"/>
          <w:b/>
          <w:sz w:val="16"/>
          <w:szCs w:val="16"/>
        </w:rPr>
        <w:t>Powyższa cena zawiera podatek VAT w wysokości .......... % tj. ……………………. PLN</w:t>
      </w:r>
    </w:p>
    <w:p w14:paraId="27006618" w14:textId="77777777" w:rsidR="007815EA" w:rsidRDefault="007815EA" w:rsidP="002D7C0E">
      <w:pPr>
        <w:rPr>
          <w:rFonts w:ascii="Verdana" w:hAnsi="Verdana" w:cs="Arial"/>
          <w:b/>
          <w:sz w:val="16"/>
          <w:szCs w:val="16"/>
        </w:rPr>
      </w:pPr>
    </w:p>
    <w:p w14:paraId="2BC3573E" w14:textId="09D40CEC" w:rsidR="002D7C0E" w:rsidRPr="002D7C0E" w:rsidRDefault="002D7C0E" w:rsidP="002D7C0E">
      <w:pPr>
        <w:rPr>
          <w:rFonts w:ascii="Verdana" w:hAnsi="Verdana" w:cs="Arial"/>
          <w:b/>
          <w:sz w:val="16"/>
          <w:szCs w:val="16"/>
        </w:rPr>
      </w:pPr>
      <w:r w:rsidRPr="002D7C0E">
        <w:rPr>
          <w:rFonts w:ascii="Verdana" w:hAnsi="Verdana" w:cs="Arial"/>
          <w:b/>
          <w:sz w:val="16"/>
          <w:szCs w:val="16"/>
        </w:rPr>
        <w:t>Producent, model zaoferowanego urządzenia : ……………………………………</w:t>
      </w:r>
    </w:p>
    <w:p w14:paraId="6DDACE28" w14:textId="77777777" w:rsidR="008D2AB8" w:rsidRPr="002D7C0E" w:rsidRDefault="008D2AB8" w:rsidP="008D2AB8">
      <w:pPr>
        <w:tabs>
          <w:tab w:val="right" w:pos="9000"/>
        </w:tabs>
        <w:rPr>
          <w:rFonts w:ascii="Verdana" w:hAnsi="Verdana"/>
          <w:sz w:val="16"/>
          <w:szCs w:val="16"/>
        </w:rPr>
      </w:pPr>
    </w:p>
    <w:p w14:paraId="313841A2" w14:textId="1621A4A0" w:rsidR="008152FF" w:rsidRPr="002D7C0E" w:rsidRDefault="005042FC" w:rsidP="008152FF">
      <w:pPr>
        <w:widowControl w:val="0"/>
        <w:spacing w:line="360" w:lineRule="auto"/>
        <w:ind w:right="1"/>
        <w:jc w:val="both"/>
        <w:rPr>
          <w:rFonts w:ascii="Verdana" w:hAnsi="Verdana"/>
          <w:i/>
          <w:sz w:val="16"/>
          <w:szCs w:val="16"/>
        </w:rPr>
      </w:pPr>
      <w:r w:rsidRPr="002D7C0E">
        <w:rPr>
          <w:rFonts w:ascii="Verdana" w:hAnsi="Verdana"/>
          <w:b/>
          <w:sz w:val="16"/>
          <w:szCs w:val="16"/>
        </w:rPr>
        <w:t>T</w:t>
      </w:r>
      <w:r w:rsidR="008D2AB8" w:rsidRPr="002D7C0E">
        <w:rPr>
          <w:rFonts w:ascii="Verdana" w:hAnsi="Verdana"/>
          <w:b/>
          <w:sz w:val="16"/>
          <w:szCs w:val="16"/>
        </w:rPr>
        <w:t>ermin realizacji umowy:</w:t>
      </w:r>
      <w:r w:rsidR="005667D2" w:rsidRPr="002D7C0E">
        <w:rPr>
          <w:rFonts w:ascii="Verdana" w:hAnsi="Verdana"/>
          <w:b/>
          <w:sz w:val="16"/>
          <w:szCs w:val="16"/>
        </w:rPr>
        <w:t xml:space="preserve"> do</w:t>
      </w:r>
      <w:r w:rsidR="008152FF" w:rsidRPr="002D7C0E">
        <w:rPr>
          <w:rFonts w:ascii="Verdana" w:hAnsi="Verdana"/>
          <w:b/>
          <w:sz w:val="16"/>
          <w:szCs w:val="16"/>
        </w:rPr>
        <w:t xml:space="preserve"> ………</w:t>
      </w:r>
      <w:r w:rsidR="005667D2" w:rsidRPr="002D7C0E">
        <w:rPr>
          <w:rFonts w:ascii="Verdana" w:hAnsi="Verdana"/>
          <w:b/>
          <w:sz w:val="16"/>
          <w:szCs w:val="16"/>
        </w:rPr>
        <w:t xml:space="preserve"> dni od daty podpisania umowy</w:t>
      </w:r>
      <w:r w:rsidR="00E6566C" w:rsidRPr="002D7C0E">
        <w:rPr>
          <w:rFonts w:ascii="Verdana" w:hAnsi="Verdana"/>
          <w:b/>
          <w:sz w:val="16"/>
          <w:szCs w:val="16"/>
        </w:rPr>
        <w:t>*</w:t>
      </w:r>
      <w:r w:rsidR="00AC1523" w:rsidRPr="002D7C0E">
        <w:rPr>
          <w:rFonts w:ascii="Verdana" w:hAnsi="Verdana"/>
          <w:b/>
          <w:sz w:val="16"/>
          <w:szCs w:val="16"/>
        </w:rPr>
        <w:t>*</w:t>
      </w:r>
      <w:r w:rsidR="00E6566C" w:rsidRPr="002D7C0E">
        <w:rPr>
          <w:rFonts w:ascii="Verdana" w:hAnsi="Verdana"/>
          <w:b/>
          <w:sz w:val="16"/>
          <w:szCs w:val="16"/>
        </w:rPr>
        <w:t>)</w:t>
      </w:r>
      <w:r w:rsidR="00C044D5" w:rsidRPr="002D7C0E">
        <w:rPr>
          <w:rFonts w:ascii="Verdana" w:hAnsi="Verdana"/>
          <w:b/>
          <w:sz w:val="16"/>
          <w:szCs w:val="16"/>
        </w:rPr>
        <w:t>.</w:t>
      </w:r>
      <w:r w:rsidR="008152FF" w:rsidRPr="002D7C0E">
        <w:rPr>
          <w:rFonts w:ascii="Verdana" w:hAnsi="Verdana"/>
          <w:b/>
          <w:sz w:val="16"/>
          <w:szCs w:val="16"/>
        </w:rPr>
        <w:t xml:space="preserve"> </w:t>
      </w:r>
      <w:r w:rsidR="0099206F" w:rsidRPr="002D7C0E">
        <w:rPr>
          <w:rFonts w:ascii="Verdana" w:hAnsi="Verdana"/>
          <w:sz w:val="16"/>
          <w:szCs w:val="16"/>
        </w:rPr>
        <w:t>/</w:t>
      </w:r>
      <w:r w:rsidR="0099206F" w:rsidRPr="002D7C0E">
        <w:rPr>
          <w:rFonts w:ascii="Verdana" w:hAnsi="Verdana"/>
          <w:i/>
          <w:sz w:val="16"/>
          <w:szCs w:val="16"/>
          <w:highlight w:val="yellow"/>
        </w:rPr>
        <w:t>kryterium oceny ofert/</w:t>
      </w:r>
    </w:p>
    <w:p w14:paraId="135D4BC5" w14:textId="1FF7857E" w:rsidR="00C832D5" w:rsidRPr="00BE4E6E" w:rsidRDefault="00E6566C" w:rsidP="00BE4E6E">
      <w:pPr>
        <w:widowControl w:val="0"/>
        <w:jc w:val="both"/>
        <w:rPr>
          <w:i/>
          <w:sz w:val="16"/>
          <w:szCs w:val="16"/>
        </w:rPr>
      </w:pPr>
      <w:r w:rsidRPr="000164F3">
        <w:rPr>
          <w:i/>
          <w:sz w:val="16"/>
          <w:szCs w:val="16"/>
        </w:rPr>
        <w:t>*</w:t>
      </w:r>
      <w:r w:rsidR="00B85D67">
        <w:rPr>
          <w:i/>
          <w:sz w:val="16"/>
          <w:szCs w:val="16"/>
        </w:rPr>
        <w:t>*</w:t>
      </w:r>
      <w:r w:rsidRPr="000164F3">
        <w:rPr>
          <w:i/>
          <w:sz w:val="16"/>
          <w:szCs w:val="16"/>
        </w:rPr>
        <w:t xml:space="preserve">)Zamawiający informuje, że w przypadku braku wpisania </w:t>
      </w:r>
      <w:r>
        <w:rPr>
          <w:i/>
          <w:sz w:val="16"/>
          <w:szCs w:val="16"/>
        </w:rPr>
        <w:t xml:space="preserve">terminu realizacji </w:t>
      </w:r>
      <w:r w:rsidRPr="000164F3">
        <w:rPr>
          <w:i/>
          <w:sz w:val="16"/>
          <w:szCs w:val="16"/>
        </w:rPr>
        <w:t xml:space="preserve">przez Wykonawcę, Zamawiający przyjmie </w:t>
      </w:r>
      <w:r>
        <w:rPr>
          <w:i/>
          <w:sz w:val="16"/>
          <w:szCs w:val="16"/>
        </w:rPr>
        <w:t xml:space="preserve">max. termin </w:t>
      </w:r>
      <w:r>
        <w:rPr>
          <w:i/>
          <w:sz w:val="16"/>
          <w:szCs w:val="16"/>
        </w:rPr>
        <w:br/>
        <w:t xml:space="preserve">realizacji wpisany w </w:t>
      </w:r>
      <w:proofErr w:type="spellStart"/>
      <w:r>
        <w:rPr>
          <w:i/>
          <w:sz w:val="16"/>
          <w:szCs w:val="16"/>
        </w:rPr>
        <w:t>swz</w:t>
      </w:r>
      <w:proofErr w:type="spellEnd"/>
      <w:r>
        <w:rPr>
          <w:i/>
          <w:sz w:val="16"/>
          <w:szCs w:val="16"/>
        </w:rPr>
        <w:t xml:space="preserve">. </w:t>
      </w:r>
    </w:p>
    <w:p w14:paraId="61105A20" w14:textId="77777777" w:rsidR="002D7C0E" w:rsidRDefault="002D7C0E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6"/>
          <w:szCs w:val="16"/>
        </w:rPr>
      </w:pPr>
    </w:p>
    <w:p w14:paraId="615DD47C" w14:textId="15B3C354" w:rsidR="008D2AB8" w:rsidRPr="000164F3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6"/>
          <w:szCs w:val="16"/>
          <w:highlight w:val="yellow"/>
        </w:rPr>
      </w:pPr>
      <w:r w:rsidRPr="000164F3">
        <w:rPr>
          <w:rFonts w:ascii="Verdana" w:hAnsi="Verdana"/>
          <w:b/>
          <w:sz w:val="16"/>
          <w:szCs w:val="16"/>
        </w:rPr>
        <w:t>Okres udzielonej gwarancji wynosi:</w:t>
      </w:r>
      <w:r w:rsidRPr="000164F3">
        <w:rPr>
          <w:rFonts w:ascii="Verdana" w:hAnsi="Verdana"/>
          <w:sz w:val="16"/>
          <w:szCs w:val="16"/>
        </w:rPr>
        <w:t xml:space="preserve"> </w:t>
      </w:r>
      <w:r w:rsidRPr="000164F3">
        <w:rPr>
          <w:rFonts w:ascii="Verdana" w:hAnsi="Verdana"/>
          <w:b/>
          <w:bCs/>
          <w:sz w:val="16"/>
          <w:szCs w:val="16"/>
        </w:rPr>
        <w:t>………</w:t>
      </w:r>
      <w:r w:rsidR="005667D2" w:rsidRPr="000164F3">
        <w:rPr>
          <w:rFonts w:ascii="Verdana" w:hAnsi="Verdana"/>
          <w:b/>
          <w:bCs/>
          <w:sz w:val="16"/>
          <w:szCs w:val="16"/>
        </w:rPr>
        <w:t xml:space="preserve"> miesięcy</w:t>
      </w:r>
      <w:r w:rsidR="0005028C" w:rsidRPr="000164F3">
        <w:rPr>
          <w:rFonts w:ascii="Verdana" w:hAnsi="Verdana"/>
          <w:sz w:val="16"/>
          <w:szCs w:val="16"/>
        </w:rPr>
        <w:t xml:space="preserve"> </w:t>
      </w:r>
      <w:bookmarkStart w:id="0" w:name="_Hlk176343922"/>
      <w:r w:rsidR="004F5700" w:rsidRPr="000164F3">
        <w:rPr>
          <w:rFonts w:ascii="Verdana" w:hAnsi="Verdana"/>
          <w:sz w:val="16"/>
          <w:szCs w:val="16"/>
        </w:rPr>
        <w:t>*</w:t>
      </w:r>
      <w:r w:rsidR="00E6566C">
        <w:rPr>
          <w:rFonts w:ascii="Verdana" w:hAnsi="Verdana"/>
          <w:sz w:val="16"/>
          <w:szCs w:val="16"/>
        </w:rPr>
        <w:t>*</w:t>
      </w:r>
      <w:r w:rsidR="00B85D67">
        <w:rPr>
          <w:rFonts w:ascii="Verdana" w:hAnsi="Verdana"/>
          <w:sz w:val="16"/>
          <w:szCs w:val="16"/>
        </w:rPr>
        <w:t>*</w:t>
      </w:r>
      <w:r w:rsidR="004F5700" w:rsidRPr="000164F3">
        <w:rPr>
          <w:rFonts w:ascii="Verdana" w:hAnsi="Verdana"/>
          <w:sz w:val="16"/>
          <w:szCs w:val="16"/>
        </w:rPr>
        <w:t>)</w:t>
      </w:r>
      <w:r w:rsidR="00CC3837" w:rsidRPr="000164F3">
        <w:rPr>
          <w:rFonts w:ascii="Verdana" w:hAnsi="Verdana"/>
          <w:i/>
          <w:sz w:val="16"/>
          <w:szCs w:val="16"/>
          <w:highlight w:val="yellow"/>
        </w:rPr>
        <w:t xml:space="preserve"> </w:t>
      </w:r>
      <w:r w:rsidR="00AE0AD9" w:rsidRPr="002D7C0E">
        <w:rPr>
          <w:rFonts w:ascii="Verdana" w:hAnsi="Verdana"/>
          <w:sz w:val="16"/>
          <w:szCs w:val="16"/>
        </w:rPr>
        <w:t>/</w:t>
      </w:r>
      <w:r w:rsidR="00AE0AD9" w:rsidRPr="002D7C0E">
        <w:rPr>
          <w:rFonts w:ascii="Verdana" w:hAnsi="Verdana"/>
          <w:i/>
          <w:sz w:val="16"/>
          <w:szCs w:val="16"/>
          <w:highlight w:val="yellow"/>
        </w:rPr>
        <w:t>kryterium oceny ofert/</w:t>
      </w:r>
    </w:p>
    <w:p w14:paraId="4D587745" w14:textId="53C02B71" w:rsidR="004112AF" w:rsidRPr="004112AF" w:rsidRDefault="00E6566C" w:rsidP="004112AF">
      <w:pPr>
        <w:widowControl w:val="0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>*</w:t>
      </w:r>
      <w:r w:rsidR="004F5700" w:rsidRPr="000164F3">
        <w:rPr>
          <w:i/>
          <w:sz w:val="16"/>
          <w:szCs w:val="16"/>
        </w:rPr>
        <w:t>*</w:t>
      </w:r>
      <w:r w:rsidR="00B85D67">
        <w:rPr>
          <w:i/>
          <w:sz w:val="16"/>
          <w:szCs w:val="16"/>
        </w:rPr>
        <w:t>*</w:t>
      </w:r>
      <w:r w:rsidR="004F5700" w:rsidRPr="000164F3">
        <w:rPr>
          <w:i/>
          <w:sz w:val="16"/>
          <w:szCs w:val="16"/>
        </w:rPr>
        <w:t xml:space="preserve">)Zamawiający informuje, że w przypadku braku wpisania </w:t>
      </w:r>
      <w:r>
        <w:rPr>
          <w:i/>
          <w:sz w:val="16"/>
          <w:szCs w:val="16"/>
        </w:rPr>
        <w:t xml:space="preserve">okresu </w:t>
      </w:r>
      <w:r w:rsidR="004F5700" w:rsidRPr="000164F3">
        <w:rPr>
          <w:i/>
          <w:sz w:val="16"/>
          <w:szCs w:val="16"/>
        </w:rPr>
        <w:t>gwarancji przez Wykonawcę, Zamawiający przyjmie minimaln</w:t>
      </w:r>
      <w:r>
        <w:rPr>
          <w:i/>
          <w:sz w:val="16"/>
          <w:szCs w:val="16"/>
        </w:rPr>
        <w:t xml:space="preserve">y okres </w:t>
      </w:r>
      <w:r w:rsidR="00C044D5" w:rsidRPr="00C044D5">
        <w:rPr>
          <w:i/>
          <w:sz w:val="16"/>
          <w:szCs w:val="16"/>
        </w:rPr>
        <w:t xml:space="preserve"> </w:t>
      </w:r>
      <w:r w:rsidR="00C044D5" w:rsidRPr="000164F3">
        <w:rPr>
          <w:i/>
          <w:sz w:val="16"/>
          <w:szCs w:val="16"/>
        </w:rPr>
        <w:t>gwarancj</w:t>
      </w:r>
      <w:r>
        <w:rPr>
          <w:i/>
          <w:sz w:val="16"/>
          <w:szCs w:val="16"/>
        </w:rPr>
        <w:t xml:space="preserve">i wpisany w </w:t>
      </w:r>
      <w:proofErr w:type="spellStart"/>
      <w:r>
        <w:rPr>
          <w:i/>
          <w:sz w:val="16"/>
          <w:szCs w:val="16"/>
        </w:rPr>
        <w:t>swz</w:t>
      </w:r>
      <w:proofErr w:type="spellEnd"/>
      <w:r>
        <w:rPr>
          <w:i/>
          <w:sz w:val="16"/>
          <w:szCs w:val="16"/>
        </w:rPr>
        <w:t xml:space="preserve">. </w:t>
      </w:r>
    </w:p>
    <w:bookmarkEnd w:id="0"/>
    <w:p w14:paraId="67AD71FC" w14:textId="77777777" w:rsidR="008D2AB8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6"/>
          <w:szCs w:val="16"/>
        </w:rPr>
      </w:pPr>
      <w:r w:rsidRPr="000164F3">
        <w:rPr>
          <w:rFonts w:ascii="Verdana" w:hAnsi="Verdana"/>
          <w:sz w:val="16"/>
          <w:szCs w:val="16"/>
        </w:rPr>
        <w:t xml:space="preserve">Oświadczamy, że zgodnie z ustawą z dnia </w:t>
      </w:r>
      <w:r w:rsidR="00A0022B" w:rsidRPr="000164F3">
        <w:rPr>
          <w:rFonts w:ascii="Verdana" w:hAnsi="Verdana"/>
          <w:sz w:val="16"/>
          <w:szCs w:val="16"/>
        </w:rPr>
        <w:t>6 marca 2018 r</w:t>
      </w:r>
      <w:r w:rsidRPr="000164F3">
        <w:rPr>
          <w:rFonts w:ascii="Verdana" w:hAnsi="Verdana"/>
          <w:sz w:val="16"/>
          <w:szCs w:val="16"/>
        </w:rPr>
        <w:t>.</w:t>
      </w:r>
      <w:r w:rsidR="00A0022B" w:rsidRPr="000164F3">
        <w:rPr>
          <w:rFonts w:ascii="Verdana" w:hAnsi="Verdana"/>
          <w:sz w:val="16"/>
          <w:szCs w:val="16"/>
        </w:rPr>
        <w:t xml:space="preserve"> Prawo przedsiębiorców, </w:t>
      </w:r>
      <w:r w:rsidRPr="000164F3">
        <w:rPr>
          <w:rFonts w:ascii="Verdana" w:hAnsi="Verdana"/>
          <w:sz w:val="16"/>
          <w:szCs w:val="16"/>
        </w:rPr>
        <w:t>należymy do małych lub średnich przedsiębiorców:</w:t>
      </w:r>
      <w:r w:rsidRPr="000164F3">
        <w:rPr>
          <w:rFonts w:ascii="Verdana" w:hAnsi="Verdana"/>
          <w:b/>
          <w:sz w:val="16"/>
          <w:szCs w:val="16"/>
        </w:rPr>
        <w:t xml:space="preserve"> TAK/NIE</w:t>
      </w:r>
    </w:p>
    <w:p w14:paraId="7C4168E9" w14:textId="2AE18C6E" w:rsidR="00D352EB" w:rsidRPr="002D7C0E" w:rsidRDefault="00D352EB" w:rsidP="002D7C0E">
      <w:pPr>
        <w:jc w:val="both"/>
        <w:rPr>
          <w:rFonts w:ascii="Verdana" w:hAnsi="Verdana"/>
          <w:sz w:val="18"/>
          <w:szCs w:val="18"/>
        </w:rPr>
      </w:pPr>
      <w:r w:rsidRPr="002D7C0E">
        <w:rPr>
          <w:rFonts w:ascii="Verdana" w:hAnsi="Verdana"/>
          <w:sz w:val="18"/>
          <w:szCs w:val="18"/>
        </w:rPr>
        <w:t xml:space="preserve">Termin płatności: przelewem w terminie do 21 dni od daty otrzymania faktury przez Zamawiającego na rachunek Wykonawcy zawarty na dzień zlecenia przelewu w wykazie podmiotów, o których mowa w art. 96b ust. 1) Ustawy o podatku od towarów i usług. </w:t>
      </w:r>
      <w:r w:rsidR="00B85D67" w:rsidRPr="002D7C0E">
        <w:rPr>
          <w:rFonts w:ascii="Verdana" w:hAnsi="Verdana"/>
          <w:sz w:val="18"/>
          <w:szCs w:val="18"/>
        </w:rPr>
        <w:br/>
      </w:r>
    </w:p>
    <w:p w14:paraId="70EB120F" w14:textId="77777777" w:rsidR="004112AF" w:rsidRDefault="004112AF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6"/>
          <w:szCs w:val="16"/>
        </w:rPr>
      </w:pPr>
    </w:p>
    <w:p w14:paraId="2DBC464C" w14:textId="77777777" w:rsidR="002D7C0E" w:rsidRDefault="002D7C0E" w:rsidP="00FB7C74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51BEDD3E" w14:textId="77777777" w:rsidR="00C832D5" w:rsidRPr="003C78AA" w:rsidRDefault="00C832D5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97CBA08" w14:textId="500D56D8" w:rsidR="00D24B7D" w:rsidRPr="003C78AA" w:rsidRDefault="00D24B7D" w:rsidP="000164F3">
      <w:pPr>
        <w:jc w:val="both"/>
        <w:rPr>
          <w:rFonts w:ascii="Verdana" w:hAnsi="Verdana"/>
          <w:b/>
          <w:sz w:val="18"/>
          <w:szCs w:val="18"/>
          <w:u w:val="single"/>
        </w:rPr>
      </w:pPr>
      <w:r w:rsidRPr="003C78AA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0AEED3FB" w14:textId="77777777" w:rsidR="00A97B78" w:rsidRDefault="00D24B7D" w:rsidP="00A97B7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164F3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57306818" w14:textId="5CE36BAD" w:rsidR="00EE7191" w:rsidRPr="00316640" w:rsidRDefault="00EE7191" w:rsidP="0031664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316640">
        <w:rPr>
          <w:rFonts w:ascii="Verdana" w:hAnsi="Verdana"/>
          <w:color w:val="000000"/>
          <w:sz w:val="18"/>
          <w:szCs w:val="18"/>
          <w:lang w:eastAsia="ar-SA"/>
        </w:rPr>
        <w:t xml:space="preserve">Oświadczamy, że zaoferowany sprzęt posiada  </w:t>
      </w:r>
      <w:r w:rsidR="00316640" w:rsidRPr="00316640">
        <w:rPr>
          <w:rFonts w:ascii="Verdana" w:hAnsi="Verdana"/>
          <w:b/>
          <w:bCs/>
          <w:sz w:val="18"/>
          <w:szCs w:val="18"/>
        </w:rPr>
        <w:t>Instrukcj</w:t>
      </w:r>
      <w:r w:rsidR="00316640">
        <w:rPr>
          <w:rFonts w:ascii="Verdana" w:hAnsi="Verdana"/>
          <w:b/>
          <w:bCs/>
          <w:sz w:val="18"/>
          <w:szCs w:val="18"/>
        </w:rPr>
        <w:t xml:space="preserve">ę </w:t>
      </w:r>
      <w:r w:rsidR="00316640" w:rsidRPr="00316640">
        <w:rPr>
          <w:rFonts w:ascii="Verdana" w:hAnsi="Verdana"/>
          <w:b/>
          <w:bCs/>
          <w:sz w:val="18"/>
          <w:szCs w:val="18"/>
        </w:rPr>
        <w:t>obsługi i Certyfikat kalibracji</w:t>
      </w:r>
      <w:r w:rsidRPr="00316640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="00316640" w:rsidRPr="00316640">
        <w:rPr>
          <w:rFonts w:ascii="Verdana" w:hAnsi="Verdana"/>
          <w:sz w:val="18"/>
          <w:szCs w:val="18"/>
        </w:rPr>
        <w:t xml:space="preserve">dla każdej z dwóch sztuk zamawianych urządzeń </w:t>
      </w:r>
      <w:r w:rsidR="009A7DF3" w:rsidRPr="00316640">
        <w:rPr>
          <w:rFonts w:ascii="Verdana" w:hAnsi="Verdana"/>
          <w:color w:val="000000"/>
          <w:sz w:val="18"/>
          <w:szCs w:val="18"/>
          <w:lang w:eastAsia="ar-SA"/>
        </w:rPr>
        <w:t xml:space="preserve">i </w:t>
      </w:r>
      <w:r w:rsidRPr="00316640">
        <w:rPr>
          <w:rFonts w:ascii="Verdana" w:hAnsi="Verdana"/>
          <w:color w:val="000000"/>
          <w:sz w:val="18"/>
          <w:szCs w:val="18"/>
          <w:lang w:eastAsia="ar-SA"/>
        </w:rPr>
        <w:t xml:space="preserve">zostanie ona dołączona wraz z dostawą sprzętu.  </w:t>
      </w:r>
    </w:p>
    <w:p w14:paraId="0434AC96" w14:textId="0A83EA59" w:rsidR="00D24B7D" w:rsidRPr="000164F3" w:rsidRDefault="00D24B7D" w:rsidP="00F4616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164F3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0164F3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0164F3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0164F3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35A4F941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4FAF4C7" w14:textId="77777777" w:rsidR="00D24B7D" w:rsidRPr="003C78AA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C78AA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A8D38AD" w14:textId="77777777" w:rsidR="00D24B7D" w:rsidRPr="003C78AA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C78AA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6C44281" w14:textId="77777777" w:rsidR="00D24B7D" w:rsidRPr="003C78AA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3C78AA" w14:paraId="3C19DAE3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3819DF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52CAB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1CF7FDB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8B5F9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Nazwa podwykonawcy</w:t>
            </w:r>
            <w:r w:rsidRPr="003C78AA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3C78AA" w14:paraId="2310BDF0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F109A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CD17D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D97AD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3C78AA" w14:paraId="42D3497F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35DDA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460D8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4007B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B76CAC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DD0CCAA" w14:textId="77777777" w:rsidR="00D24B7D" w:rsidRPr="003C78AA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3C78AA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6E4868DA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C78AA">
        <w:rPr>
          <w:rFonts w:ascii="Verdana" w:hAnsi="Verdana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ab/>
      </w:r>
    </w:p>
    <w:p w14:paraId="6AEB5DE4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27DE6D7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C78AA">
        <w:rPr>
          <w:rFonts w:ascii="Verdana" w:hAnsi="Verdana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ab/>
        <w:t xml:space="preserve"> </w:t>
      </w:r>
    </w:p>
    <w:p w14:paraId="130DBF6B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1752246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3C78AA">
        <w:rPr>
          <w:rFonts w:ascii="Verdana" w:hAnsi="Verdana"/>
          <w:sz w:val="18"/>
          <w:szCs w:val="18"/>
        </w:rPr>
        <w:t>ych</w:t>
      </w:r>
      <w:proofErr w:type="spellEnd"/>
      <w:r w:rsidRPr="003C78AA">
        <w:rPr>
          <w:rFonts w:ascii="Verdana" w:hAnsi="Verdana"/>
          <w:sz w:val="18"/>
          <w:szCs w:val="18"/>
        </w:rPr>
        <w:t>) dokumentu(ów)</w:t>
      </w:r>
    </w:p>
    <w:p w14:paraId="55B085F6" w14:textId="77777777" w:rsidR="00D24B7D" w:rsidRPr="003C78AA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010007C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załącznikami do niniejszej oferty są:</w:t>
      </w:r>
    </w:p>
    <w:p w14:paraId="30EF983F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2B084D2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8E4679E" w14:textId="253B4652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6D681800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D6D9EBA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16F209D" w14:textId="77777777" w:rsidR="00D24B7D" w:rsidRPr="003C78AA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64C51546" w14:textId="77777777" w:rsidR="006E37A2" w:rsidRPr="003C78AA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35CB28F1" w14:textId="77777777" w:rsidR="006E37A2" w:rsidRPr="003C78AA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1F42CEC0" w14:textId="77777777" w:rsidR="00D24B7D" w:rsidRPr="003C78AA" w:rsidRDefault="00D24B7D" w:rsidP="00D24B7D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3C78AA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3C78AA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449FC79D" w14:textId="54D0244C" w:rsidR="00FE545C" w:rsidRPr="003C78AA" w:rsidRDefault="00FE545C" w:rsidP="00FE545C">
      <w:pPr>
        <w:rPr>
          <w:rFonts w:ascii="Verdana" w:hAnsi="Verdana"/>
          <w:b/>
          <w:sz w:val="18"/>
          <w:szCs w:val="18"/>
          <w:u w:val="single"/>
        </w:rPr>
      </w:pPr>
    </w:p>
    <w:sectPr w:rsidR="00FE545C" w:rsidRPr="003C78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CED03F" w14:textId="77777777" w:rsidR="002B2C24" w:rsidRDefault="002B2C24">
      <w:r>
        <w:separator/>
      </w:r>
    </w:p>
  </w:endnote>
  <w:endnote w:type="continuationSeparator" w:id="0">
    <w:p w14:paraId="0283190C" w14:textId="77777777" w:rsidR="002B2C24" w:rsidRDefault="002B2C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tka Small">
    <w:panose1 w:val="02000505000000020004"/>
    <w:charset w:val="EE"/>
    <w:family w:val="auto"/>
    <w:pitch w:val="variable"/>
    <w:sig w:usb0="A00002EF" w:usb1="4000204B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39BA5" w14:textId="77777777"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4F625" w14:textId="77777777"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BB8B34" w14:textId="77777777" w:rsidR="002B2C24" w:rsidRDefault="002B2C24">
      <w:r>
        <w:separator/>
      </w:r>
    </w:p>
  </w:footnote>
  <w:footnote w:type="continuationSeparator" w:id="0">
    <w:p w14:paraId="5D8C325B" w14:textId="77777777" w:rsidR="002B2C24" w:rsidRDefault="002B2C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182E1" w14:textId="77777777"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34C7FA" w14:textId="77777777" w:rsidR="000A56C6" w:rsidRDefault="000A56C6" w:rsidP="000A56C6">
    <w:pPr>
      <w:pStyle w:val="Nagwek"/>
      <w:jc w:val="center"/>
      <w:rPr>
        <w:sz w:val="22"/>
        <w:szCs w:val="22"/>
      </w:rPr>
    </w:pPr>
  </w:p>
  <w:p w14:paraId="7FE889F9" w14:textId="77777777" w:rsidR="000A56C6" w:rsidRDefault="003C5252" w:rsidP="000A56C6">
    <w:pPr>
      <w:pStyle w:val="Nagwek"/>
      <w:jc w:val="center"/>
      <w:rPr>
        <w:rFonts w:ascii="Verdana" w:hAnsi="Verdana"/>
      </w:rPr>
    </w:pPr>
    <w:r>
      <w:rPr>
        <w:noProof/>
      </w:rPr>
      <w:pict w14:anchorId="17BF97F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72814918" o:spid="_x0000_i1025" type="#_x0000_t75" style="width:453.3pt;height:41.95pt;visibility:visible;mso-wrap-style:square">
          <v:imagedata r:id="rId1" o:title=""/>
        </v:shape>
      </w:pict>
    </w:r>
  </w:p>
  <w:p w14:paraId="4C09B92F" w14:textId="77777777" w:rsidR="000A56C6" w:rsidRDefault="000A56C6">
    <w:pPr>
      <w:pStyle w:val="Nagwek"/>
      <w:rPr>
        <w:sz w:val="22"/>
      </w:rPr>
    </w:pPr>
  </w:p>
  <w:p w14:paraId="068C632B" w14:textId="58C300FC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0A618" w14:textId="77777777"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" w15:restartNumberingAfterBreak="0">
    <w:nsid w:val="15B03172"/>
    <w:multiLevelType w:val="hybridMultilevel"/>
    <w:tmpl w:val="23641E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97455F"/>
    <w:multiLevelType w:val="multilevel"/>
    <w:tmpl w:val="1B70196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0BF2450"/>
    <w:multiLevelType w:val="hybridMultilevel"/>
    <w:tmpl w:val="70060460"/>
    <w:lvl w:ilvl="0" w:tplc="55AAE312">
      <w:start w:val="1"/>
      <w:numFmt w:val="bullet"/>
      <w:lvlText w:val="-"/>
      <w:lvlJc w:val="left"/>
      <w:pPr>
        <w:ind w:left="720" w:hanging="360"/>
      </w:pPr>
      <w:rPr>
        <w:rFonts w:ascii="Sitka Small" w:hAnsi="Sitka Smal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811915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2"/>
  </w:num>
  <w:num w:numId="4" w16cid:durableId="2100953092">
    <w:abstractNumId w:val="4"/>
  </w:num>
  <w:num w:numId="5" w16cid:durableId="15086897">
    <w:abstractNumId w:val="7"/>
  </w:num>
  <w:num w:numId="6" w16cid:durableId="161693650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02309653">
    <w:abstractNumId w:val="5"/>
  </w:num>
  <w:num w:numId="8" w16cid:durableId="1180699485">
    <w:abstractNumId w:val="3"/>
  </w:num>
  <w:num w:numId="9" w16cid:durableId="2553342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2286"/>
    <w:rsid w:val="000164F3"/>
    <w:rsid w:val="00042553"/>
    <w:rsid w:val="0005028C"/>
    <w:rsid w:val="000704FC"/>
    <w:rsid w:val="00071CCC"/>
    <w:rsid w:val="000A56C6"/>
    <w:rsid w:val="000B731D"/>
    <w:rsid w:val="000D6134"/>
    <w:rsid w:val="000E09C7"/>
    <w:rsid w:val="000F6589"/>
    <w:rsid w:val="00106636"/>
    <w:rsid w:val="001117C9"/>
    <w:rsid w:val="00115CF3"/>
    <w:rsid w:val="00116EC6"/>
    <w:rsid w:val="00146904"/>
    <w:rsid w:val="001801DD"/>
    <w:rsid w:val="001871ED"/>
    <w:rsid w:val="00187691"/>
    <w:rsid w:val="001D4612"/>
    <w:rsid w:val="00207E98"/>
    <w:rsid w:val="00245005"/>
    <w:rsid w:val="00257104"/>
    <w:rsid w:val="002723B0"/>
    <w:rsid w:val="002B2C24"/>
    <w:rsid w:val="002D7C0E"/>
    <w:rsid w:val="00315A4A"/>
    <w:rsid w:val="00316640"/>
    <w:rsid w:val="00365F57"/>
    <w:rsid w:val="003A7552"/>
    <w:rsid w:val="003B03AE"/>
    <w:rsid w:val="003C5252"/>
    <w:rsid w:val="003C78AA"/>
    <w:rsid w:val="004112AF"/>
    <w:rsid w:val="004231F4"/>
    <w:rsid w:val="004B7300"/>
    <w:rsid w:val="004C6753"/>
    <w:rsid w:val="004F5700"/>
    <w:rsid w:val="005042FC"/>
    <w:rsid w:val="005667D2"/>
    <w:rsid w:val="00595C87"/>
    <w:rsid w:val="005979EA"/>
    <w:rsid w:val="005C2E5B"/>
    <w:rsid w:val="005C7CC6"/>
    <w:rsid w:val="005D2C65"/>
    <w:rsid w:val="005E6D94"/>
    <w:rsid w:val="0060532A"/>
    <w:rsid w:val="00610787"/>
    <w:rsid w:val="00613F96"/>
    <w:rsid w:val="0063384F"/>
    <w:rsid w:val="00643C6F"/>
    <w:rsid w:val="00646202"/>
    <w:rsid w:val="0065290F"/>
    <w:rsid w:val="00655D39"/>
    <w:rsid w:val="006815F6"/>
    <w:rsid w:val="006B5EFD"/>
    <w:rsid w:val="006D25C9"/>
    <w:rsid w:val="006D5D2D"/>
    <w:rsid w:val="006E0211"/>
    <w:rsid w:val="006E37A2"/>
    <w:rsid w:val="006E4A4C"/>
    <w:rsid w:val="00773C61"/>
    <w:rsid w:val="007748F0"/>
    <w:rsid w:val="007815EA"/>
    <w:rsid w:val="007A4321"/>
    <w:rsid w:val="00800319"/>
    <w:rsid w:val="008152FF"/>
    <w:rsid w:val="00833933"/>
    <w:rsid w:val="00853083"/>
    <w:rsid w:val="00862945"/>
    <w:rsid w:val="008B2F0C"/>
    <w:rsid w:val="008B4928"/>
    <w:rsid w:val="008D2AB8"/>
    <w:rsid w:val="008E2F53"/>
    <w:rsid w:val="008F1C66"/>
    <w:rsid w:val="00966E41"/>
    <w:rsid w:val="00970FE4"/>
    <w:rsid w:val="0099206F"/>
    <w:rsid w:val="009A7DF3"/>
    <w:rsid w:val="00A0022B"/>
    <w:rsid w:val="00A346FE"/>
    <w:rsid w:val="00A47B4D"/>
    <w:rsid w:val="00A6282B"/>
    <w:rsid w:val="00A7010B"/>
    <w:rsid w:val="00A83018"/>
    <w:rsid w:val="00A97B78"/>
    <w:rsid w:val="00AC1523"/>
    <w:rsid w:val="00AE0AD9"/>
    <w:rsid w:val="00AF4095"/>
    <w:rsid w:val="00B77183"/>
    <w:rsid w:val="00B774DC"/>
    <w:rsid w:val="00B85D67"/>
    <w:rsid w:val="00BC06B2"/>
    <w:rsid w:val="00BE4E6E"/>
    <w:rsid w:val="00BF11D5"/>
    <w:rsid w:val="00C044D5"/>
    <w:rsid w:val="00C25150"/>
    <w:rsid w:val="00C57757"/>
    <w:rsid w:val="00C62E84"/>
    <w:rsid w:val="00C7254D"/>
    <w:rsid w:val="00C82F24"/>
    <w:rsid w:val="00C832D5"/>
    <w:rsid w:val="00C83A76"/>
    <w:rsid w:val="00C969A6"/>
    <w:rsid w:val="00CA7D36"/>
    <w:rsid w:val="00CC2C0C"/>
    <w:rsid w:val="00CC3837"/>
    <w:rsid w:val="00CE629B"/>
    <w:rsid w:val="00CF33BF"/>
    <w:rsid w:val="00D14AA4"/>
    <w:rsid w:val="00D24208"/>
    <w:rsid w:val="00D24B7D"/>
    <w:rsid w:val="00D352EB"/>
    <w:rsid w:val="00D60C38"/>
    <w:rsid w:val="00D6378D"/>
    <w:rsid w:val="00D66893"/>
    <w:rsid w:val="00D81DA4"/>
    <w:rsid w:val="00D90ACB"/>
    <w:rsid w:val="00DB3754"/>
    <w:rsid w:val="00DC1500"/>
    <w:rsid w:val="00DD63A3"/>
    <w:rsid w:val="00E44371"/>
    <w:rsid w:val="00E6566C"/>
    <w:rsid w:val="00E92178"/>
    <w:rsid w:val="00E949B0"/>
    <w:rsid w:val="00EC0BEA"/>
    <w:rsid w:val="00EC3FCE"/>
    <w:rsid w:val="00EC41E9"/>
    <w:rsid w:val="00EE111A"/>
    <w:rsid w:val="00EE48AA"/>
    <w:rsid w:val="00EE7191"/>
    <w:rsid w:val="00F00591"/>
    <w:rsid w:val="00F51688"/>
    <w:rsid w:val="00F53146"/>
    <w:rsid w:val="00F91018"/>
    <w:rsid w:val="00FA0F30"/>
    <w:rsid w:val="00FA2320"/>
    <w:rsid w:val="00FA51A4"/>
    <w:rsid w:val="00FB7C7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52F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Znak">
    <w:name w:val="Nagłówek Znak"/>
    <w:link w:val="Nagwek"/>
    <w:uiPriority w:val="99"/>
    <w:qFormat/>
    <w:rsid w:val="000A56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945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0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767</Words>
  <Characters>4605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2</cp:revision>
  <cp:lastPrinted>1899-12-31T23:00:00Z</cp:lastPrinted>
  <dcterms:created xsi:type="dcterms:W3CDTF">2025-10-09T08:13:00Z</dcterms:created>
  <dcterms:modified xsi:type="dcterms:W3CDTF">2025-10-09T08:13:00Z</dcterms:modified>
</cp:coreProperties>
</file>