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0001F" w14:textId="2DB5D037" w:rsidR="00A762D6" w:rsidRDefault="00A762D6" w:rsidP="00A762D6">
      <w:pPr>
        <w:pStyle w:val="Nagwek4"/>
        <w:ind w:left="0"/>
        <w:jc w:val="left"/>
        <w:rPr>
          <w:rFonts w:ascii="Arial" w:hAnsi="Arial" w:cs="Arial"/>
          <w:bCs/>
          <w:i w:val="0"/>
          <w:sz w:val="22"/>
          <w:szCs w:val="22"/>
        </w:rPr>
      </w:pPr>
      <w:r>
        <w:rPr>
          <w:rFonts w:ascii="Aptos" w:eastAsia="Aptos" w:hAnsi="Aptos"/>
          <w:noProof/>
          <w:kern w:val="2"/>
          <w:sz w:val="16"/>
          <w:szCs w:val="16"/>
          <w:lang w:eastAsia="en-US"/>
        </w:rPr>
        <w:t xml:space="preserve">  </w:t>
      </w:r>
      <w:r>
        <w:rPr>
          <w:noProof/>
          <w:sz w:val="16"/>
          <w:szCs w:val="16"/>
        </w:rPr>
        <w:t xml:space="preserve"> </w:t>
      </w:r>
    </w:p>
    <w:p w14:paraId="7FF01285" w14:textId="061E055A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78903C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9565D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69565D">
        <w:rPr>
          <w:rFonts w:ascii="Arial" w:hAnsi="Arial" w:cs="Arial"/>
          <w:b/>
        </w:rPr>
        <w:t>541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48EF363" w:rsidR="00F90CD1" w:rsidRPr="00ED2EDD" w:rsidRDefault="0069565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69565D">
        <w:rPr>
          <w:rFonts w:ascii="Arial" w:hAnsi="Arial" w:cs="Arial"/>
          <w:b/>
          <w:iCs/>
          <w:sz w:val="20"/>
          <w:szCs w:val="20"/>
        </w:rPr>
        <w:t xml:space="preserve">Dostawa materiałów reklamowych dla </w:t>
      </w:r>
      <w:proofErr w:type="spellStart"/>
      <w:r w:rsidRPr="0069565D">
        <w:rPr>
          <w:rFonts w:ascii="Arial" w:hAnsi="Arial" w:cs="Arial"/>
          <w:b/>
          <w:iCs/>
          <w:sz w:val="20"/>
          <w:szCs w:val="20"/>
        </w:rPr>
        <w:t>WIEiT</w:t>
      </w:r>
      <w:proofErr w:type="spellEnd"/>
      <w:r w:rsidRPr="0069565D">
        <w:rPr>
          <w:rFonts w:ascii="Arial" w:hAnsi="Arial" w:cs="Arial"/>
          <w:b/>
          <w:iCs/>
          <w:sz w:val="20"/>
          <w:szCs w:val="20"/>
        </w:rPr>
        <w:t xml:space="preserve"> KC-DE-zp.272-541/25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A762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C1863" w14:textId="77777777" w:rsidR="00CB3DC4" w:rsidRDefault="00CB3DC4" w:rsidP="0038231F">
      <w:pPr>
        <w:spacing w:after="0" w:line="240" w:lineRule="auto"/>
      </w:pPr>
      <w:r>
        <w:separator/>
      </w:r>
    </w:p>
  </w:endnote>
  <w:endnote w:type="continuationSeparator" w:id="0">
    <w:p w14:paraId="311498EC" w14:textId="77777777" w:rsidR="00CB3DC4" w:rsidRDefault="00CB3D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51B61" w14:textId="77777777" w:rsidR="00CB3DC4" w:rsidRDefault="00CB3DC4" w:rsidP="0038231F">
      <w:pPr>
        <w:spacing w:after="0" w:line="240" w:lineRule="auto"/>
      </w:pPr>
      <w:r>
        <w:separator/>
      </w:r>
    </w:p>
  </w:footnote>
  <w:footnote w:type="continuationSeparator" w:id="0">
    <w:p w14:paraId="1AE24DD2" w14:textId="77777777" w:rsidR="00CB3DC4" w:rsidRDefault="00CB3DC4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119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942E6"/>
    <w:rsid w:val="001B53D5"/>
    <w:rsid w:val="001C6945"/>
    <w:rsid w:val="001D4FAB"/>
    <w:rsid w:val="001F027E"/>
    <w:rsid w:val="00203A40"/>
    <w:rsid w:val="00204C6D"/>
    <w:rsid w:val="002168A8"/>
    <w:rsid w:val="00232DF0"/>
    <w:rsid w:val="002342F1"/>
    <w:rsid w:val="00236525"/>
    <w:rsid w:val="002426FF"/>
    <w:rsid w:val="00245A2D"/>
    <w:rsid w:val="00255142"/>
    <w:rsid w:val="00256CEC"/>
    <w:rsid w:val="00257E73"/>
    <w:rsid w:val="00262D61"/>
    <w:rsid w:val="00263448"/>
    <w:rsid w:val="00272EB8"/>
    <w:rsid w:val="002761CF"/>
    <w:rsid w:val="00284368"/>
    <w:rsid w:val="00287AE8"/>
    <w:rsid w:val="00290B01"/>
    <w:rsid w:val="00292198"/>
    <w:rsid w:val="002B0257"/>
    <w:rsid w:val="002B2AD9"/>
    <w:rsid w:val="002C1C7B"/>
    <w:rsid w:val="002C4137"/>
    <w:rsid w:val="002C4948"/>
    <w:rsid w:val="002D05C5"/>
    <w:rsid w:val="002E641A"/>
    <w:rsid w:val="00313417"/>
    <w:rsid w:val="00313911"/>
    <w:rsid w:val="0032618A"/>
    <w:rsid w:val="0032730C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77A2D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439C"/>
    <w:rsid w:val="00434CC2"/>
    <w:rsid w:val="0044648E"/>
    <w:rsid w:val="004541F9"/>
    <w:rsid w:val="004550C1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1D18"/>
    <w:rsid w:val="005433B0"/>
    <w:rsid w:val="005434B3"/>
    <w:rsid w:val="00560F5C"/>
    <w:rsid w:val="00562023"/>
    <w:rsid w:val="005641F0"/>
    <w:rsid w:val="005641FB"/>
    <w:rsid w:val="00591B74"/>
    <w:rsid w:val="00597BD8"/>
    <w:rsid w:val="005A1460"/>
    <w:rsid w:val="005B0221"/>
    <w:rsid w:val="005B11F3"/>
    <w:rsid w:val="005B49AC"/>
    <w:rsid w:val="005B505B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565D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63B"/>
    <w:rsid w:val="00721D87"/>
    <w:rsid w:val="0072560B"/>
    <w:rsid w:val="00736D35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94AE4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5142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75F"/>
    <w:rsid w:val="00A22DCF"/>
    <w:rsid w:val="00A24C2D"/>
    <w:rsid w:val="00A261A3"/>
    <w:rsid w:val="00A26E73"/>
    <w:rsid w:val="00A276E4"/>
    <w:rsid w:val="00A3062E"/>
    <w:rsid w:val="00A347DE"/>
    <w:rsid w:val="00A40EDD"/>
    <w:rsid w:val="00A762D6"/>
    <w:rsid w:val="00A94F86"/>
    <w:rsid w:val="00AC5247"/>
    <w:rsid w:val="00AE6FF2"/>
    <w:rsid w:val="00AF319B"/>
    <w:rsid w:val="00B0088C"/>
    <w:rsid w:val="00B02FF5"/>
    <w:rsid w:val="00B11BA4"/>
    <w:rsid w:val="00B15219"/>
    <w:rsid w:val="00B15FD3"/>
    <w:rsid w:val="00B34079"/>
    <w:rsid w:val="00B36ABD"/>
    <w:rsid w:val="00B656CB"/>
    <w:rsid w:val="00B73830"/>
    <w:rsid w:val="00B75667"/>
    <w:rsid w:val="00B8005E"/>
    <w:rsid w:val="00B90E42"/>
    <w:rsid w:val="00B97DCE"/>
    <w:rsid w:val="00BA53CA"/>
    <w:rsid w:val="00BB0C3C"/>
    <w:rsid w:val="00BD4C23"/>
    <w:rsid w:val="00BE2A58"/>
    <w:rsid w:val="00BE6F04"/>
    <w:rsid w:val="00BF2A9F"/>
    <w:rsid w:val="00C014B5"/>
    <w:rsid w:val="00C0249D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B3DC4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2490A"/>
    <w:rsid w:val="00E309E9"/>
    <w:rsid w:val="00E31C06"/>
    <w:rsid w:val="00E33351"/>
    <w:rsid w:val="00E426EB"/>
    <w:rsid w:val="00E50194"/>
    <w:rsid w:val="00E60C28"/>
    <w:rsid w:val="00E62B91"/>
    <w:rsid w:val="00E64482"/>
    <w:rsid w:val="00E65685"/>
    <w:rsid w:val="00E73190"/>
    <w:rsid w:val="00E73CEB"/>
    <w:rsid w:val="00E83BFA"/>
    <w:rsid w:val="00EA431B"/>
    <w:rsid w:val="00EB7CDE"/>
    <w:rsid w:val="00EC2FAD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2025-09-02T06:58:00Z</dcterms:created>
  <dcterms:modified xsi:type="dcterms:W3CDTF">2025-09-02T07:08:00Z</dcterms:modified>
</cp:coreProperties>
</file>