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5682" w14:textId="7E65BD7C" w:rsidR="008D2AB8" w:rsidRPr="001B560E" w:rsidRDefault="000044A4" w:rsidP="001B560E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*</w:t>
      </w:r>
      <w:r w:rsidR="008D2AB8" w:rsidRPr="001B560E">
        <w:rPr>
          <w:rFonts w:ascii="Verdana" w:hAnsi="Verdana"/>
          <w:b w:val="0"/>
          <w:sz w:val="20"/>
          <w:szCs w:val="20"/>
        </w:rPr>
        <w:tab/>
      </w:r>
      <w:r w:rsidR="008D2AB8" w:rsidRPr="001B560E">
        <w:rPr>
          <w:rFonts w:ascii="Verdana" w:hAnsi="Verdana"/>
          <w:b w:val="0"/>
          <w:sz w:val="20"/>
          <w:szCs w:val="20"/>
        </w:rPr>
        <w:tab/>
      </w:r>
      <w:r w:rsidR="008D2AB8" w:rsidRPr="001B560E">
        <w:rPr>
          <w:rFonts w:ascii="Verdana" w:hAnsi="Verdana"/>
          <w:b w:val="0"/>
          <w:sz w:val="20"/>
          <w:szCs w:val="20"/>
        </w:rPr>
        <w:tab/>
      </w:r>
      <w:r w:rsidR="008D2AB8" w:rsidRPr="001B560E">
        <w:rPr>
          <w:rFonts w:ascii="Verdana" w:hAnsi="Verdana"/>
          <w:b w:val="0"/>
          <w:sz w:val="20"/>
          <w:szCs w:val="20"/>
        </w:rPr>
        <w:tab/>
      </w:r>
      <w:r w:rsidR="008D2AB8" w:rsidRPr="001B560E">
        <w:rPr>
          <w:rFonts w:ascii="Verdana" w:hAnsi="Verdana"/>
          <w:b w:val="0"/>
          <w:sz w:val="20"/>
          <w:szCs w:val="20"/>
        </w:rPr>
        <w:tab/>
      </w:r>
      <w:r w:rsidR="008D2AB8" w:rsidRPr="001B560E">
        <w:rPr>
          <w:rFonts w:ascii="Verdana" w:hAnsi="Verdana"/>
          <w:b w:val="0"/>
          <w:sz w:val="20"/>
          <w:szCs w:val="20"/>
        </w:rPr>
        <w:tab/>
      </w:r>
      <w:r w:rsidR="008D2AB8" w:rsidRPr="001B560E">
        <w:rPr>
          <w:rFonts w:ascii="Verdana" w:hAnsi="Verdana"/>
          <w:b w:val="0"/>
          <w:sz w:val="20"/>
          <w:szCs w:val="20"/>
        </w:rPr>
        <w:tab/>
      </w:r>
      <w:r w:rsidR="008D2AB8" w:rsidRPr="001B560E">
        <w:rPr>
          <w:rFonts w:ascii="Verdana" w:hAnsi="Verdana"/>
          <w:sz w:val="20"/>
          <w:szCs w:val="20"/>
        </w:rPr>
        <w:t xml:space="preserve">Załącznik nr </w:t>
      </w:r>
      <w:r w:rsidR="00012286" w:rsidRPr="001B560E">
        <w:rPr>
          <w:rFonts w:ascii="Verdana" w:hAnsi="Verdana"/>
          <w:sz w:val="20"/>
          <w:szCs w:val="20"/>
        </w:rPr>
        <w:t>1</w:t>
      </w:r>
    </w:p>
    <w:p w14:paraId="29A47FD0" w14:textId="77777777" w:rsidR="008D2AB8" w:rsidRPr="001B560E" w:rsidRDefault="008D2AB8" w:rsidP="001B560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6C80616" w14:textId="77777777" w:rsidR="008D2AB8" w:rsidRPr="001B560E" w:rsidRDefault="008D2AB8" w:rsidP="001B560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B560E">
        <w:rPr>
          <w:rFonts w:ascii="Verdana" w:hAnsi="Verdana"/>
          <w:b/>
          <w:sz w:val="20"/>
          <w:szCs w:val="20"/>
        </w:rPr>
        <w:t>FORMULARZ OFERTY</w:t>
      </w:r>
    </w:p>
    <w:p w14:paraId="629E4452" w14:textId="77777777" w:rsidR="008D2AB8" w:rsidRPr="001B560E" w:rsidRDefault="008D2AB8" w:rsidP="001B560E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CAFDED2" w14:textId="77777777" w:rsidR="008D2AB8" w:rsidRPr="001B560E" w:rsidRDefault="008D2AB8" w:rsidP="001B560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560E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20400BF" w14:textId="58E9351B" w:rsidR="008D2AB8" w:rsidRPr="001B560E" w:rsidRDefault="008D2AB8" w:rsidP="001B560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560E">
        <w:rPr>
          <w:rFonts w:ascii="Verdana" w:hAnsi="Verdana"/>
          <w:sz w:val="20"/>
          <w:szCs w:val="20"/>
        </w:rPr>
        <w:t>FORMA PROWADZONEJ DZIAŁALNOŚCI: ...........................................</w:t>
      </w:r>
    </w:p>
    <w:p w14:paraId="5E9D6CF0" w14:textId="77777777" w:rsidR="008D2AB8" w:rsidRPr="001B560E" w:rsidRDefault="008D2AB8" w:rsidP="001B560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560E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8690CF3" w14:textId="77777777" w:rsidR="008D2AB8" w:rsidRPr="001B560E" w:rsidRDefault="008D2AB8" w:rsidP="001B560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560E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122B758" w14:textId="77777777" w:rsidR="008D2AB8" w:rsidRPr="001B560E" w:rsidRDefault="008D2AB8" w:rsidP="001B560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B560E">
        <w:rPr>
          <w:rFonts w:ascii="Verdana" w:hAnsi="Verdana"/>
          <w:sz w:val="20"/>
          <w:szCs w:val="20"/>
          <w:lang w:val="de-DE"/>
        </w:rPr>
        <w:t>TEL.</w:t>
      </w:r>
      <w:r w:rsidRPr="001B560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BE0887B" w14:textId="77777777" w:rsidR="008D2AB8" w:rsidRPr="001B560E" w:rsidRDefault="008D2AB8" w:rsidP="001B560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B560E">
        <w:rPr>
          <w:rFonts w:ascii="Verdana" w:hAnsi="Verdana"/>
          <w:sz w:val="20"/>
          <w:szCs w:val="20"/>
          <w:lang w:val="de-DE"/>
        </w:rPr>
        <w:t xml:space="preserve">FAX </w:t>
      </w:r>
      <w:r w:rsidRPr="001B560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FE0A489" w14:textId="77777777" w:rsidR="008D2AB8" w:rsidRPr="001B560E" w:rsidRDefault="008D2AB8" w:rsidP="001B560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B560E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814EB0B" w14:textId="77777777" w:rsidR="008D2AB8" w:rsidRPr="001B560E" w:rsidRDefault="008D2AB8" w:rsidP="001B560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560E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B560E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589E594" w14:textId="77777777" w:rsidR="008D2AB8" w:rsidRPr="001B560E" w:rsidRDefault="008D2AB8" w:rsidP="001B560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B560E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8DE7BD6" w14:textId="77777777" w:rsidR="001B560E" w:rsidRDefault="001B560E" w:rsidP="001B560E">
      <w:pPr>
        <w:rPr>
          <w:rFonts w:ascii="Verdana" w:hAnsi="Verdana"/>
          <w:sz w:val="20"/>
          <w:szCs w:val="20"/>
        </w:rPr>
      </w:pPr>
    </w:p>
    <w:p w14:paraId="06393DC7" w14:textId="05A7290D" w:rsidR="008D2AB8" w:rsidRPr="001B560E" w:rsidRDefault="008D2AB8" w:rsidP="001B560E">
      <w:pPr>
        <w:rPr>
          <w:rFonts w:ascii="Verdana" w:hAnsi="Verdana"/>
          <w:sz w:val="20"/>
          <w:szCs w:val="20"/>
        </w:rPr>
      </w:pPr>
      <w:r w:rsidRPr="001B560E">
        <w:rPr>
          <w:rFonts w:ascii="Verdana" w:hAnsi="Verdana"/>
          <w:sz w:val="20"/>
          <w:szCs w:val="20"/>
        </w:rPr>
        <w:t>Do: Nazwa i siedziba Zamawiającego:</w:t>
      </w:r>
    </w:p>
    <w:p w14:paraId="732BF807" w14:textId="2B2CAFCB" w:rsidR="00A048F0" w:rsidRPr="001B560E" w:rsidRDefault="00A048F0" w:rsidP="001B560E">
      <w:pPr>
        <w:ind w:right="-110"/>
        <w:rPr>
          <w:rFonts w:ascii="Verdana" w:hAnsi="Verdana"/>
          <w:b/>
          <w:sz w:val="20"/>
          <w:szCs w:val="20"/>
        </w:rPr>
      </w:pPr>
      <w:r w:rsidRPr="001B560E">
        <w:rPr>
          <w:rFonts w:ascii="Verdana" w:hAnsi="Verdana"/>
          <w:b/>
          <w:sz w:val="20"/>
          <w:szCs w:val="20"/>
        </w:rPr>
        <w:t xml:space="preserve">Akademia Górniczo </w:t>
      </w:r>
      <w:r w:rsidR="001B560E" w:rsidRPr="001B560E">
        <w:rPr>
          <w:rFonts w:ascii="Verdana" w:hAnsi="Verdana"/>
          <w:b/>
          <w:sz w:val="20"/>
          <w:szCs w:val="20"/>
        </w:rPr>
        <w:t>–</w:t>
      </w:r>
      <w:r w:rsidRPr="001B560E">
        <w:rPr>
          <w:rFonts w:ascii="Verdana" w:hAnsi="Verdana"/>
          <w:b/>
          <w:sz w:val="20"/>
          <w:szCs w:val="20"/>
        </w:rPr>
        <w:t xml:space="preserve"> Hutnicza</w:t>
      </w:r>
      <w:r w:rsidR="001B560E" w:rsidRPr="001B560E">
        <w:rPr>
          <w:rFonts w:ascii="Verdana" w:hAnsi="Verdana"/>
          <w:b/>
          <w:sz w:val="20"/>
          <w:szCs w:val="20"/>
        </w:rPr>
        <w:t xml:space="preserve"> </w:t>
      </w:r>
      <w:r w:rsidRPr="001B560E">
        <w:rPr>
          <w:rFonts w:ascii="Verdana" w:hAnsi="Verdana"/>
          <w:b/>
          <w:sz w:val="20"/>
          <w:szCs w:val="20"/>
        </w:rPr>
        <w:t>im. Stanisława Staszica w Krakowie</w:t>
      </w:r>
    </w:p>
    <w:p w14:paraId="78D70C9D" w14:textId="77777777" w:rsidR="008D2AB8" w:rsidRPr="001B560E" w:rsidRDefault="00A048F0" w:rsidP="001B560E">
      <w:pPr>
        <w:ind w:right="-110"/>
        <w:rPr>
          <w:rFonts w:ascii="Verdana" w:hAnsi="Verdana"/>
          <w:b/>
          <w:sz w:val="20"/>
          <w:szCs w:val="20"/>
        </w:rPr>
      </w:pPr>
      <w:r w:rsidRPr="001B560E">
        <w:rPr>
          <w:rFonts w:ascii="Verdana" w:hAnsi="Verdana"/>
          <w:b/>
          <w:sz w:val="20"/>
          <w:szCs w:val="20"/>
        </w:rPr>
        <w:t>Dział Zamówień Publicznych</w:t>
      </w:r>
      <w:r w:rsidR="008D2AB8" w:rsidRPr="001B560E">
        <w:rPr>
          <w:rFonts w:ascii="Verdana" w:hAnsi="Verdana"/>
          <w:b/>
          <w:sz w:val="20"/>
          <w:szCs w:val="20"/>
        </w:rPr>
        <w:t xml:space="preserve">  </w:t>
      </w:r>
    </w:p>
    <w:p w14:paraId="7DD418FD" w14:textId="7BED24D3" w:rsidR="008D2AB8" w:rsidRPr="001B560E" w:rsidRDefault="00A048F0" w:rsidP="001B560E">
      <w:pPr>
        <w:ind w:right="-110"/>
        <w:rPr>
          <w:rFonts w:ascii="Verdana" w:hAnsi="Verdana"/>
          <w:b/>
          <w:sz w:val="20"/>
          <w:szCs w:val="20"/>
        </w:rPr>
      </w:pPr>
      <w:r w:rsidRPr="001B560E">
        <w:rPr>
          <w:rFonts w:ascii="Verdana" w:hAnsi="Verdana"/>
          <w:b/>
          <w:sz w:val="20"/>
          <w:szCs w:val="20"/>
        </w:rPr>
        <w:t>Al. Mickiewicza</w:t>
      </w:r>
      <w:r w:rsidR="008D2AB8" w:rsidRPr="001B560E">
        <w:rPr>
          <w:rFonts w:ascii="Verdana" w:hAnsi="Verdana"/>
          <w:b/>
          <w:sz w:val="20"/>
          <w:szCs w:val="20"/>
        </w:rPr>
        <w:t xml:space="preserve"> </w:t>
      </w:r>
      <w:r w:rsidRPr="001B560E">
        <w:rPr>
          <w:rFonts w:ascii="Verdana" w:hAnsi="Verdana"/>
          <w:b/>
          <w:sz w:val="20"/>
          <w:szCs w:val="20"/>
        </w:rPr>
        <w:t>30</w:t>
      </w:r>
      <w:r w:rsidR="001B560E" w:rsidRPr="001B560E">
        <w:rPr>
          <w:rFonts w:ascii="Verdana" w:hAnsi="Verdana"/>
          <w:b/>
          <w:sz w:val="20"/>
          <w:szCs w:val="20"/>
        </w:rPr>
        <w:t xml:space="preserve">, </w:t>
      </w:r>
      <w:r w:rsidRPr="001B560E">
        <w:rPr>
          <w:rFonts w:ascii="Verdana" w:hAnsi="Verdana"/>
          <w:b/>
          <w:sz w:val="20"/>
          <w:szCs w:val="20"/>
        </w:rPr>
        <w:t>30-059</w:t>
      </w:r>
      <w:r w:rsidR="008D2AB8" w:rsidRPr="001B560E">
        <w:rPr>
          <w:rFonts w:ascii="Verdana" w:hAnsi="Verdana"/>
          <w:b/>
          <w:sz w:val="20"/>
          <w:szCs w:val="20"/>
        </w:rPr>
        <w:t xml:space="preserve"> </w:t>
      </w:r>
      <w:r w:rsidRPr="001B560E">
        <w:rPr>
          <w:rFonts w:ascii="Verdana" w:hAnsi="Verdana"/>
          <w:b/>
          <w:sz w:val="20"/>
          <w:szCs w:val="20"/>
        </w:rPr>
        <w:t>Kraków</w:t>
      </w:r>
      <w:r w:rsidR="008D2AB8" w:rsidRPr="001B560E">
        <w:rPr>
          <w:rFonts w:ascii="Verdana" w:hAnsi="Verdana"/>
          <w:b/>
          <w:sz w:val="20"/>
          <w:szCs w:val="20"/>
        </w:rPr>
        <w:t xml:space="preserve">,  </w:t>
      </w:r>
    </w:p>
    <w:p w14:paraId="4CCF93E0" w14:textId="77777777" w:rsidR="008D2AB8" w:rsidRPr="001B560E" w:rsidRDefault="008D2AB8" w:rsidP="001B560E">
      <w:pPr>
        <w:ind w:firstLine="3969"/>
        <w:rPr>
          <w:rFonts w:ascii="Verdana" w:hAnsi="Verdana"/>
          <w:b/>
          <w:sz w:val="20"/>
          <w:szCs w:val="20"/>
        </w:rPr>
      </w:pPr>
    </w:p>
    <w:p w14:paraId="4C0C857F" w14:textId="4035B2BE" w:rsidR="001B560E" w:rsidRPr="001B560E" w:rsidRDefault="001B560E" w:rsidP="001B560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B560E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1B560E">
        <w:rPr>
          <w:rFonts w:ascii="Verdana" w:hAnsi="Verdana"/>
          <w:b/>
          <w:sz w:val="20"/>
          <w:szCs w:val="20"/>
        </w:rPr>
        <w:t xml:space="preserve">dostawa pieca muflowego z przyłączem i systemem do podawania gazu – </w:t>
      </w:r>
      <w:r w:rsidR="00486462">
        <w:rPr>
          <w:rFonts w:ascii="Verdana" w:hAnsi="Verdana"/>
          <w:b/>
          <w:sz w:val="20"/>
          <w:szCs w:val="20"/>
        </w:rPr>
        <w:t>KC-</w:t>
      </w:r>
      <w:r w:rsidRPr="001B560E">
        <w:rPr>
          <w:rFonts w:ascii="Verdana" w:hAnsi="Verdana"/>
          <w:b/>
          <w:sz w:val="20"/>
          <w:szCs w:val="20"/>
        </w:rPr>
        <w:t xml:space="preserve">DE-zp.272-544/25, </w:t>
      </w:r>
      <w:r w:rsidRPr="001B560E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76A36BA" w14:textId="77777777" w:rsidR="001B560E" w:rsidRPr="001B560E" w:rsidRDefault="001B560E" w:rsidP="001B560E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5759"/>
      </w:tblGrid>
      <w:tr w:rsidR="001B560E" w:rsidRPr="001B560E" w14:paraId="7C8CAA61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2C06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141FD3B3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</w:rPr>
              <w:t>Cena netto  [PLN]</w:t>
            </w:r>
          </w:p>
          <w:p w14:paraId="240934A0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9341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4C01CFC6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1B560E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1B560E" w:rsidRPr="001B560E" w14:paraId="330AF525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4812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03E6A5B2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</w:rPr>
              <w:t>Cena brutto  [PLN]</w:t>
            </w:r>
          </w:p>
          <w:p w14:paraId="426F5842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B777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582021C0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1B560E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  <w:p w14:paraId="63BBB490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1B560E">
              <w:rPr>
                <w:rFonts w:ascii="Verdana" w:hAnsi="Verdana"/>
                <w:sz w:val="20"/>
                <w:szCs w:val="20"/>
              </w:rPr>
              <w:t>(słownie: ………………………………..)</w:t>
            </w:r>
          </w:p>
        </w:tc>
      </w:tr>
      <w:tr w:rsidR="001B560E" w:rsidRPr="001B560E" w14:paraId="3BBEC630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5772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1F068370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</w:rPr>
              <w:t>Stawka VAT [%]</w:t>
            </w:r>
          </w:p>
          <w:p w14:paraId="57ED1D0D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072DC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60C3346B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1B560E">
              <w:rPr>
                <w:rFonts w:ascii="Verdana" w:hAnsi="Verdana"/>
                <w:sz w:val="20"/>
                <w:szCs w:val="20"/>
              </w:rPr>
              <w:t>………………………… %</w:t>
            </w:r>
          </w:p>
        </w:tc>
      </w:tr>
      <w:tr w:rsidR="001B560E" w:rsidRPr="001B560E" w14:paraId="69E50EF0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E6B2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63300A89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</w:rPr>
              <w:t>Wartość VAT [PLN]</w:t>
            </w:r>
          </w:p>
          <w:p w14:paraId="45111BBC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DFB4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11CFBF28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1B560E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1B560E" w:rsidRPr="001B560E" w14:paraId="02E1944F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AE9E0" w14:textId="3E8B0602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</w:rPr>
              <w:t>Termin realizacji umowy</w:t>
            </w:r>
          </w:p>
          <w:p w14:paraId="6D6B044C" w14:textId="547887FA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D437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782A1E84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1B560E">
              <w:rPr>
                <w:rFonts w:ascii="Verdana" w:hAnsi="Verdana"/>
                <w:sz w:val="20"/>
                <w:szCs w:val="20"/>
              </w:rPr>
              <w:t>do ……….. dni od daty podpisania umowy</w:t>
            </w:r>
          </w:p>
        </w:tc>
      </w:tr>
      <w:tr w:rsidR="001B560E" w:rsidRPr="001B560E" w14:paraId="7BEE6FC0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DA51E" w14:textId="20233EB4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</w:rPr>
              <w:t>Okres gwarancji</w:t>
            </w:r>
            <w:r w:rsidR="000044A4">
              <w:rPr>
                <w:rFonts w:ascii="Verdana" w:hAnsi="Verdana"/>
                <w:b/>
                <w:shadow/>
                <w:sz w:val="20"/>
                <w:szCs w:val="20"/>
              </w:rPr>
              <w:t>*</w:t>
            </w:r>
          </w:p>
          <w:p w14:paraId="230352F9" w14:textId="43A46FE0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  <w:highlight w:val="yellow"/>
              </w:rPr>
              <w:t>(</w:t>
            </w:r>
            <w:r w:rsidRPr="001B560E">
              <w:rPr>
                <w:rFonts w:ascii="Verdana" w:hAnsi="Verdana"/>
                <w:b/>
                <w:i/>
                <w:shadow/>
                <w:sz w:val="20"/>
                <w:szCs w:val="20"/>
                <w:highlight w:val="yellow"/>
              </w:rPr>
              <w:t>kryterium oceny ofert)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DDBF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0A51B737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1B560E">
              <w:rPr>
                <w:rFonts w:ascii="Verdana" w:hAnsi="Verdana"/>
                <w:sz w:val="20"/>
                <w:szCs w:val="20"/>
              </w:rPr>
              <w:t>……….. miesięcy</w:t>
            </w:r>
          </w:p>
        </w:tc>
      </w:tr>
      <w:tr w:rsidR="001B560E" w:rsidRPr="001B560E" w14:paraId="31640C5B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ED45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  <w:highlight w:val="yellow"/>
              </w:rPr>
            </w:pPr>
          </w:p>
          <w:p w14:paraId="289BFDD7" w14:textId="4E3367D1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</w:rPr>
              <w:t>Pojemność komory pieca</w:t>
            </w:r>
          </w:p>
          <w:p w14:paraId="3380CB80" w14:textId="69A63715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  <w:highlight w:val="yellow"/>
              </w:rPr>
              <w:t>(</w:t>
            </w:r>
            <w:r w:rsidRPr="001B560E">
              <w:rPr>
                <w:rFonts w:ascii="Verdana" w:hAnsi="Verdana"/>
                <w:b/>
                <w:i/>
                <w:shadow/>
                <w:sz w:val="20"/>
                <w:szCs w:val="20"/>
                <w:highlight w:val="yellow"/>
              </w:rPr>
              <w:t>kryterium oceny ofert)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450D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6F0BC3D1" w14:textId="6D2BB275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1B560E">
              <w:rPr>
                <w:rFonts w:ascii="Verdana" w:hAnsi="Verdana"/>
                <w:sz w:val="20"/>
                <w:szCs w:val="20"/>
              </w:rPr>
              <w:t>………….. litrów</w:t>
            </w:r>
          </w:p>
        </w:tc>
      </w:tr>
      <w:tr w:rsidR="001B560E" w:rsidRPr="001B560E" w14:paraId="47D94527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107D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527F4913" w14:textId="17272FD8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1B560E">
              <w:rPr>
                <w:rFonts w:ascii="Verdana" w:hAnsi="Verdana"/>
                <w:b/>
                <w:shadow/>
                <w:sz w:val="20"/>
                <w:szCs w:val="20"/>
              </w:rPr>
              <w:t>Producent/model zaoferowanego urządzenia</w:t>
            </w:r>
          </w:p>
          <w:p w14:paraId="78234A8C" w14:textId="77777777" w:rsidR="001B560E" w:rsidRPr="001B560E" w:rsidRDefault="001B560E" w:rsidP="001B560E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C53B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156E69B0" w14:textId="77777777" w:rsidR="001B560E" w:rsidRPr="001B560E" w:rsidRDefault="001B560E" w:rsidP="001B560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1B560E">
              <w:rPr>
                <w:rFonts w:ascii="Verdana" w:hAnsi="Verdana"/>
                <w:sz w:val="20"/>
                <w:szCs w:val="20"/>
              </w:rPr>
              <w:t>………………………………../………………………………..</w:t>
            </w:r>
          </w:p>
        </w:tc>
      </w:tr>
    </w:tbl>
    <w:p w14:paraId="33985430" w14:textId="76725636" w:rsidR="001B560E" w:rsidRDefault="000044A4" w:rsidP="001B560E">
      <w:pPr>
        <w:tabs>
          <w:tab w:val="left" w:pos="426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9E35F7">
        <w:rPr>
          <w:i/>
          <w:sz w:val="20"/>
          <w:szCs w:val="20"/>
        </w:rPr>
        <w:t xml:space="preserve">w przypadku nie wskazania </w:t>
      </w:r>
      <w:r>
        <w:rPr>
          <w:i/>
          <w:sz w:val="20"/>
          <w:szCs w:val="20"/>
        </w:rPr>
        <w:t>gwarancji</w:t>
      </w:r>
      <w:r w:rsidRPr="009E35F7">
        <w:rPr>
          <w:i/>
          <w:sz w:val="20"/>
          <w:szCs w:val="20"/>
        </w:rPr>
        <w:t>, Zamawiający przyjmie maksymalny termin wskazany w SWZ</w:t>
      </w:r>
    </w:p>
    <w:p w14:paraId="7FF9F89D" w14:textId="77777777" w:rsidR="000044A4" w:rsidRDefault="000044A4" w:rsidP="001B560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53EB631" w14:textId="2A986646" w:rsidR="001B560E" w:rsidRPr="001B560E" w:rsidRDefault="001B560E" w:rsidP="001B560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B560E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B560E">
        <w:rPr>
          <w:rFonts w:ascii="Verdana" w:hAnsi="Verdana"/>
          <w:b/>
          <w:sz w:val="20"/>
          <w:szCs w:val="20"/>
        </w:rPr>
        <w:t xml:space="preserve"> TAK/NIE</w:t>
      </w:r>
    </w:p>
    <w:p w14:paraId="0C04B1FB" w14:textId="77777777" w:rsidR="001B560E" w:rsidRDefault="001B560E" w:rsidP="001B560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1E06B84" w14:textId="75E27739" w:rsidR="001B560E" w:rsidRPr="001B560E" w:rsidRDefault="001B560E" w:rsidP="001B560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B560E">
        <w:rPr>
          <w:rFonts w:ascii="Verdana" w:hAnsi="Verdana"/>
          <w:b/>
          <w:sz w:val="20"/>
          <w:szCs w:val="20"/>
        </w:rPr>
        <w:t xml:space="preserve">Termin płatności: </w:t>
      </w:r>
      <w:r w:rsidRPr="001B560E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896838" w14:textId="77777777" w:rsidR="001B560E" w:rsidRPr="001B560E" w:rsidRDefault="001B560E" w:rsidP="001B560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5441951" w14:textId="77777777" w:rsidR="000044A4" w:rsidRDefault="000044A4" w:rsidP="000044A4">
      <w:pPr>
        <w:ind w:right="-47"/>
        <w:jc w:val="both"/>
        <w:rPr>
          <w:b/>
          <w:sz w:val="22"/>
          <w:szCs w:val="22"/>
          <w:u w:val="single"/>
        </w:rPr>
      </w:pPr>
    </w:p>
    <w:p w14:paraId="2915E4EE" w14:textId="1B624D81" w:rsidR="000044A4" w:rsidRPr="009E35F7" w:rsidRDefault="000044A4" w:rsidP="000044A4">
      <w:pPr>
        <w:ind w:right="-47"/>
        <w:jc w:val="both"/>
        <w:rPr>
          <w:b/>
          <w:sz w:val="22"/>
          <w:szCs w:val="22"/>
        </w:rPr>
      </w:pPr>
      <w:r w:rsidRPr="009E35F7">
        <w:rPr>
          <w:b/>
          <w:sz w:val="22"/>
          <w:szCs w:val="22"/>
          <w:u w:val="single"/>
        </w:rPr>
        <w:lastRenderedPageBreak/>
        <w:t>Jednocześnie oświadczamy, że:</w:t>
      </w:r>
    </w:p>
    <w:p w14:paraId="47FC4A10" w14:textId="77777777" w:rsidR="000044A4" w:rsidRPr="009E35F7" w:rsidRDefault="000044A4" w:rsidP="000044A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E35F7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34B22C38" w14:textId="77777777" w:rsidR="000044A4" w:rsidRPr="009E35F7" w:rsidRDefault="000044A4" w:rsidP="000044A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E35F7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9E35F7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9E35F7">
        <w:rPr>
          <w:color w:val="000000"/>
          <w:sz w:val="22"/>
          <w:szCs w:val="22"/>
        </w:rPr>
        <w:t xml:space="preserve"> i nie wnosimy do nich żadnych zastrzeżeń</w:t>
      </w:r>
    </w:p>
    <w:p w14:paraId="3257231B" w14:textId="77777777" w:rsidR="000044A4" w:rsidRPr="009E35F7" w:rsidRDefault="000044A4" w:rsidP="000044A4">
      <w:pPr>
        <w:numPr>
          <w:ilvl w:val="0"/>
          <w:numId w:val="1"/>
        </w:numPr>
        <w:jc w:val="both"/>
        <w:rPr>
          <w:sz w:val="22"/>
          <w:szCs w:val="22"/>
        </w:rPr>
      </w:pPr>
      <w:r w:rsidRPr="009E35F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EA9694" w14:textId="77777777" w:rsidR="000044A4" w:rsidRPr="009E35F7" w:rsidRDefault="000044A4" w:rsidP="000044A4">
      <w:pPr>
        <w:ind w:left="360"/>
        <w:jc w:val="both"/>
        <w:rPr>
          <w:i/>
          <w:sz w:val="18"/>
          <w:szCs w:val="18"/>
        </w:rPr>
      </w:pPr>
      <w:r w:rsidRPr="009E35F7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9F8873" w14:textId="77777777" w:rsidR="000044A4" w:rsidRPr="009E35F7" w:rsidRDefault="000044A4" w:rsidP="000044A4">
      <w:pPr>
        <w:ind w:left="360"/>
        <w:jc w:val="both"/>
        <w:rPr>
          <w:i/>
          <w:sz w:val="18"/>
          <w:szCs w:val="18"/>
        </w:rPr>
      </w:pPr>
      <w:r w:rsidRPr="009E35F7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429811" w14:textId="77777777" w:rsidR="000044A4" w:rsidRPr="009E35F7" w:rsidRDefault="000044A4" w:rsidP="000044A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E35F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044A4" w:rsidRPr="009E35F7" w14:paraId="4B908A40" w14:textId="77777777" w:rsidTr="003230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09A6C" w14:textId="77777777" w:rsidR="000044A4" w:rsidRPr="009E35F7" w:rsidRDefault="000044A4" w:rsidP="003230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35F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0D755" w14:textId="77777777" w:rsidR="000044A4" w:rsidRPr="009E35F7" w:rsidRDefault="000044A4" w:rsidP="003230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35F7">
              <w:rPr>
                <w:sz w:val="22"/>
                <w:szCs w:val="22"/>
              </w:rPr>
              <w:t xml:space="preserve">Opis części zamówienia, którą wykonawca </w:t>
            </w:r>
          </w:p>
          <w:p w14:paraId="0F11B744" w14:textId="77777777" w:rsidR="000044A4" w:rsidRPr="009E35F7" w:rsidRDefault="000044A4" w:rsidP="003230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35F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067F2" w14:textId="77777777" w:rsidR="000044A4" w:rsidRPr="009E35F7" w:rsidRDefault="000044A4" w:rsidP="003230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35F7">
              <w:rPr>
                <w:sz w:val="22"/>
                <w:szCs w:val="22"/>
              </w:rPr>
              <w:t>Nazwa podwykonawcy</w:t>
            </w:r>
            <w:r w:rsidRPr="009E35F7">
              <w:rPr>
                <w:sz w:val="22"/>
                <w:szCs w:val="22"/>
              </w:rPr>
              <w:br/>
              <w:t>(o ile jest znana)</w:t>
            </w:r>
          </w:p>
        </w:tc>
      </w:tr>
      <w:tr w:rsidR="000044A4" w:rsidRPr="009E35F7" w14:paraId="0D8A85A7" w14:textId="77777777" w:rsidTr="003230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4A334" w14:textId="77777777" w:rsidR="000044A4" w:rsidRPr="009E35F7" w:rsidRDefault="000044A4" w:rsidP="003230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5AF39" w14:textId="77777777" w:rsidR="000044A4" w:rsidRPr="009E35F7" w:rsidRDefault="000044A4" w:rsidP="003230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FF36D" w14:textId="77777777" w:rsidR="000044A4" w:rsidRPr="009E35F7" w:rsidRDefault="000044A4" w:rsidP="003230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044A4" w:rsidRPr="009E35F7" w14:paraId="2B90D80B" w14:textId="77777777" w:rsidTr="003230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5FE1C" w14:textId="77777777" w:rsidR="000044A4" w:rsidRPr="009E35F7" w:rsidRDefault="000044A4" w:rsidP="003230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2329E" w14:textId="77777777" w:rsidR="000044A4" w:rsidRPr="009E35F7" w:rsidRDefault="000044A4" w:rsidP="003230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CA4F3" w14:textId="77777777" w:rsidR="000044A4" w:rsidRPr="009E35F7" w:rsidRDefault="000044A4" w:rsidP="003230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EBCE8B2" w14:textId="77777777" w:rsidR="000044A4" w:rsidRPr="009E35F7" w:rsidRDefault="000044A4" w:rsidP="000044A4">
      <w:pPr>
        <w:numPr>
          <w:ilvl w:val="0"/>
          <w:numId w:val="1"/>
        </w:numPr>
        <w:jc w:val="both"/>
        <w:rPr>
          <w:sz w:val="22"/>
          <w:szCs w:val="22"/>
        </w:rPr>
      </w:pPr>
      <w:r w:rsidRPr="009E35F7">
        <w:rPr>
          <w:sz w:val="22"/>
          <w:szCs w:val="22"/>
        </w:rPr>
        <w:t>Upoważnionymi do reprezentowania naszej firmy są następujące osoby:</w:t>
      </w:r>
    </w:p>
    <w:p w14:paraId="6037F889" w14:textId="77777777" w:rsidR="000044A4" w:rsidRPr="009E35F7" w:rsidRDefault="000044A4" w:rsidP="000044A4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9E35F7">
        <w:rPr>
          <w:b/>
          <w:bCs/>
          <w:kern w:val="32"/>
          <w:sz w:val="22"/>
          <w:szCs w:val="22"/>
        </w:rPr>
        <w:tab/>
        <w:t>Imię i Nazwisko</w:t>
      </w:r>
      <w:r w:rsidRPr="009E35F7">
        <w:rPr>
          <w:b/>
          <w:bCs/>
          <w:kern w:val="32"/>
          <w:sz w:val="22"/>
          <w:szCs w:val="22"/>
        </w:rPr>
        <w:tab/>
      </w:r>
      <w:r w:rsidRPr="009E35F7">
        <w:rPr>
          <w:b/>
          <w:bCs/>
          <w:kern w:val="32"/>
          <w:sz w:val="22"/>
          <w:szCs w:val="22"/>
        </w:rPr>
        <w:tab/>
      </w:r>
      <w:r w:rsidRPr="009E35F7">
        <w:rPr>
          <w:b/>
          <w:bCs/>
          <w:kern w:val="32"/>
          <w:sz w:val="22"/>
          <w:szCs w:val="22"/>
        </w:rPr>
        <w:tab/>
      </w:r>
      <w:r w:rsidRPr="009E35F7">
        <w:rPr>
          <w:b/>
          <w:bCs/>
          <w:kern w:val="32"/>
          <w:sz w:val="22"/>
          <w:szCs w:val="22"/>
        </w:rPr>
        <w:tab/>
      </w:r>
      <w:r w:rsidRPr="009E35F7">
        <w:rPr>
          <w:b/>
          <w:bCs/>
          <w:kern w:val="32"/>
          <w:sz w:val="22"/>
          <w:szCs w:val="22"/>
        </w:rPr>
        <w:tab/>
      </w:r>
      <w:r w:rsidRPr="009E35F7">
        <w:rPr>
          <w:b/>
          <w:bCs/>
          <w:kern w:val="32"/>
          <w:sz w:val="22"/>
          <w:szCs w:val="22"/>
        </w:rPr>
        <w:tab/>
      </w:r>
      <w:r w:rsidRPr="009E35F7">
        <w:rPr>
          <w:b/>
          <w:bCs/>
          <w:kern w:val="32"/>
          <w:sz w:val="22"/>
          <w:szCs w:val="22"/>
        </w:rPr>
        <w:tab/>
      </w:r>
    </w:p>
    <w:p w14:paraId="5E4693FB" w14:textId="77777777" w:rsidR="000044A4" w:rsidRPr="009E35F7" w:rsidRDefault="000044A4" w:rsidP="000044A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E35F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35F7">
        <w:rPr>
          <w:sz w:val="22"/>
          <w:szCs w:val="22"/>
        </w:rPr>
        <w:tab/>
      </w:r>
      <w:r w:rsidRPr="009E35F7">
        <w:rPr>
          <w:sz w:val="22"/>
          <w:szCs w:val="22"/>
        </w:rPr>
        <w:tab/>
      </w:r>
      <w:r w:rsidRPr="009E35F7">
        <w:rPr>
          <w:sz w:val="22"/>
          <w:szCs w:val="22"/>
        </w:rPr>
        <w:tab/>
      </w:r>
      <w:r w:rsidRPr="009E35F7">
        <w:rPr>
          <w:sz w:val="22"/>
          <w:szCs w:val="22"/>
        </w:rPr>
        <w:tab/>
        <w:t xml:space="preserve"> </w:t>
      </w:r>
    </w:p>
    <w:p w14:paraId="54A7F9D2" w14:textId="77777777" w:rsidR="000044A4" w:rsidRPr="009E35F7" w:rsidRDefault="000044A4" w:rsidP="000044A4">
      <w:pPr>
        <w:numPr>
          <w:ilvl w:val="0"/>
          <w:numId w:val="1"/>
        </w:numPr>
        <w:jc w:val="both"/>
        <w:rPr>
          <w:sz w:val="22"/>
          <w:szCs w:val="22"/>
        </w:rPr>
      </w:pPr>
      <w:r w:rsidRPr="009E35F7">
        <w:rPr>
          <w:sz w:val="22"/>
          <w:szCs w:val="22"/>
        </w:rPr>
        <w:t>upoważnienie dla powyżej wskazanych osób wynika z następującego (</w:t>
      </w:r>
      <w:proofErr w:type="spellStart"/>
      <w:r w:rsidRPr="009E35F7">
        <w:rPr>
          <w:sz w:val="22"/>
          <w:szCs w:val="22"/>
        </w:rPr>
        <w:t>ych</w:t>
      </w:r>
      <w:proofErr w:type="spellEnd"/>
      <w:r w:rsidRPr="009E35F7">
        <w:rPr>
          <w:sz w:val="22"/>
          <w:szCs w:val="22"/>
        </w:rPr>
        <w:t>) dokumentu(ów)</w:t>
      </w:r>
    </w:p>
    <w:p w14:paraId="4B27CDDF" w14:textId="77777777" w:rsidR="000044A4" w:rsidRPr="009E35F7" w:rsidRDefault="000044A4" w:rsidP="000044A4">
      <w:pPr>
        <w:jc w:val="both"/>
        <w:rPr>
          <w:sz w:val="22"/>
          <w:szCs w:val="22"/>
        </w:rPr>
      </w:pPr>
      <w:r w:rsidRPr="009E35F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111C305" w14:textId="77777777" w:rsidR="000044A4" w:rsidRPr="009E35F7" w:rsidRDefault="000044A4" w:rsidP="000044A4">
      <w:pPr>
        <w:numPr>
          <w:ilvl w:val="0"/>
          <w:numId w:val="1"/>
        </w:numPr>
        <w:jc w:val="both"/>
        <w:rPr>
          <w:sz w:val="22"/>
          <w:szCs w:val="22"/>
        </w:rPr>
      </w:pPr>
      <w:r w:rsidRPr="009E35F7">
        <w:rPr>
          <w:sz w:val="22"/>
          <w:szCs w:val="22"/>
        </w:rPr>
        <w:t>załącznikami do niniejszej oferty są:</w:t>
      </w:r>
    </w:p>
    <w:p w14:paraId="31737CF2" w14:textId="77777777" w:rsidR="000044A4" w:rsidRPr="009E35F7" w:rsidRDefault="000044A4" w:rsidP="000044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E35F7">
        <w:rPr>
          <w:sz w:val="22"/>
          <w:szCs w:val="22"/>
        </w:rPr>
        <w:t>…………………………………………………………………………………..</w:t>
      </w:r>
    </w:p>
    <w:p w14:paraId="368D197F" w14:textId="77777777" w:rsidR="000044A4" w:rsidRPr="009E35F7" w:rsidRDefault="000044A4" w:rsidP="000044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E35F7">
        <w:rPr>
          <w:sz w:val="22"/>
          <w:szCs w:val="22"/>
        </w:rPr>
        <w:t>……………………………………………..…………………………………….</w:t>
      </w:r>
    </w:p>
    <w:p w14:paraId="5E17DED9" w14:textId="77777777" w:rsidR="000044A4" w:rsidRPr="009E35F7" w:rsidRDefault="000044A4" w:rsidP="000044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E35F7">
        <w:rPr>
          <w:sz w:val="22"/>
          <w:szCs w:val="22"/>
        </w:rPr>
        <w:t>...............................................................................................................................</w:t>
      </w:r>
    </w:p>
    <w:p w14:paraId="54CD1022" w14:textId="77777777" w:rsidR="000044A4" w:rsidRPr="009E35F7" w:rsidRDefault="000044A4" w:rsidP="000044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E35F7">
        <w:rPr>
          <w:sz w:val="22"/>
          <w:szCs w:val="22"/>
        </w:rPr>
        <w:t>……………………………………………………………………………………</w:t>
      </w:r>
    </w:p>
    <w:p w14:paraId="59F0D85E" w14:textId="77777777" w:rsidR="000044A4" w:rsidRPr="009E35F7" w:rsidRDefault="000044A4" w:rsidP="000044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E35F7">
        <w:rPr>
          <w:sz w:val="22"/>
          <w:szCs w:val="22"/>
        </w:rPr>
        <w:t>……………………………………………..…………………………………….</w:t>
      </w:r>
    </w:p>
    <w:p w14:paraId="07A97D32" w14:textId="77777777" w:rsidR="000044A4" w:rsidRPr="009E35F7" w:rsidRDefault="000044A4" w:rsidP="000044A4">
      <w:pPr>
        <w:jc w:val="both"/>
        <w:rPr>
          <w:sz w:val="22"/>
          <w:szCs w:val="22"/>
        </w:rPr>
      </w:pPr>
    </w:p>
    <w:p w14:paraId="0C34A1FC" w14:textId="77777777" w:rsidR="000044A4" w:rsidRPr="009E35F7" w:rsidRDefault="000044A4" w:rsidP="000044A4">
      <w:pPr>
        <w:rPr>
          <w:b/>
          <w:sz w:val="22"/>
          <w:szCs w:val="22"/>
          <w:u w:val="single"/>
        </w:rPr>
      </w:pPr>
    </w:p>
    <w:p w14:paraId="5A370A93" w14:textId="77777777" w:rsidR="000044A4" w:rsidRPr="009E35F7" w:rsidRDefault="000044A4" w:rsidP="000044A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9E35F7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9E35F7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9E35F7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9E35F7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9E35F7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9E35F7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9E35F7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9E35F7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0C9D94EE" w14:textId="77777777" w:rsidR="000044A4" w:rsidRDefault="000044A4" w:rsidP="000044A4">
      <w:pPr>
        <w:widowControl w:val="0"/>
        <w:spacing w:line="264" w:lineRule="auto"/>
        <w:ind w:right="1"/>
        <w:rPr>
          <w:sz w:val="20"/>
          <w:szCs w:val="20"/>
        </w:rPr>
      </w:pPr>
    </w:p>
    <w:p w14:paraId="4665C7CD" w14:textId="77777777" w:rsidR="00FE545C" w:rsidRPr="001B560E" w:rsidRDefault="00FE545C" w:rsidP="000044A4">
      <w:pPr>
        <w:rPr>
          <w:rFonts w:ascii="Verdana" w:hAnsi="Verdana"/>
          <w:sz w:val="20"/>
          <w:szCs w:val="20"/>
        </w:rPr>
      </w:pPr>
    </w:p>
    <w:sectPr w:rsidR="00FE545C" w:rsidRPr="001B5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3937D" w14:textId="77777777" w:rsidR="00110118" w:rsidRDefault="00110118">
      <w:r>
        <w:separator/>
      </w:r>
    </w:p>
  </w:endnote>
  <w:endnote w:type="continuationSeparator" w:id="0">
    <w:p w14:paraId="2E825D97" w14:textId="77777777" w:rsidR="00110118" w:rsidRDefault="0011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35CCE" w14:textId="77777777" w:rsidR="00A048F0" w:rsidRDefault="00A048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FC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AFCC7" w14:textId="77777777" w:rsidR="00A048F0" w:rsidRDefault="00A048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FE770" w14:textId="77777777" w:rsidR="00110118" w:rsidRDefault="00110118">
      <w:r>
        <w:separator/>
      </w:r>
    </w:p>
  </w:footnote>
  <w:footnote w:type="continuationSeparator" w:id="0">
    <w:p w14:paraId="05BD7CDB" w14:textId="77777777" w:rsidR="00110118" w:rsidRDefault="00110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C2B43" w14:textId="77777777" w:rsidR="00A048F0" w:rsidRDefault="00A048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9F986" w14:textId="404F8F3A" w:rsidR="00F53146" w:rsidRPr="001B560E" w:rsidRDefault="00F53146" w:rsidP="001B56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80059" w14:textId="77777777" w:rsidR="00A048F0" w:rsidRDefault="00A048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26178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08981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3225854">
    <w:abstractNumId w:val="0"/>
  </w:num>
  <w:num w:numId="4" w16cid:durableId="1686207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118"/>
    <w:rsid w:val="000044A4"/>
    <w:rsid w:val="00012286"/>
    <w:rsid w:val="000704FC"/>
    <w:rsid w:val="00071CCC"/>
    <w:rsid w:val="000B731D"/>
    <w:rsid w:val="000D6134"/>
    <w:rsid w:val="000E09C7"/>
    <w:rsid w:val="000F6589"/>
    <w:rsid w:val="00106636"/>
    <w:rsid w:val="00110118"/>
    <w:rsid w:val="00116EC6"/>
    <w:rsid w:val="001801DD"/>
    <w:rsid w:val="001B560E"/>
    <w:rsid w:val="001D4612"/>
    <w:rsid w:val="00207E98"/>
    <w:rsid w:val="002723B0"/>
    <w:rsid w:val="00315A4A"/>
    <w:rsid w:val="0048646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48F0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0691"/>
    <w:rsid w:val="00F00591"/>
    <w:rsid w:val="00F51688"/>
    <w:rsid w:val="00F53146"/>
    <w:rsid w:val="00F72C7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591EC"/>
  <w15:chartTrackingRefBased/>
  <w15:docId w15:val="{31AC46BD-191C-44F2-BFE4-471D1C16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491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2025-09-04T06:59:00Z</dcterms:created>
  <dcterms:modified xsi:type="dcterms:W3CDTF">2025-09-08T07:42:00Z</dcterms:modified>
</cp:coreProperties>
</file>