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50375" w14:textId="77777777" w:rsidR="00CF7835" w:rsidRPr="00B63EA3" w:rsidRDefault="00B93245" w:rsidP="00CF7835">
      <w:pPr>
        <w:spacing w:after="600"/>
        <w:jc w:val="right"/>
      </w:pPr>
      <w:r w:rsidRPr="00B63EA3">
        <w:t>Niepołomice</w:t>
      </w:r>
      <w:r w:rsidR="00CF7835" w:rsidRPr="00B63EA3">
        <w:t xml:space="preserve"> dnia: </w:t>
      </w:r>
      <w:r w:rsidRPr="00B63EA3">
        <w:t>2025-09-11</w:t>
      </w:r>
    </w:p>
    <w:p w14:paraId="27725D2C" w14:textId="77777777" w:rsidR="00CF7835" w:rsidRPr="00B63EA3" w:rsidRDefault="00B93245" w:rsidP="00CF7835">
      <w:pPr>
        <w:spacing w:line="360" w:lineRule="auto"/>
        <w:rPr>
          <w:b/>
          <w:bCs/>
        </w:rPr>
      </w:pPr>
      <w:r w:rsidRPr="00B63EA3">
        <w:rPr>
          <w:b/>
          <w:bCs/>
        </w:rPr>
        <w:t>GMINA NIEPOŁOMICE</w:t>
      </w:r>
    </w:p>
    <w:p w14:paraId="696D2744" w14:textId="77777777" w:rsidR="00CF7835" w:rsidRPr="00B63EA3" w:rsidRDefault="00B93245" w:rsidP="00CF7835">
      <w:pPr>
        <w:spacing w:line="360" w:lineRule="auto"/>
      </w:pPr>
      <w:r w:rsidRPr="00B63EA3">
        <w:t>Pl. Zwycięstwa</w:t>
      </w:r>
      <w:r w:rsidR="00CF7835" w:rsidRPr="00B63EA3">
        <w:t xml:space="preserve"> </w:t>
      </w:r>
      <w:r w:rsidRPr="00B63EA3">
        <w:t>13</w:t>
      </w:r>
    </w:p>
    <w:p w14:paraId="3E5F74CD" w14:textId="57816722" w:rsidR="00CF7835" w:rsidRDefault="00B93245" w:rsidP="00B63EA3">
      <w:r w:rsidRPr="00B63EA3">
        <w:t>32-005</w:t>
      </w:r>
      <w:r w:rsidR="00CF7835" w:rsidRPr="00B63EA3">
        <w:t xml:space="preserve"> </w:t>
      </w:r>
      <w:r w:rsidRPr="00B63EA3">
        <w:t>Niepołomice</w:t>
      </w:r>
    </w:p>
    <w:p w14:paraId="3BC633FE" w14:textId="77777777" w:rsidR="00B63EA3" w:rsidRDefault="00B63EA3" w:rsidP="00B63EA3"/>
    <w:p w14:paraId="068F59C8" w14:textId="77777777" w:rsidR="00B63EA3" w:rsidRPr="00B63EA3" w:rsidRDefault="00B63EA3" w:rsidP="00B63EA3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B63EA3" w14:paraId="6CD627C3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F10A6A6" w14:textId="77777777" w:rsidR="00CF7835" w:rsidRPr="00B63EA3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B63EA3">
              <w:rPr>
                <w:b/>
                <w:spacing w:val="20"/>
              </w:rPr>
              <w:t>INFORMACJA Z OTWARCIA OFERT</w:t>
            </w:r>
          </w:p>
        </w:tc>
      </w:tr>
    </w:tbl>
    <w:p w14:paraId="6EC04E9C" w14:textId="77777777" w:rsidR="00CF7835" w:rsidRPr="00B63EA3" w:rsidRDefault="00CF7835" w:rsidP="00CF7835">
      <w:pPr>
        <w:pStyle w:val="Nagwek"/>
        <w:tabs>
          <w:tab w:val="clear" w:pos="4536"/>
        </w:tabs>
        <w:spacing w:after="360"/>
      </w:pPr>
      <w:r w:rsidRPr="00B63EA3">
        <w:tab/>
        <w:t xml:space="preserve"> </w:t>
      </w:r>
    </w:p>
    <w:p w14:paraId="6294B0BA" w14:textId="77777777" w:rsidR="00CF7835" w:rsidRPr="00B63EA3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B63EA3">
        <w:rPr>
          <w:rFonts w:eastAsia="Calibri"/>
          <w:lang w:eastAsia="en-US"/>
        </w:rPr>
        <w:t xml:space="preserve">Dotyczy </w:t>
      </w:r>
      <w:r w:rsidRPr="00B63EA3">
        <w:t>postępowania o udzielenie zamówienia publicznego</w:t>
      </w:r>
      <w:r w:rsidRPr="00B63EA3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63EA3" w14:paraId="0C68873E" w14:textId="77777777" w:rsidTr="000C1C6D">
        <w:tc>
          <w:tcPr>
            <w:tcW w:w="2269" w:type="dxa"/>
          </w:tcPr>
          <w:p w14:paraId="7D4CCBB9" w14:textId="77777777" w:rsidR="00CF7835" w:rsidRPr="00B63EA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63EA3">
              <w:t>Nazwa zamówienia:</w:t>
            </w:r>
          </w:p>
        </w:tc>
        <w:tc>
          <w:tcPr>
            <w:tcW w:w="6803" w:type="dxa"/>
          </w:tcPr>
          <w:p w14:paraId="06307797" w14:textId="77777777" w:rsidR="00CF7835" w:rsidRPr="00B63EA3" w:rsidRDefault="00B93245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63EA3">
              <w:rPr>
                <w:bCs/>
              </w:rPr>
              <w:t xml:space="preserve">Modernizacja dróg dojazdowych do gruntów rolnych na terenie gminy Niepołomice w miejscowości Ochmanów na długości około 530 </w:t>
            </w:r>
            <w:proofErr w:type="spellStart"/>
            <w:r w:rsidRPr="00B63EA3">
              <w:rPr>
                <w:bCs/>
              </w:rPr>
              <w:t>mb</w:t>
            </w:r>
            <w:proofErr w:type="spellEnd"/>
            <w:r w:rsidRPr="00B63EA3">
              <w:rPr>
                <w:bCs/>
              </w:rPr>
              <w:t xml:space="preserve"> na dz. nr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162/2.</w:t>
            </w:r>
            <w:r w:rsidR="00CF7835" w:rsidRPr="00B63EA3">
              <w:rPr>
                <w:bCs/>
              </w:rPr>
              <w:t>.</w:t>
            </w:r>
          </w:p>
        </w:tc>
      </w:tr>
      <w:tr w:rsidR="00B93245" w:rsidRPr="00B63EA3" w14:paraId="7F0F9A5C" w14:textId="77777777" w:rsidTr="00AC5141">
        <w:tc>
          <w:tcPr>
            <w:tcW w:w="2269" w:type="dxa"/>
          </w:tcPr>
          <w:p w14:paraId="21190F85" w14:textId="77777777" w:rsidR="00B93245" w:rsidRPr="00B63EA3" w:rsidRDefault="00B93245" w:rsidP="00AC51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63EA3">
              <w:t>Numer referencyjny:</w:t>
            </w:r>
          </w:p>
        </w:tc>
        <w:tc>
          <w:tcPr>
            <w:tcW w:w="6803" w:type="dxa"/>
          </w:tcPr>
          <w:p w14:paraId="59752B6B" w14:textId="77777777" w:rsidR="00B93245" w:rsidRPr="00B63EA3" w:rsidRDefault="00B93245" w:rsidP="00AC51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63EA3">
              <w:rPr>
                <w:bCs/>
              </w:rPr>
              <w:t>ZP.271.32.2025</w:t>
            </w:r>
          </w:p>
        </w:tc>
      </w:tr>
    </w:tbl>
    <w:p w14:paraId="14A1AA3E" w14:textId="77777777" w:rsidR="00D665F5" w:rsidRPr="00B63EA3" w:rsidRDefault="00D665F5" w:rsidP="00CF7835">
      <w:pPr>
        <w:spacing w:before="480" w:line="360" w:lineRule="auto"/>
        <w:jc w:val="both"/>
      </w:pPr>
      <w:r w:rsidRPr="00B63EA3">
        <w:t>Zamawiający, działając na podstawie art. 22</w:t>
      </w:r>
      <w:r w:rsidR="00601802" w:rsidRPr="00B63EA3">
        <w:t>2</w:t>
      </w:r>
      <w:r w:rsidRPr="00B63EA3">
        <w:t xml:space="preserve"> ust. 5 </w:t>
      </w:r>
      <w:r w:rsidRPr="00B63EA3">
        <w:rPr>
          <w:bCs/>
        </w:rPr>
        <w:t>ustawy z dnia 11 września 2019r. Prawo zamówień publicznych</w:t>
      </w:r>
      <w:r w:rsidRPr="00B63EA3">
        <w:t xml:space="preserve"> </w:t>
      </w:r>
      <w:r w:rsidR="00B93245" w:rsidRPr="00B63EA3">
        <w:t>(</w:t>
      </w:r>
      <w:proofErr w:type="spellStart"/>
      <w:r w:rsidR="00B93245" w:rsidRPr="00B63EA3">
        <w:t>t.j</w:t>
      </w:r>
      <w:proofErr w:type="spellEnd"/>
      <w:r w:rsidR="00B93245" w:rsidRPr="00B63EA3">
        <w:t>. Dz. U. z 2024 poz. 1320)</w:t>
      </w:r>
      <w:r w:rsidR="00490DC0" w:rsidRPr="00B63EA3">
        <w:t xml:space="preserve"> </w:t>
      </w:r>
      <w:r w:rsidRPr="00B63EA3">
        <w:t>udostępnia</w:t>
      </w:r>
      <w:r w:rsidR="00F95C33" w:rsidRPr="00B63EA3">
        <w:t xml:space="preserve"> </w:t>
      </w:r>
      <w:r w:rsidR="004C7E9B" w:rsidRPr="00B63EA3">
        <w:t>informacj</w:t>
      </w:r>
      <w:r w:rsidR="00577BC6" w:rsidRPr="00B63EA3">
        <w:t>ę</w:t>
      </w:r>
      <w:r w:rsidR="00035488" w:rsidRPr="00B63EA3">
        <w:t xml:space="preserve"> z otwarcia ofert</w:t>
      </w:r>
      <w:r w:rsidR="00577BC6" w:rsidRPr="00B63EA3">
        <w:t>.</w:t>
      </w:r>
    </w:p>
    <w:p w14:paraId="190CD8E1" w14:textId="77777777" w:rsidR="00A80738" w:rsidRPr="00B63EA3" w:rsidRDefault="00D665F5" w:rsidP="00CF7835">
      <w:pPr>
        <w:spacing w:before="120" w:after="120" w:line="360" w:lineRule="auto"/>
        <w:jc w:val="both"/>
      </w:pPr>
      <w:r w:rsidRPr="00B63EA3">
        <w:t>Podczas otwarcia ofert, mającego miejsce</w:t>
      </w:r>
      <w:r w:rsidR="00FF4AB1" w:rsidRPr="00B63EA3">
        <w:t xml:space="preserve"> w dniu </w:t>
      </w:r>
      <w:r w:rsidR="00B93245" w:rsidRPr="00B63EA3">
        <w:t>11/09/2025</w:t>
      </w:r>
      <w:r w:rsidR="00FF4AB1" w:rsidRPr="00B63EA3">
        <w:t xml:space="preserve"> o godz. </w:t>
      </w:r>
      <w:r w:rsidR="00B93245" w:rsidRPr="00B63EA3">
        <w:t>09:30</w:t>
      </w:r>
      <w:r w:rsidRPr="00B63EA3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63EA3" w14:paraId="4D945D34" w14:textId="77777777" w:rsidTr="000C1C6D">
        <w:tc>
          <w:tcPr>
            <w:tcW w:w="1276" w:type="dxa"/>
            <w:shd w:val="clear" w:color="auto" w:fill="F2F2F2"/>
            <w:vAlign w:val="center"/>
          </w:tcPr>
          <w:p w14:paraId="1CE8E6BD" w14:textId="77777777" w:rsidR="00D665F5" w:rsidRPr="00B63EA3" w:rsidRDefault="00960CEB" w:rsidP="003F57CD">
            <w:pPr>
              <w:spacing w:before="120" w:after="120"/>
              <w:jc w:val="center"/>
            </w:pPr>
            <w:r w:rsidRPr="00B63EA3">
              <w:t>O</w:t>
            </w:r>
            <w:r w:rsidR="00D665F5" w:rsidRPr="00B63EA3">
              <w:t>fert</w:t>
            </w:r>
            <w:r w:rsidRPr="00B63EA3"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DE8A093" w14:textId="77777777" w:rsidR="00D665F5" w:rsidRPr="00B63EA3" w:rsidRDefault="00D665F5" w:rsidP="003F57CD">
            <w:pPr>
              <w:spacing w:before="120" w:after="120"/>
              <w:jc w:val="center"/>
            </w:pPr>
            <w:r w:rsidRPr="00B63EA3">
              <w:t>Nazwa</w:t>
            </w:r>
            <w:r w:rsidR="003F57CD" w:rsidRPr="00B63EA3">
              <w:t xml:space="preserve"> </w:t>
            </w:r>
            <w:r w:rsidRPr="00B63EA3"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064FEEB" w14:textId="77777777" w:rsidR="00D665F5" w:rsidRPr="00B63EA3" w:rsidRDefault="00D665F5" w:rsidP="003F57CD">
            <w:pPr>
              <w:spacing w:before="120" w:after="120"/>
              <w:jc w:val="center"/>
            </w:pPr>
            <w:r w:rsidRPr="00B63EA3">
              <w:t>Cena oferty</w:t>
            </w:r>
          </w:p>
        </w:tc>
      </w:tr>
      <w:tr w:rsidR="00B93245" w:rsidRPr="00B63EA3" w14:paraId="13B578E1" w14:textId="77777777" w:rsidTr="00AC5141">
        <w:tc>
          <w:tcPr>
            <w:tcW w:w="1276" w:type="dxa"/>
            <w:vAlign w:val="center"/>
          </w:tcPr>
          <w:p w14:paraId="4FC879F1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1</w:t>
            </w:r>
          </w:p>
        </w:tc>
        <w:tc>
          <w:tcPr>
            <w:tcW w:w="4961" w:type="dxa"/>
          </w:tcPr>
          <w:p w14:paraId="58FAFB86" w14:textId="5C522C65" w:rsidR="00B93245" w:rsidRPr="00B63EA3" w:rsidRDefault="00B93245" w:rsidP="00AC5141">
            <w:pPr>
              <w:spacing w:before="80" w:after="40"/>
            </w:pPr>
            <w:r w:rsidRPr="00B63EA3">
              <w:t xml:space="preserve">WIK POL USŁUGI TRANSPORTOWE </w:t>
            </w:r>
            <w:r w:rsidR="00B82647">
              <w:br/>
            </w:r>
            <w:r w:rsidRPr="00B63EA3">
              <w:t>WIESŁAW KURZAWA</w:t>
            </w:r>
          </w:p>
          <w:p w14:paraId="2F902FE1" w14:textId="77777777" w:rsidR="00B93245" w:rsidRPr="00B63EA3" w:rsidRDefault="00B93245" w:rsidP="00AC5141">
            <w:r w:rsidRPr="00B63EA3">
              <w:t xml:space="preserve">SUŁÓW 136 </w:t>
            </w:r>
          </w:p>
          <w:p w14:paraId="4989894E" w14:textId="77777777" w:rsidR="00B93245" w:rsidRPr="00B63EA3" w:rsidRDefault="00B93245" w:rsidP="00AC5141">
            <w:pPr>
              <w:spacing w:after="80"/>
              <w:jc w:val="both"/>
            </w:pPr>
            <w:r w:rsidRPr="00B63EA3">
              <w:t>32-020 WIELICZKA</w:t>
            </w:r>
          </w:p>
        </w:tc>
        <w:tc>
          <w:tcPr>
            <w:tcW w:w="2835" w:type="dxa"/>
            <w:vAlign w:val="center"/>
          </w:tcPr>
          <w:p w14:paraId="3C654283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230 275.74 zł</w:t>
            </w:r>
          </w:p>
        </w:tc>
      </w:tr>
      <w:tr w:rsidR="00B93245" w:rsidRPr="00B63EA3" w14:paraId="4FD56718" w14:textId="77777777" w:rsidTr="00AC5141">
        <w:tc>
          <w:tcPr>
            <w:tcW w:w="1276" w:type="dxa"/>
            <w:vAlign w:val="center"/>
          </w:tcPr>
          <w:p w14:paraId="33EB08AF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2</w:t>
            </w:r>
          </w:p>
        </w:tc>
        <w:tc>
          <w:tcPr>
            <w:tcW w:w="4961" w:type="dxa"/>
          </w:tcPr>
          <w:p w14:paraId="5AB8FD36" w14:textId="77777777" w:rsidR="00B93245" w:rsidRPr="00B63EA3" w:rsidRDefault="00B93245" w:rsidP="00AC5141">
            <w:pPr>
              <w:spacing w:before="80" w:after="40"/>
            </w:pPr>
            <w:r w:rsidRPr="00B63EA3">
              <w:t>Zakład Gospodarki Komunalnej Spółka z o.o.</w:t>
            </w:r>
          </w:p>
          <w:p w14:paraId="05D6E014" w14:textId="6EFE9614" w:rsidR="00B93245" w:rsidRPr="00B63EA3" w:rsidRDefault="00B63EA3" w:rsidP="00AC5141">
            <w:r>
              <w:t xml:space="preserve">Ul. </w:t>
            </w:r>
            <w:r w:rsidR="00B93245" w:rsidRPr="00B63EA3">
              <w:t xml:space="preserve">Wodna 4 </w:t>
            </w:r>
          </w:p>
          <w:p w14:paraId="1F5F227B" w14:textId="77777777" w:rsidR="00B93245" w:rsidRPr="00B63EA3" w:rsidRDefault="00B93245" w:rsidP="00AC5141">
            <w:pPr>
              <w:spacing w:after="80"/>
              <w:jc w:val="both"/>
            </w:pPr>
            <w:r w:rsidRPr="00B63EA3">
              <w:t>30-556 Kraków</w:t>
            </w:r>
          </w:p>
        </w:tc>
        <w:tc>
          <w:tcPr>
            <w:tcW w:w="2835" w:type="dxa"/>
            <w:vAlign w:val="center"/>
          </w:tcPr>
          <w:p w14:paraId="1FBA798A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248 428.94 zł</w:t>
            </w:r>
          </w:p>
        </w:tc>
      </w:tr>
      <w:tr w:rsidR="00B93245" w:rsidRPr="00B63EA3" w14:paraId="62E85F75" w14:textId="77777777" w:rsidTr="00AC5141">
        <w:tc>
          <w:tcPr>
            <w:tcW w:w="1276" w:type="dxa"/>
            <w:vAlign w:val="center"/>
          </w:tcPr>
          <w:p w14:paraId="48E0D3E4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3</w:t>
            </w:r>
          </w:p>
        </w:tc>
        <w:tc>
          <w:tcPr>
            <w:tcW w:w="4961" w:type="dxa"/>
          </w:tcPr>
          <w:p w14:paraId="742DB94D" w14:textId="37D0614C" w:rsidR="00B93245" w:rsidRPr="00B63EA3" w:rsidRDefault="00B93245" w:rsidP="00AC5141">
            <w:pPr>
              <w:spacing w:before="80" w:after="40"/>
            </w:pPr>
            <w:r w:rsidRPr="00B63EA3">
              <w:t xml:space="preserve">Przedsiębiorstwo Drogowo-Mostowe "LIMDROG" </w:t>
            </w:r>
            <w:r w:rsidR="00B63EA3">
              <w:br/>
            </w:r>
            <w:r w:rsidRPr="00B63EA3">
              <w:t>Sp. z o.o.</w:t>
            </w:r>
          </w:p>
          <w:p w14:paraId="192AB942" w14:textId="77777777" w:rsidR="00B93245" w:rsidRPr="00B63EA3" w:rsidRDefault="00B93245" w:rsidP="00AC5141">
            <w:r w:rsidRPr="00B63EA3">
              <w:t xml:space="preserve">ul. Matki Boskiej Bolesnej 87 </w:t>
            </w:r>
          </w:p>
          <w:p w14:paraId="1711DD3D" w14:textId="77777777" w:rsidR="00B93245" w:rsidRPr="00B63EA3" w:rsidRDefault="00B93245" w:rsidP="00AC5141">
            <w:pPr>
              <w:spacing w:after="80"/>
              <w:jc w:val="both"/>
            </w:pPr>
            <w:r w:rsidRPr="00B63EA3">
              <w:t>34-600 Limanowa</w:t>
            </w:r>
          </w:p>
        </w:tc>
        <w:tc>
          <w:tcPr>
            <w:tcW w:w="2835" w:type="dxa"/>
            <w:vAlign w:val="center"/>
          </w:tcPr>
          <w:p w14:paraId="236132D8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252 408.30 zł</w:t>
            </w:r>
          </w:p>
        </w:tc>
      </w:tr>
      <w:tr w:rsidR="00B93245" w:rsidRPr="00B63EA3" w14:paraId="665B4C17" w14:textId="77777777" w:rsidTr="00AC5141">
        <w:tc>
          <w:tcPr>
            <w:tcW w:w="1276" w:type="dxa"/>
            <w:vAlign w:val="center"/>
          </w:tcPr>
          <w:p w14:paraId="07A3074A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4</w:t>
            </w:r>
          </w:p>
        </w:tc>
        <w:tc>
          <w:tcPr>
            <w:tcW w:w="4961" w:type="dxa"/>
          </w:tcPr>
          <w:p w14:paraId="145B580F" w14:textId="77777777" w:rsidR="00B93245" w:rsidRDefault="00B93245" w:rsidP="00AC5141">
            <w:pPr>
              <w:spacing w:before="80" w:after="40"/>
            </w:pPr>
            <w:r w:rsidRPr="00B63EA3">
              <w:t>Krusz-Bud Piotr Iwulski Roboty Drogowo-Budowlane</w:t>
            </w:r>
          </w:p>
          <w:p w14:paraId="6F5E0C98" w14:textId="5837628B" w:rsidR="00B63EA3" w:rsidRPr="00B63EA3" w:rsidRDefault="00B63EA3" w:rsidP="00AC5141">
            <w:pPr>
              <w:spacing w:before="80" w:after="40"/>
            </w:pPr>
            <w:r w:rsidRPr="00B63EA3">
              <w:t>Krusz-Bud Piotr Iwulski</w:t>
            </w:r>
            <w:r>
              <w:t xml:space="preserve"> Zakład Eksploatacji Kruszyw</w:t>
            </w:r>
          </w:p>
          <w:p w14:paraId="0F4DF771" w14:textId="77777777" w:rsidR="00B93245" w:rsidRPr="00B63EA3" w:rsidRDefault="00B93245" w:rsidP="00AC5141">
            <w:r w:rsidRPr="00B63EA3">
              <w:t xml:space="preserve">Wola Batorska 1313 </w:t>
            </w:r>
          </w:p>
          <w:p w14:paraId="3D1A622C" w14:textId="77777777" w:rsidR="00B93245" w:rsidRPr="00B63EA3" w:rsidRDefault="00B93245" w:rsidP="00AC5141">
            <w:pPr>
              <w:spacing w:after="80"/>
              <w:jc w:val="both"/>
            </w:pPr>
            <w:r w:rsidRPr="00B63EA3">
              <w:t>32-007 Zabierzów Bocheński</w:t>
            </w:r>
          </w:p>
        </w:tc>
        <w:tc>
          <w:tcPr>
            <w:tcW w:w="2835" w:type="dxa"/>
            <w:vAlign w:val="center"/>
          </w:tcPr>
          <w:p w14:paraId="38350DB3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250 052.11 zł</w:t>
            </w:r>
          </w:p>
        </w:tc>
      </w:tr>
      <w:tr w:rsidR="00B93245" w:rsidRPr="00B63EA3" w14:paraId="5DF825CA" w14:textId="77777777" w:rsidTr="00AC5141">
        <w:tc>
          <w:tcPr>
            <w:tcW w:w="1276" w:type="dxa"/>
            <w:vAlign w:val="center"/>
          </w:tcPr>
          <w:p w14:paraId="5782F3CF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lastRenderedPageBreak/>
              <w:t>5</w:t>
            </w:r>
          </w:p>
        </w:tc>
        <w:tc>
          <w:tcPr>
            <w:tcW w:w="4961" w:type="dxa"/>
          </w:tcPr>
          <w:p w14:paraId="55D023CA" w14:textId="77777777" w:rsidR="00B93245" w:rsidRPr="00B63EA3" w:rsidRDefault="00B93245" w:rsidP="00AC5141">
            <w:pPr>
              <w:spacing w:before="80" w:after="40"/>
            </w:pPr>
            <w:proofErr w:type="spellStart"/>
            <w:r w:rsidRPr="00B63EA3">
              <w:t>PRODiM</w:t>
            </w:r>
            <w:proofErr w:type="spellEnd"/>
            <w:r w:rsidRPr="00B63EA3">
              <w:t xml:space="preserve"> Spółka z ograniczoną odpowiedzialnością</w:t>
            </w:r>
          </w:p>
          <w:p w14:paraId="2CF9E330" w14:textId="43FFB2B6" w:rsidR="00B93245" w:rsidRPr="00B63EA3" w:rsidRDefault="00B63EA3" w:rsidP="00AC5141">
            <w:r>
              <w:t xml:space="preserve">Ul. </w:t>
            </w:r>
            <w:r w:rsidR="00B93245" w:rsidRPr="00B63EA3">
              <w:t xml:space="preserve">Blokowa 14 </w:t>
            </w:r>
          </w:p>
          <w:p w14:paraId="098D6402" w14:textId="77777777" w:rsidR="00B93245" w:rsidRPr="00B63EA3" w:rsidRDefault="00B93245" w:rsidP="00AC5141">
            <w:pPr>
              <w:spacing w:after="80"/>
              <w:jc w:val="both"/>
            </w:pPr>
            <w:r w:rsidRPr="00B63EA3">
              <w:t>31-752 Kraków</w:t>
            </w:r>
          </w:p>
        </w:tc>
        <w:tc>
          <w:tcPr>
            <w:tcW w:w="2835" w:type="dxa"/>
            <w:vAlign w:val="center"/>
          </w:tcPr>
          <w:p w14:paraId="104263B7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276 433.28 zł</w:t>
            </w:r>
          </w:p>
        </w:tc>
      </w:tr>
      <w:tr w:rsidR="00B93245" w:rsidRPr="00B63EA3" w14:paraId="2399A868" w14:textId="77777777" w:rsidTr="00AC5141">
        <w:tc>
          <w:tcPr>
            <w:tcW w:w="1276" w:type="dxa"/>
            <w:vAlign w:val="center"/>
          </w:tcPr>
          <w:p w14:paraId="13CEAD12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6</w:t>
            </w:r>
          </w:p>
        </w:tc>
        <w:tc>
          <w:tcPr>
            <w:tcW w:w="4961" w:type="dxa"/>
          </w:tcPr>
          <w:p w14:paraId="7AD25A96" w14:textId="4377D45F" w:rsidR="00B93245" w:rsidRPr="00B63EA3" w:rsidRDefault="00B93245" w:rsidP="00AC5141">
            <w:pPr>
              <w:spacing w:before="80" w:after="40"/>
            </w:pPr>
            <w:r w:rsidRPr="00B63EA3">
              <w:t xml:space="preserve">Przedsiębiorstwo Handlowo-Usługowe </w:t>
            </w:r>
            <w:r w:rsidR="00B63EA3">
              <w:br/>
            </w:r>
            <w:r w:rsidRPr="00B63EA3">
              <w:t>MADROG Maciej Kaptur</w:t>
            </w:r>
          </w:p>
          <w:p w14:paraId="72EA1E88" w14:textId="132FE663" w:rsidR="00B93245" w:rsidRPr="00B63EA3" w:rsidRDefault="00B63EA3" w:rsidP="00AC5141">
            <w:r>
              <w:t xml:space="preserve">Ul. </w:t>
            </w:r>
            <w:r w:rsidR="00B93245" w:rsidRPr="00B63EA3">
              <w:t xml:space="preserve">Zarabie 21a </w:t>
            </w:r>
          </w:p>
          <w:p w14:paraId="1AA232EE" w14:textId="77777777" w:rsidR="00B93245" w:rsidRPr="00B63EA3" w:rsidRDefault="00B93245" w:rsidP="00AC5141">
            <w:pPr>
              <w:spacing w:after="80"/>
              <w:jc w:val="both"/>
            </w:pPr>
            <w:r w:rsidRPr="00B63EA3">
              <w:t>32-410 Dobczyce</w:t>
            </w:r>
          </w:p>
        </w:tc>
        <w:tc>
          <w:tcPr>
            <w:tcW w:w="2835" w:type="dxa"/>
            <w:vAlign w:val="center"/>
          </w:tcPr>
          <w:p w14:paraId="5B88A11C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221 018.70 zł</w:t>
            </w:r>
          </w:p>
        </w:tc>
      </w:tr>
      <w:tr w:rsidR="00B93245" w:rsidRPr="00B63EA3" w14:paraId="6AAF19FF" w14:textId="77777777" w:rsidTr="00AC5141">
        <w:tc>
          <w:tcPr>
            <w:tcW w:w="1276" w:type="dxa"/>
            <w:vAlign w:val="center"/>
          </w:tcPr>
          <w:p w14:paraId="58DE7393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7</w:t>
            </w:r>
          </w:p>
        </w:tc>
        <w:tc>
          <w:tcPr>
            <w:tcW w:w="4961" w:type="dxa"/>
          </w:tcPr>
          <w:p w14:paraId="6904A76A" w14:textId="77777777" w:rsidR="00B93245" w:rsidRPr="00B63EA3" w:rsidRDefault="00B93245" w:rsidP="00AC5141">
            <w:pPr>
              <w:spacing w:before="80" w:after="40"/>
            </w:pPr>
            <w:r w:rsidRPr="00B63EA3">
              <w:t>Przedsiębiorstwo Drogowo-Mostowe Spółka Akcyjna</w:t>
            </w:r>
          </w:p>
          <w:p w14:paraId="7297859D" w14:textId="040201A9" w:rsidR="00B93245" w:rsidRPr="00B63EA3" w:rsidRDefault="00B63EA3" w:rsidP="00AC5141">
            <w:r>
              <w:t xml:space="preserve">Ul. </w:t>
            </w:r>
            <w:r w:rsidR="00B93245" w:rsidRPr="00B63EA3">
              <w:t xml:space="preserve">Drogowców 1 </w:t>
            </w:r>
          </w:p>
          <w:p w14:paraId="39EDDEC2" w14:textId="77777777" w:rsidR="00B93245" w:rsidRPr="00B63EA3" w:rsidRDefault="00B93245" w:rsidP="00AC5141">
            <w:pPr>
              <w:spacing w:after="80"/>
              <w:jc w:val="both"/>
            </w:pPr>
            <w:r w:rsidRPr="00B63EA3">
              <w:t>39-200 Dębica</w:t>
            </w:r>
          </w:p>
        </w:tc>
        <w:tc>
          <w:tcPr>
            <w:tcW w:w="2835" w:type="dxa"/>
            <w:vAlign w:val="center"/>
          </w:tcPr>
          <w:p w14:paraId="758782BA" w14:textId="77777777" w:rsidR="00B93245" w:rsidRPr="00B63EA3" w:rsidRDefault="00B93245" w:rsidP="00AC5141">
            <w:pPr>
              <w:spacing w:before="80" w:after="80"/>
              <w:jc w:val="center"/>
            </w:pPr>
            <w:r w:rsidRPr="00B63EA3">
              <w:t>265 496.55 zł</w:t>
            </w:r>
          </w:p>
        </w:tc>
      </w:tr>
    </w:tbl>
    <w:p w14:paraId="5A85325D" w14:textId="77777777" w:rsidR="0069085C" w:rsidRPr="00B63EA3" w:rsidRDefault="0069085C" w:rsidP="00A80738">
      <w:pPr>
        <w:spacing w:before="120" w:after="120"/>
        <w:jc w:val="both"/>
      </w:pPr>
    </w:p>
    <w:p w14:paraId="42E9F4C0" w14:textId="77777777" w:rsidR="00577BC6" w:rsidRPr="00B63EA3" w:rsidRDefault="00577BC6" w:rsidP="00A80738">
      <w:pPr>
        <w:spacing w:before="120" w:after="120"/>
        <w:jc w:val="both"/>
      </w:pPr>
    </w:p>
    <w:sectPr w:rsidR="00577BC6" w:rsidRPr="00B63EA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0E7E5F" w14:textId="77777777" w:rsidR="009765AE" w:rsidRDefault="009765AE">
      <w:r>
        <w:separator/>
      </w:r>
    </w:p>
  </w:endnote>
  <w:endnote w:type="continuationSeparator" w:id="0">
    <w:p w14:paraId="2EFBD809" w14:textId="77777777" w:rsidR="009765AE" w:rsidRDefault="00976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52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3B8B5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99594" w14:textId="3DEB2F0B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F85CE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0FDC3C" w14:textId="77777777" w:rsidR="009F189D" w:rsidRDefault="009F189D">
    <w:pPr>
      <w:pStyle w:val="Stopka"/>
      <w:tabs>
        <w:tab w:val="clear" w:pos="4536"/>
      </w:tabs>
      <w:jc w:val="center"/>
    </w:pPr>
  </w:p>
  <w:p w14:paraId="5180C1F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C9A6B" w14:textId="77777777" w:rsidR="009765AE" w:rsidRDefault="009765AE">
      <w:r>
        <w:separator/>
      </w:r>
    </w:p>
  </w:footnote>
  <w:footnote w:type="continuationSeparator" w:id="0">
    <w:p w14:paraId="00F7489E" w14:textId="77777777" w:rsidR="009765AE" w:rsidRDefault="00976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4D507" w14:textId="77777777" w:rsidR="00B93245" w:rsidRDefault="00B932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FE47A" w14:textId="77777777" w:rsidR="00B93245" w:rsidRDefault="00B932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FC89" w14:textId="77777777" w:rsidR="00B93245" w:rsidRDefault="00B932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5AE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61D6"/>
    <w:rsid w:val="00601802"/>
    <w:rsid w:val="0069085C"/>
    <w:rsid w:val="00843263"/>
    <w:rsid w:val="00861E75"/>
    <w:rsid w:val="008A26A5"/>
    <w:rsid w:val="008F318B"/>
    <w:rsid w:val="00960CEB"/>
    <w:rsid w:val="009765AE"/>
    <w:rsid w:val="009D19BD"/>
    <w:rsid w:val="009F189D"/>
    <w:rsid w:val="00A80738"/>
    <w:rsid w:val="00B63EA3"/>
    <w:rsid w:val="00B82647"/>
    <w:rsid w:val="00B93245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6AA78"/>
  <w15:chartTrackingRefBased/>
  <w15:docId w15:val="{70D8A4AF-157E-4C7A-BB49-F98A9666A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258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2025-09-11T09:30:00Z</cp:lastPrinted>
  <dcterms:created xsi:type="dcterms:W3CDTF">2025-09-11T09:30:00Z</dcterms:created>
  <dcterms:modified xsi:type="dcterms:W3CDTF">2025-09-11T09:30:00Z</dcterms:modified>
</cp:coreProperties>
</file>