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F92458" w14:textId="77777777" w:rsidR="00D43F97" w:rsidRPr="00240E71" w:rsidRDefault="00D43F97" w:rsidP="00D43F97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56F3F8DE" w14:textId="77777777" w:rsidR="00D43F97" w:rsidRDefault="00D43F97" w:rsidP="00D43F97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89F3FA0" w14:textId="77777777" w:rsidR="00D43F97" w:rsidRPr="0022732C" w:rsidRDefault="00D43F97" w:rsidP="00D43F97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058DB4E" w14:textId="77777777" w:rsidR="00D43F97" w:rsidRDefault="00D43F97" w:rsidP="00D43F97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BE214AE" w14:textId="77777777" w:rsidR="00D43F97" w:rsidRPr="0022732C" w:rsidRDefault="00D43F97" w:rsidP="00D43F97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1B402CC8" w14:textId="77777777" w:rsidR="00D43F97" w:rsidRPr="0022732C" w:rsidRDefault="00D43F97" w:rsidP="00D43F97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0802B8C5" w14:textId="77777777" w:rsidR="00D43F97" w:rsidRPr="0022732C" w:rsidRDefault="00D43F97" w:rsidP="00D43F97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6B771550" w14:textId="77777777" w:rsidR="00D43F97" w:rsidRPr="0022732C" w:rsidRDefault="00D43F97" w:rsidP="00D43F97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52797D4C" w14:textId="77777777" w:rsidR="00D43F97" w:rsidRPr="0022732C" w:rsidRDefault="00D43F97" w:rsidP="00D43F97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19C8A15B" w14:textId="77777777" w:rsidR="00D43F97" w:rsidRPr="0022732C" w:rsidRDefault="00D43F97" w:rsidP="00D43F97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40E2E43E" w14:textId="77777777" w:rsidR="00D43F97" w:rsidRPr="0022732C" w:rsidRDefault="00D43F97" w:rsidP="00D43F97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5B5B039A" w14:textId="77777777" w:rsidR="00D43F97" w:rsidRPr="0022732C" w:rsidRDefault="00D43F97" w:rsidP="00D43F97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4DA6060F" w14:textId="77777777" w:rsidR="00D43F97" w:rsidRPr="0022732C" w:rsidRDefault="00D43F97" w:rsidP="00D43F97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7543427D" w14:textId="77777777" w:rsidR="00D43F97" w:rsidRDefault="00D43F97" w:rsidP="00D43F97">
      <w:pPr>
        <w:spacing w:line="360" w:lineRule="auto"/>
      </w:pPr>
      <w:r>
        <w:t>Do: Nazwa i siedziba Zamawiającego:</w:t>
      </w:r>
    </w:p>
    <w:p w14:paraId="305ABBD5" w14:textId="77777777" w:rsidR="00D43F97" w:rsidRPr="00B66886" w:rsidRDefault="00D43F97" w:rsidP="00D43F97">
      <w:pPr>
        <w:ind w:right="-110"/>
        <w:rPr>
          <w:b/>
        </w:rPr>
      </w:pPr>
      <w:r w:rsidRPr="00B66886">
        <w:rPr>
          <w:b/>
        </w:rPr>
        <w:t>Akademia Górniczo - Hutnicza</w:t>
      </w:r>
    </w:p>
    <w:p w14:paraId="23E4AF20" w14:textId="77777777" w:rsidR="00D43F97" w:rsidRPr="00B66886" w:rsidRDefault="00D43F97" w:rsidP="00D43F97">
      <w:pPr>
        <w:ind w:right="-110"/>
        <w:rPr>
          <w:b/>
        </w:rPr>
      </w:pPr>
      <w:r w:rsidRPr="00B66886">
        <w:rPr>
          <w:b/>
        </w:rPr>
        <w:t>im. Stanisława Staszica w Krakowie</w:t>
      </w:r>
    </w:p>
    <w:p w14:paraId="171F22D0" w14:textId="77777777" w:rsidR="00D43F97" w:rsidRDefault="00D43F97" w:rsidP="00D43F97">
      <w:pPr>
        <w:ind w:right="-110"/>
        <w:rPr>
          <w:b/>
        </w:rPr>
      </w:pPr>
      <w:r w:rsidRPr="00B66886">
        <w:rPr>
          <w:b/>
        </w:rPr>
        <w:t>Dział Zamówień Publicznych</w:t>
      </w:r>
      <w:r>
        <w:rPr>
          <w:b/>
        </w:rPr>
        <w:t xml:space="preserve">  </w:t>
      </w:r>
    </w:p>
    <w:p w14:paraId="20874448" w14:textId="77777777" w:rsidR="00D43F97" w:rsidRDefault="00D43F97" w:rsidP="00D43F97">
      <w:pPr>
        <w:ind w:right="-110"/>
        <w:rPr>
          <w:b/>
        </w:rPr>
      </w:pPr>
      <w:r w:rsidRPr="00B66886">
        <w:rPr>
          <w:b/>
        </w:rPr>
        <w:t>Al. Mickiewicza</w:t>
      </w:r>
      <w:r>
        <w:rPr>
          <w:b/>
        </w:rPr>
        <w:t xml:space="preserve"> </w:t>
      </w:r>
      <w:r w:rsidRPr="00B66886">
        <w:rPr>
          <w:b/>
        </w:rPr>
        <w:t>30</w:t>
      </w:r>
      <w:r>
        <w:rPr>
          <w:b/>
        </w:rPr>
        <w:t xml:space="preserve"> </w:t>
      </w:r>
    </w:p>
    <w:p w14:paraId="005332E9" w14:textId="77777777" w:rsidR="00D43F97" w:rsidRDefault="00D43F97" w:rsidP="00D43F97">
      <w:pPr>
        <w:rPr>
          <w:b/>
        </w:rPr>
      </w:pPr>
      <w:r w:rsidRPr="00B66886">
        <w:rPr>
          <w:b/>
        </w:rPr>
        <w:t>30-059</w:t>
      </w:r>
      <w:r>
        <w:rPr>
          <w:b/>
        </w:rPr>
        <w:t xml:space="preserve"> </w:t>
      </w:r>
      <w:r w:rsidRPr="00B66886">
        <w:rPr>
          <w:b/>
        </w:rPr>
        <w:t>Kraków</w:t>
      </w:r>
      <w:r>
        <w:rPr>
          <w:b/>
        </w:rPr>
        <w:t xml:space="preserve">,  </w:t>
      </w:r>
    </w:p>
    <w:p w14:paraId="12D4C354" w14:textId="77777777" w:rsidR="00D43F97" w:rsidRDefault="00D43F97" w:rsidP="00D43F97">
      <w:pPr>
        <w:ind w:firstLine="3969"/>
        <w:rPr>
          <w:b/>
        </w:rPr>
      </w:pPr>
    </w:p>
    <w:p w14:paraId="07562737" w14:textId="5C529A58" w:rsidR="00D43F97" w:rsidRPr="003B1667" w:rsidRDefault="00D43F97" w:rsidP="00D43F97">
      <w:pPr>
        <w:widowControl w:val="0"/>
        <w:ind w:right="1"/>
        <w:jc w:val="both"/>
        <w:rPr>
          <w:sz w:val="22"/>
          <w:szCs w:val="22"/>
        </w:rPr>
      </w:pPr>
      <w:r w:rsidRPr="003B1667">
        <w:rPr>
          <w:sz w:val="22"/>
          <w:szCs w:val="22"/>
        </w:rPr>
        <w:t xml:space="preserve">Przystępując do postępowania o udzielenie zamówienia publicznego, którego przedmiotem jest </w:t>
      </w:r>
      <w:r w:rsidR="00E81652" w:rsidRPr="00E81652">
        <w:rPr>
          <w:b/>
          <w:sz w:val="22"/>
          <w:szCs w:val="22"/>
        </w:rPr>
        <w:t>Dostawa 1 zestawu maszyny wytrzymałościowej na potrzeby WTK</w:t>
      </w:r>
      <w:r w:rsidRPr="003B1667">
        <w:rPr>
          <w:b/>
          <w:sz w:val="22"/>
          <w:szCs w:val="22"/>
        </w:rPr>
        <w:t xml:space="preserve">, nr sprawy: </w:t>
      </w:r>
      <w:r w:rsidR="00E81652">
        <w:rPr>
          <w:b/>
          <w:sz w:val="22"/>
          <w:szCs w:val="22"/>
        </w:rPr>
        <w:t>KC-</w:t>
      </w:r>
      <w:r w:rsidRPr="003B1667">
        <w:rPr>
          <w:b/>
          <w:sz w:val="22"/>
          <w:szCs w:val="22"/>
        </w:rPr>
        <w:t>DE-zp.272-</w:t>
      </w:r>
      <w:r w:rsidR="00E81652">
        <w:rPr>
          <w:b/>
          <w:sz w:val="22"/>
          <w:szCs w:val="22"/>
        </w:rPr>
        <w:t>521</w:t>
      </w:r>
      <w:r w:rsidRPr="003B1667">
        <w:rPr>
          <w:b/>
          <w:sz w:val="22"/>
          <w:szCs w:val="22"/>
        </w:rPr>
        <w:t xml:space="preserve">/25 </w:t>
      </w:r>
      <w:r w:rsidRPr="003B1667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0F2B2595" w14:textId="77777777" w:rsidR="00D43F97" w:rsidRPr="003B1667" w:rsidRDefault="00D43F97" w:rsidP="00D43F97">
      <w:pPr>
        <w:tabs>
          <w:tab w:val="right" w:pos="9000"/>
        </w:tabs>
        <w:rPr>
          <w:sz w:val="22"/>
          <w:szCs w:val="22"/>
        </w:rPr>
      </w:pPr>
    </w:p>
    <w:p w14:paraId="054D7E6F" w14:textId="77777777" w:rsidR="00D43F97" w:rsidRPr="003B1667" w:rsidRDefault="00D43F97" w:rsidP="00D43F97">
      <w:pPr>
        <w:widowControl w:val="0"/>
        <w:ind w:right="1"/>
        <w:rPr>
          <w:b/>
          <w:sz w:val="22"/>
          <w:szCs w:val="22"/>
        </w:rPr>
      </w:pPr>
      <w:r w:rsidRPr="003B1667">
        <w:rPr>
          <w:b/>
          <w:sz w:val="22"/>
          <w:szCs w:val="22"/>
        </w:rPr>
        <w:t>Cena netto:   .........................................................................PLN</w:t>
      </w:r>
    </w:p>
    <w:p w14:paraId="08F821EE" w14:textId="77777777" w:rsidR="00D43F97" w:rsidRPr="003B1667" w:rsidRDefault="00D43F97" w:rsidP="00D43F97">
      <w:pPr>
        <w:widowControl w:val="0"/>
        <w:ind w:right="1"/>
        <w:rPr>
          <w:b/>
          <w:sz w:val="22"/>
          <w:szCs w:val="22"/>
        </w:rPr>
      </w:pPr>
    </w:p>
    <w:p w14:paraId="323A5693" w14:textId="77777777" w:rsidR="00D43F97" w:rsidRPr="003B1667" w:rsidRDefault="00D43F97" w:rsidP="00D43F97">
      <w:pPr>
        <w:widowControl w:val="0"/>
        <w:ind w:right="1"/>
        <w:rPr>
          <w:b/>
          <w:sz w:val="22"/>
          <w:szCs w:val="22"/>
        </w:rPr>
      </w:pPr>
      <w:r w:rsidRPr="003B1667">
        <w:rPr>
          <w:b/>
          <w:sz w:val="22"/>
          <w:szCs w:val="22"/>
        </w:rPr>
        <w:t>Cena brutto: .........................................................................PLN</w:t>
      </w:r>
    </w:p>
    <w:p w14:paraId="03180A66" w14:textId="77777777" w:rsidR="00D43F97" w:rsidRPr="003B1667" w:rsidRDefault="00D43F97" w:rsidP="00D43F97">
      <w:pPr>
        <w:widowControl w:val="0"/>
        <w:ind w:right="1"/>
        <w:jc w:val="both"/>
        <w:rPr>
          <w:b/>
          <w:sz w:val="22"/>
          <w:szCs w:val="22"/>
        </w:rPr>
      </w:pPr>
    </w:p>
    <w:p w14:paraId="4C538B33" w14:textId="77777777" w:rsidR="00D43F97" w:rsidRPr="003B1667" w:rsidRDefault="00D43F97" w:rsidP="00D43F97">
      <w:pPr>
        <w:widowControl w:val="0"/>
        <w:ind w:right="1"/>
        <w:jc w:val="both"/>
        <w:rPr>
          <w:sz w:val="22"/>
          <w:szCs w:val="22"/>
        </w:rPr>
      </w:pPr>
      <w:r w:rsidRPr="003B1667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3C0FFA72" w14:textId="77777777" w:rsidR="00D43F97" w:rsidRPr="003B1667" w:rsidRDefault="00D43F97" w:rsidP="00D43F97">
      <w:pPr>
        <w:widowControl w:val="0"/>
        <w:ind w:right="1"/>
        <w:jc w:val="both"/>
        <w:rPr>
          <w:b/>
          <w:sz w:val="22"/>
          <w:szCs w:val="22"/>
        </w:rPr>
      </w:pPr>
    </w:p>
    <w:p w14:paraId="4C07CCDE" w14:textId="77777777" w:rsidR="00D43F97" w:rsidRPr="003B1667" w:rsidRDefault="00D43F97" w:rsidP="00D43F97">
      <w:pPr>
        <w:pStyle w:val="Tekstpodstawowy"/>
        <w:spacing w:line="240" w:lineRule="auto"/>
        <w:rPr>
          <w:sz w:val="22"/>
          <w:szCs w:val="22"/>
        </w:rPr>
      </w:pPr>
      <w:r w:rsidRPr="003B1667">
        <w:rPr>
          <w:sz w:val="22"/>
          <w:szCs w:val="22"/>
        </w:rPr>
        <w:t xml:space="preserve">Powyższa cena zawiera </w:t>
      </w:r>
      <w:r w:rsidRPr="003B1667">
        <w:rPr>
          <w:sz w:val="22"/>
          <w:szCs w:val="22"/>
          <w:highlight w:val="yellow"/>
        </w:rPr>
        <w:t>właściwą stawkę podatku VAT/</w:t>
      </w:r>
      <w:r w:rsidRPr="003B1667">
        <w:rPr>
          <w:sz w:val="22"/>
          <w:szCs w:val="22"/>
        </w:rPr>
        <w:t xml:space="preserve"> podatek VAT w wysokości .......... % tj.…………………….PLN</w:t>
      </w:r>
    </w:p>
    <w:p w14:paraId="624B383D" w14:textId="50C12405" w:rsidR="00D43F97" w:rsidRPr="003B1667" w:rsidRDefault="00D43F97" w:rsidP="00D43F97">
      <w:pPr>
        <w:pStyle w:val="Tekstpodstawowy"/>
        <w:spacing w:line="240" w:lineRule="auto"/>
        <w:rPr>
          <w:sz w:val="22"/>
          <w:szCs w:val="22"/>
        </w:rPr>
      </w:pPr>
      <w:r w:rsidRPr="003B1667">
        <w:rPr>
          <w:sz w:val="22"/>
          <w:szCs w:val="22"/>
        </w:rPr>
        <w:t>Typ/producent/model zaoferowane</w:t>
      </w:r>
      <w:r w:rsidR="00E81652">
        <w:rPr>
          <w:sz w:val="22"/>
          <w:szCs w:val="22"/>
        </w:rPr>
        <w:t>j maszyny wytrzymałościowej</w:t>
      </w:r>
      <w:r w:rsidRPr="003B1667">
        <w:rPr>
          <w:sz w:val="22"/>
          <w:szCs w:val="22"/>
        </w:rPr>
        <w:t xml:space="preserve">: </w:t>
      </w:r>
      <w:r>
        <w:rPr>
          <w:sz w:val="22"/>
          <w:szCs w:val="22"/>
        </w:rPr>
        <w:t xml:space="preserve"> ………………………………….</w:t>
      </w:r>
    </w:p>
    <w:p w14:paraId="7AB962F5" w14:textId="4306781F" w:rsidR="00D43F97" w:rsidRPr="003B1667" w:rsidRDefault="00D43F97" w:rsidP="00D43F97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Termin realizacji zamówienia: </w:t>
      </w:r>
      <w:r w:rsidR="00E81652" w:rsidRPr="00E81652">
        <w:rPr>
          <w:b/>
          <w:bCs/>
          <w:sz w:val="22"/>
          <w:szCs w:val="22"/>
        </w:rPr>
        <w:t xml:space="preserve">do 42 </w:t>
      </w:r>
      <w:r w:rsidRPr="00E81652">
        <w:rPr>
          <w:b/>
          <w:bCs/>
          <w:sz w:val="22"/>
          <w:szCs w:val="22"/>
        </w:rPr>
        <w:t>dni od daty podpisania umowy</w:t>
      </w:r>
      <w:r w:rsidR="00E81652">
        <w:rPr>
          <w:sz w:val="22"/>
          <w:szCs w:val="22"/>
        </w:rPr>
        <w:t>.</w:t>
      </w:r>
    </w:p>
    <w:p w14:paraId="3516594D" w14:textId="77777777" w:rsidR="00D43F97" w:rsidRPr="003B1667" w:rsidRDefault="00D43F97" w:rsidP="00D43F97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3B1667">
        <w:rPr>
          <w:b/>
          <w:sz w:val="22"/>
          <w:szCs w:val="22"/>
        </w:rPr>
        <w:t>Okres udzielonej gwarancji wynosi:</w:t>
      </w:r>
      <w:r w:rsidRPr="003B1667">
        <w:rPr>
          <w:sz w:val="22"/>
          <w:szCs w:val="22"/>
        </w:rPr>
        <w:t xml:space="preserve"> …………………… miesięcy (</w:t>
      </w:r>
      <w:r w:rsidRPr="003B1667">
        <w:rPr>
          <w:i/>
          <w:sz w:val="22"/>
          <w:szCs w:val="22"/>
          <w:highlight w:val="yellow"/>
        </w:rPr>
        <w:t>kryterium oceny ofert)</w:t>
      </w:r>
    </w:p>
    <w:p w14:paraId="356CA209" w14:textId="77777777" w:rsidR="00D43F97" w:rsidRPr="003B1667" w:rsidRDefault="00D43F97" w:rsidP="00D43F97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3B1667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3B1667">
        <w:rPr>
          <w:b/>
          <w:sz w:val="22"/>
          <w:szCs w:val="22"/>
        </w:rPr>
        <w:t xml:space="preserve"> TAK/NIE</w:t>
      </w:r>
    </w:p>
    <w:p w14:paraId="2390FC8D" w14:textId="77777777" w:rsidR="00D43F97" w:rsidRPr="00FE545C" w:rsidRDefault="00D43F97" w:rsidP="00D43F97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3B1667">
        <w:rPr>
          <w:b/>
          <w:sz w:val="22"/>
          <w:szCs w:val="22"/>
        </w:rPr>
        <w:t xml:space="preserve">Termin płatności: </w:t>
      </w:r>
      <w:r w:rsidRPr="003B1667">
        <w:rPr>
          <w:sz w:val="22"/>
          <w:szCs w:val="22"/>
        </w:rPr>
        <w:t>przelewem w terminie do 21 dni od daty otrzymania faktury przez Zamawiającego</w:t>
      </w:r>
      <w:r w:rsidRPr="00FE545C">
        <w:rPr>
          <w:sz w:val="22"/>
        </w:rPr>
        <w:t>.</w:t>
      </w:r>
    </w:p>
    <w:p w14:paraId="0C35796E" w14:textId="77777777" w:rsidR="00D43F97" w:rsidRDefault="00D43F97" w:rsidP="00D43F97">
      <w:pPr>
        <w:jc w:val="both"/>
        <w:rPr>
          <w:sz w:val="18"/>
          <w:szCs w:val="18"/>
        </w:rPr>
      </w:pPr>
    </w:p>
    <w:p w14:paraId="7A801A05" w14:textId="77777777" w:rsidR="00D43F97" w:rsidRDefault="00D43F97" w:rsidP="00D43F97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1F732057" w14:textId="77777777" w:rsidR="00D43F97" w:rsidRPr="00730EFE" w:rsidRDefault="00D43F97" w:rsidP="00D43F97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1EAC5A16" w14:textId="77777777" w:rsidR="00D43F97" w:rsidRDefault="00D43F97" w:rsidP="00D43F9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5508C579" w14:textId="77777777" w:rsidR="00D43F97" w:rsidRPr="001D671E" w:rsidRDefault="00D43F97" w:rsidP="00D43F9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Oświadczamy, iż na oferowane urządzenie </w:t>
      </w:r>
      <w:r w:rsidRPr="0043435F">
        <w:t>udziela</w:t>
      </w:r>
      <w:r>
        <w:t>my</w:t>
      </w:r>
      <w:r w:rsidRPr="0043435F">
        <w:t xml:space="preserve"> </w:t>
      </w:r>
      <w:r w:rsidRPr="002D7003">
        <w:rPr>
          <w:b/>
          <w:bCs/>
        </w:rPr>
        <w:t>gwarancji producenta lub autoryzowanego przedstawiciela serwisowego producenta</w:t>
      </w:r>
      <w:r>
        <w:rPr>
          <w:b/>
          <w:bCs/>
        </w:rPr>
        <w:t>, tj. ……………….</w:t>
      </w:r>
      <w:r>
        <w:t xml:space="preserve"> (</w:t>
      </w:r>
      <w:r w:rsidRPr="00D4372D">
        <w:rPr>
          <w:i/>
          <w:iCs/>
        </w:rPr>
        <w:t>należy uzupełnić, jeśli dotyczy</w:t>
      </w:r>
      <w:r>
        <w:t>)</w:t>
      </w:r>
    </w:p>
    <w:p w14:paraId="4C8C97BC" w14:textId="77777777" w:rsidR="00D43F97" w:rsidRDefault="00D43F97" w:rsidP="00D43F9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8A5ECE6" w14:textId="77777777" w:rsidR="00D43F97" w:rsidRDefault="00D43F97" w:rsidP="00D43F9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07E1916" w14:textId="77777777" w:rsidR="00D43F97" w:rsidRDefault="00D43F97" w:rsidP="00D43F9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0951931" w14:textId="77777777" w:rsidR="00D43F97" w:rsidRPr="001D671E" w:rsidRDefault="00D43F97" w:rsidP="00D43F97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43F97" w:rsidRPr="00FE545C" w14:paraId="35227F35" w14:textId="77777777" w:rsidTr="002A53A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F4291F" w14:textId="77777777" w:rsidR="00D43F97" w:rsidRPr="00FE545C" w:rsidRDefault="00D43F97" w:rsidP="002A53A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DA4634" w14:textId="77777777" w:rsidR="00D43F97" w:rsidRPr="00FE545C" w:rsidRDefault="00D43F97" w:rsidP="002A53A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3FC41EB8" w14:textId="77777777" w:rsidR="00D43F97" w:rsidRPr="00FE545C" w:rsidRDefault="00D43F97" w:rsidP="002A53A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DB4CE9" w14:textId="77777777" w:rsidR="00D43F97" w:rsidRPr="00FE545C" w:rsidRDefault="00D43F97" w:rsidP="002A53A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D43F97" w:rsidRPr="00FE545C" w14:paraId="614FE55E" w14:textId="77777777" w:rsidTr="002A53A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76D1B3" w14:textId="77777777" w:rsidR="00D43F97" w:rsidRPr="00FE545C" w:rsidRDefault="00D43F97" w:rsidP="002A53A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577167" w14:textId="77777777" w:rsidR="00D43F97" w:rsidRPr="00FE545C" w:rsidRDefault="00D43F97" w:rsidP="002A53A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A67128" w14:textId="77777777" w:rsidR="00D43F97" w:rsidRPr="00FE545C" w:rsidRDefault="00D43F97" w:rsidP="002A53A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D43F97" w:rsidRPr="00FE545C" w14:paraId="7B37CA41" w14:textId="77777777" w:rsidTr="002A53A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1F3F2F" w14:textId="77777777" w:rsidR="00D43F97" w:rsidRPr="00FE545C" w:rsidRDefault="00D43F97" w:rsidP="002A53A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C7C777" w14:textId="77777777" w:rsidR="00D43F97" w:rsidRPr="00FE545C" w:rsidRDefault="00D43F97" w:rsidP="002A53A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3BEE75" w14:textId="77777777" w:rsidR="00D43F97" w:rsidRPr="00FE545C" w:rsidRDefault="00D43F97" w:rsidP="002A53A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265711F5" w14:textId="77777777" w:rsidR="00D43F97" w:rsidRDefault="00D43F97" w:rsidP="00D43F9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75589EAB" w14:textId="77777777" w:rsidR="00D43F97" w:rsidRPr="00D638CC" w:rsidRDefault="00D43F97" w:rsidP="00D43F97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63CC0EF0" w14:textId="77777777" w:rsidR="00D43F97" w:rsidRPr="002F276A" w:rsidRDefault="00D43F97" w:rsidP="00D43F97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2666011A" w14:textId="77777777" w:rsidR="00D43F97" w:rsidRPr="002F276A" w:rsidRDefault="00D43F97" w:rsidP="00D43F9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32451C36" w14:textId="77777777" w:rsidR="00D43F97" w:rsidRPr="002F276A" w:rsidRDefault="00D43F97" w:rsidP="00D43F9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0580E53" w14:textId="77777777" w:rsidR="00D43F97" w:rsidRPr="002F276A" w:rsidRDefault="00D43F97" w:rsidP="00D43F9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6D2A3D4C" w14:textId="77777777" w:rsidR="00D43F97" w:rsidRPr="002F276A" w:rsidRDefault="00D43F97" w:rsidP="00D43F9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87E80D4" w14:textId="77777777" w:rsidR="00D43F97" w:rsidRDefault="00D43F97" w:rsidP="00D43F9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7820EE00" w14:textId="77777777" w:rsidR="00D43F97" w:rsidRDefault="00D43F97" w:rsidP="00D43F97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2575D8E" w14:textId="77777777" w:rsidR="00D43F97" w:rsidRDefault="00D43F97" w:rsidP="00D43F9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0CACC544" w14:textId="77777777" w:rsidR="00D43F97" w:rsidRDefault="00D43F97" w:rsidP="00D43F9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5B18696A" w14:textId="77777777" w:rsidR="00D43F97" w:rsidRDefault="00D43F97" w:rsidP="00D43F9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5290EBB0" w14:textId="77777777" w:rsidR="00D43F97" w:rsidRDefault="00D43F97" w:rsidP="00D43F9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1CAE9329" w14:textId="77777777" w:rsidR="00D43F97" w:rsidRPr="000B45FE" w:rsidRDefault="00D43F97" w:rsidP="00D43F9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705045A9" w14:textId="77777777" w:rsidR="00D43F97" w:rsidRDefault="00D43F97" w:rsidP="00D43F9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528D6652" w14:textId="77777777" w:rsidR="00D43F97" w:rsidRDefault="00D43F97" w:rsidP="00D43F97">
      <w:pPr>
        <w:jc w:val="both"/>
        <w:rPr>
          <w:sz w:val="22"/>
          <w:szCs w:val="22"/>
        </w:rPr>
      </w:pPr>
    </w:p>
    <w:p w14:paraId="159B306F" w14:textId="77777777" w:rsidR="00D43F97" w:rsidRDefault="00D43F97" w:rsidP="00D43F97">
      <w:pPr>
        <w:jc w:val="both"/>
        <w:rPr>
          <w:sz w:val="22"/>
          <w:szCs w:val="22"/>
        </w:rPr>
      </w:pPr>
    </w:p>
    <w:p w14:paraId="7D9DC13A" w14:textId="77777777" w:rsidR="00D43F97" w:rsidRPr="00423B06" w:rsidRDefault="00D43F97" w:rsidP="00D43F97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280AC309" w14:textId="77777777" w:rsidR="00D43F97" w:rsidRPr="00012E38" w:rsidRDefault="00D43F97" w:rsidP="00D43F97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3FE8F893" w14:textId="77777777" w:rsidR="00D43F97" w:rsidRPr="00124EBA" w:rsidRDefault="00D43F97" w:rsidP="00D43F97">
      <w:pPr>
        <w:jc w:val="both"/>
      </w:pPr>
    </w:p>
    <w:p w14:paraId="6B56AB3B" w14:textId="77777777" w:rsidR="00FE545C" w:rsidRPr="00D43F97" w:rsidRDefault="00FE545C" w:rsidP="00D43F97"/>
    <w:sectPr w:rsidR="00FE545C" w:rsidRPr="00D43F9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22D508" w14:textId="77777777" w:rsidR="00CD2D90" w:rsidRDefault="00CD2D90">
      <w:r>
        <w:separator/>
      </w:r>
    </w:p>
  </w:endnote>
  <w:endnote w:type="continuationSeparator" w:id="0">
    <w:p w14:paraId="2B69D849" w14:textId="77777777" w:rsidR="00CD2D90" w:rsidRDefault="00CD2D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69D187" w14:textId="77777777" w:rsidR="009633C4" w:rsidRDefault="009633C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0776B8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BE9271" w14:textId="77777777" w:rsidR="009633C4" w:rsidRDefault="009633C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2D1600" w14:textId="77777777" w:rsidR="00CD2D90" w:rsidRDefault="00CD2D90">
      <w:r>
        <w:separator/>
      </w:r>
    </w:p>
  </w:footnote>
  <w:footnote w:type="continuationSeparator" w:id="0">
    <w:p w14:paraId="10B14B3B" w14:textId="77777777" w:rsidR="00CD2D90" w:rsidRDefault="00CD2D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2E2206" w14:textId="77777777" w:rsidR="009633C4" w:rsidRDefault="009633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12131F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2E5F2" w14:textId="77777777" w:rsidR="009633C4" w:rsidRDefault="009633C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2481280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617228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28895805">
    <w:abstractNumId w:val="0"/>
  </w:num>
  <w:num w:numId="4" w16cid:durableId="13134393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D2D90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633C4"/>
    <w:rsid w:val="00970FE4"/>
    <w:rsid w:val="00A0022B"/>
    <w:rsid w:val="00A346FE"/>
    <w:rsid w:val="00A47B4D"/>
    <w:rsid w:val="00A83018"/>
    <w:rsid w:val="00B774DC"/>
    <w:rsid w:val="00C969A6"/>
    <w:rsid w:val="00CA7D36"/>
    <w:rsid w:val="00CD2D90"/>
    <w:rsid w:val="00D24208"/>
    <w:rsid w:val="00D43F97"/>
    <w:rsid w:val="00D60C38"/>
    <w:rsid w:val="00D66893"/>
    <w:rsid w:val="00D90ACB"/>
    <w:rsid w:val="00DC1500"/>
    <w:rsid w:val="00E44371"/>
    <w:rsid w:val="00E80F08"/>
    <w:rsid w:val="00E81652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912F6E"/>
  <w15:chartTrackingRefBased/>
  <w15:docId w15:val="{CE1F8C53-41EC-44C0-B25F-E66165750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3F9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476</Words>
  <Characters>4266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2025-08-28T06:41:00Z</cp:lastPrinted>
  <dcterms:created xsi:type="dcterms:W3CDTF">2025-08-28T06:38:00Z</dcterms:created>
  <dcterms:modified xsi:type="dcterms:W3CDTF">2025-08-28T06:41:00Z</dcterms:modified>
</cp:coreProperties>
</file>