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B9D17" w14:textId="61B357FA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4537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5C67230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9179EC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A336EE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23213E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7632F835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C69014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3634D6D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39E046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01B809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A200767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9C8D44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883B9A7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1075EEB3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52F0E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63F02694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F04EE1C" w14:textId="2DBCEF4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503DB0" w:rsidRPr="00503DB0">
        <w:rPr>
          <w:rFonts w:eastAsia="Times New Roman" w:cs="Calibri"/>
          <w:b/>
          <w:lang w:eastAsia="pl-PL"/>
        </w:rPr>
        <w:t>Dostawa 1 zestawu maszyny wytrzymałościowej na potrzeby WTK</w:t>
      </w:r>
      <w:r w:rsidRPr="00432E10">
        <w:rPr>
          <w:rFonts w:eastAsia="Times New Roman" w:cs="Calibri"/>
          <w:lang w:eastAsia="pl-PL"/>
        </w:rPr>
        <w:t xml:space="preserve">, </w:t>
      </w:r>
      <w:r w:rsidR="00845373">
        <w:rPr>
          <w:rFonts w:eastAsia="Times New Roman" w:cs="Calibri"/>
          <w:lang w:eastAsia="pl-PL"/>
        </w:rPr>
        <w:t xml:space="preserve">nr sprawy: </w:t>
      </w:r>
      <w:r w:rsidR="00845373" w:rsidRPr="00845373">
        <w:rPr>
          <w:rFonts w:eastAsia="Times New Roman" w:cs="Calibri"/>
          <w:b/>
          <w:bCs/>
          <w:lang w:eastAsia="pl-PL"/>
        </w:rPr>
        <w:t>KC-DE-zp.272-521/25</w:t>
      </w:r>
      <w:r w:rsidR="00845373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B2F62B1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3E9F4D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161F1EE" w14:textId="75E8C6AF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8241B9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58B28F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6AFDFD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42B90A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659241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4C9925E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400F31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37ABC7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69D8F93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E07CB4D" w14:textId="4434538E" w:rsidR="005103B9" w:rsidRPr="009475A8" w:rsidRDefault="008F3D36" w:rsidP="00845373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C7278" w14:textId="77777777" w:rsidR="00EC4028" w:rsidRDefault="00EC4028" w:rsidP="0038231F">
      <w:pPr>
        <w:spacing w:after="0" w:line="240" w:lineRule="auto"/>
      </w:pPr>
      <w:r>
        <w:separator/>
      </w:r>
    </w:p>
  </w:endnote>
  <w:endnote w:type="continuationSeparator" w:id="0">
    <w:p w14:paraId="6BA411A5" w14:textId="77777777" w:rsidR="00EC4028" w:rsidRDefault="00EC40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82A04" w14:textId="77777777" w:rsidR="00503DB0" w:rsidRDefault="00503D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BC9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B7F639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9757D" w14:textId="77777777" w:rsidR="00503DB0" w:rsidRDefault="00503D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79D3B" w14:textId="77777777" w:rsidR="00EC4028" w:rsidRDefault="00EC4028" w:rsidP="0038231F">
      <w:pPr>
        <w:spacing w:after="0" w:line="240" w:lineRule="auto"/>
      </w:pPr>
      <w:r>
        <w:separator/>
      </w:r>
    </w:p>
  </w:footnote>
  <w:footnote w:type="continuationSeparator" w:id="0">
    <w:p w14:paraId="44A82179" w14:textId="77777777" w:rsidR="00EC4028" w:rsidRDefault="00EC4028" w:rsidP="0038231F">
      <w:pPr>
        <w:spacing w:after="0" w:line="240" w:lineRule="auto"/>
      </w:pPr>
      <w:r>
        <w:continuationSeparator/>
      </w:r>
    </w:p>
  </w:footnote>
  <w:footnote w:id="1">
    <w:p w14:paraId="6F8DC40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CA65DD2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03466" w14:textId="77777777" w:rsidR="00503DB0" w:rsidRDefault="00503D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CE40F" w14:textId="77777777" w:rsidR="00503DB0" w:rsidRDefault="00503D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A1EE8" w14:textId="77777777" w:rsidR="00503DB0" w:rsidRDefault="00503D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1924635">
    <w:abstractNumId w:val="7"/>
  </w:num>
  <w:num w:numId="2" w16cid:durableId="1648166186">
    <w:abstractNumId w:val="0"/>
  </w:num>
  <w:num w:numId="3" w16cid:durableId="959804969">
    <w:abstractNumId w:val="6"/>
  </w:num>
  <w:num w:numId="4" w16cid:durableId="1645313741">
    <w:abstractNumId w:val="9"/>
  </w:num>
  <w:num w:numId="5" w16cid:durableId="1287782630">
    <w:abstractNumId w:val="8"/>
  </w:num>
  <w:num w:numId="6" w16cid:durableId="693505469">
    <w:abstractNumId w:val="5"/>
  </w:num>
  <w:num w:numId="7" w16cid:durableId="817724433">
    <w:abstractNumId w:val="1"/>
  </w:num>
  <w:num w:numId="8" w16cid:durableId="2020698400">
    <w:abstractNumId w:val="3"/>
  </w:num>
  <w:num w:numId="9" w16cid:durableId="803425503">
    <w:abstractNumId w:val="2"/>
  </w:num>
  <w:num w:numId="10" w16cid:durableId="1022244719">
    <w:abstractNumId w:val="4"/>
  </w:num>
  <w:num w:numId="11" w16cid:durableId="12745588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402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3DB0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41B9"/>
    <w:rsid w:val="00825A09"/>
    <w:rsid w:val="00830AB1"/>
    <w:rsid w:val="00833FCD"/>
    <w:rsid w:val="00842991"/>
    <w:rsid w:val="00844C3E"/>
    <w:rsid w:val="00845373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4028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4268E6"/>
  <w15:chartTrackingRefBased/>
  <w15:docId w15:val="{B4564BE7-969D-41D7-86A1-5D2C90951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310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5</cp:revision>
  <cp:lastPrinted>2025-08-28T06:44:00Z</cp:lastPrinted>
  <dcterms:created xsi:type="dcterms:W3CDTF">2025-08-28T06:41:00Z</dcterms:created>
  <dcterms:modified xsi:type="dcterms:W3CDTF">2025-08-28T06:44:00Z</dcterms:modified>
</cp:coreProperties>
</file>