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1CF56" w14:textId="7FAF8A09" w:rsidR="00C84FF2" w:rsidRPr="00C84FF2" w:rsidRDefault="00C84FF2" w:rsidP="00C84FF2">
      <w:pPr>
        <w:jc w:val="center"/>
        <w:rPr>
          <w:b/>
          <w:lang w:val="pl-PL"/>
        </w:rPr>
      </w:pPr>
      <w:r>
        <w:rPr>
          <w:b/>
          <w:lang w:val="pl-PL"/>
        </w:rPr>
        <w:t xml:space="preserve">WZOR </w:t>
      </w:r>
      <w:r w:rsidRPr="00C84FF2">
        <w:rPr>
          <w:b/>
          <w:lang w:val="pl-PL"/>
        </w:rPr>
        <w:t>UMOW</w:t>
      </w:r>
      <w:r>
        <w:rPr>
          <w:b/>
          <w:lang w:val="pl-PL"/>
        </w:rPr>
        <w:t>Y</w:t>
      </w:r>
      <w:r w:rsidRPr="00C84FF2">
        <w:rPr>
          <w:b/>
          <w:lang w:val="pl-PL"/>
        </w:rPr>
        <w:t xml:space="preserve"> DZIERŻAWY</w:t>
      </w:r>
    </w:p>
    <w:p w14:paraId="541BE597" w14:textId="00CFA4FE" w:rsidR="00C84FF2" w:rsidRPr="00C84FF2" w:rsidRDefault="00C84FF2" w:rsidP="00C84FF2">
      <w:pPr>
        <w:jc w:val="center"/>
        <w:rPr>
          <w:b/>
          <w:lang w:val="pl-PL"/>
        </w:rPr>
      </w:pPr>
      <w:r w:rsidRPr="00C84FF2">
        <w:rPr>
          <w:b/>
          <w:lang w:val="pl-PL"/>
        </w:rPr>
        <w:t>KC-</w:t>
      </w:r>
      <w:r>
        <w:rPr>
          <w:b/>
          <w:lang w:val="pl-PL"/>
        </w:rPr>
        <w:t>DE-</w:t>
      </w:r>
      <w:r w:rsidRPr="00C84FF2">
        <w:rPr>
          <w:b/>
          <w:lang w:val="pl-PL"/>
        </w:rPr>
        <w:t>zp.272-</w:t>
      </w:r>
      <w:r>
        <w:rPr>
          <w:b/>
          <w:lang w:val="pl-PL"/>
        </w:rPr>
        <w:t>508</w:t>
      </w:r>
      <w:r w:rsidRPr="00C84FF2">
        <w:rPr>
          <w:b/>
          <w:lang w:val="pl-PL"/>
        </w:rPr>
        <w:t>/2</w:t>
      </w:r>
      <w:r>
        <w:rPr>
          <w:b/>
          <w:lang w:val="pl-PL"/>
        </w:rPr>
        <w:t>5</w:t>
      </w:r>
    </w:p>
    <w:p w14:paraId="4D43B968" w14:textId="77777777" w:rsidR="00C84FF2" w:rsidRPr="00C84FF2" w:rsidRDefault="00C84FF2" w:rsidP="00C84FF2">
      <w:pPr>
        <w:rPr>
          <w:b/>
          <w:lang w:val="pl-PL"/>
        </w:rPr>
      </w:pPr>
    </w:p>
    <w:p w14:paraId="3A2CA5AC" w14:textId="77777777" w:rsidR="00C84FF2" w:rsidRPr="00C84FF2" w:rsidRDefault="00C84FF2" w:rsidP="00C84FF2">
      <w:pPr>
        <w:rPr>
          <w:b/>
          <w:lang w:val="pl-PL"/>
        </w:rPr>
      </w:pPr>
      <w:r w:rsidRPr="00C84FF2">
        <w:rPr>
          <w:lang w:val="pl-PL"/>
        </w:rPr>
        <w:t>Zawarta w Krakowie z Wykonawcą wybranym w postępowaniu o zamówienie publiczne w trybie podstawowym bez negocjacji pomiędzy:</w:t>
      </w:r>
    </w:p>
    <w:p w14:paraId="5DDC779F" w14:textId="77777777" w:rsidR="00C84FF2" w:rsidRPr="00C84FF2" w:rsidRDefault="00C84FF2" w:rsidP="00C84FF2">
      <w:pPr>
        <w:rPr>
          <w:b/>
          <w:lang w:val="pl-PL"/>
        </w:rPr>
      </w:pPr>
      <w:r w:rsidRPr="00C84FF2">
        <w:rPr>
          <w:b/>
          <w:lang w:val="pl-PL"/>
        </w:rPr>
        <w:t>Akademią Górniczo-Hutniczą im. Stanisława Staszica w Krakowie al. Mickiewicza 30, 30-059</w:t>
      </w:r>
      <w:r w:rsidRPr="00C84FF2">
        <w:rPr>
          <w:lang w:val="pl-PL"/>
        </w:rPr>
        <w:t xml:space="preserve"> </w:t>
      </w:r>
      <w:r w:rsidRPr="00C84FF2">
        <w:rPr>
          <w:b/>
          <w:lang w:val="pl-PL"/>
        </w:rPr>
        <w:t xml:space="preserve">Kraków, </w:t>
      </w:r>
      <w:r w:rsidRPr="00C84FF2">
        <w:rPr>
          <w:b/>
          <w:bCs/>
          <w:lang w:val="pl-PL"/>
        </w:rPr>
        <w:t>Wydział Geologii, Geofizyki i Ochrony Środowiska</w:t>
      </w:r>
    </w:p>
    <w:p w14:paraId="6DE5FB2E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2AE20D8C" w14:textId="77777777" w:rsidR="00C84FF2" w:rsidRPr="00C84FF2" w:rsidRDefault="00C84FF2" w:rsidP="00C84FF2">
      <w:pPr>
        <w:numPr>
          <w:ilvl w:val="0"/>
          <w:numId w:val="49"/>
        </w:numPr>
      </w:pPr>
      <w:r w:rsidRPr="00C84FF2">
        <w:rPr>
          <w:lang w:val="pl-PL"/>
        </w:rPr>
        <w:t>…………..………………………………………………………………………………</w:t>
      </w:r>
    </w:p>
    <w:p w14:paraId="3D2E74D3" w14:textId="77777777" w:rsidR="00C84FF2" w:rsidRPr="00C84FF2" w:rsidRDefault="00C84FF2" w:rsidP="00C84FF2">
      <w:pPr>
        <w:numPr>
          <w:ilvl w:val="0"/>
          <w:numId w:val="49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…………………………………………………………………………………………..</w:t>
      </w:r>
    </w:p>
    <w:p w14:paraId="3A4488A3" w14:textId="77777777" w:rsidR="00C84FF2" w:rsidRPr="00C84FF2" w:rsidRDefault="00C84FF2" w:rsidP="00C84FF2">
      <w:pPr>
        <w:rPr>
          <w:lang w:val="en-GB"/>
        </w:rPr>
      </w:pPr>
      <w:proofErr w:type="spellStart"/>
      <w:r w:rsidRPr="00C84FF2">
        <w:rPr>
          <w:lang w:val="en-GB"/>
        </w:rPr>
        <w:t>zwaną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dalej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Dzierżawcą</w:t>
      </w:r>
      <w:proofErr w:type="spellEnd"/>
    </w:p>
    <w:p w14:paraId="723AA1B7" w14:textId="77777777" w:rsidR="00C84FF2" w:rsidRPr="00C84FF2" w:rsidRDefault="00C84FF2" w:rsidP="00C84FF2">
      <w:pPr>
        <w:rPr>
          <w:lang w:val="en-GB"/>
        </w:rPr>
      </w:pPr>
      <w:r w:rsidRPr="00C84FF2">
        <w:rPr>
          <w:lang w:val="en-GB"/>
        </w:rPr>
        <w:t xml:space="preserve">a </w:t>
      </w:r>
    </w:p>
    <w:p w14:paraId="4E5AD4C7" w14:textId="77777777" w:rsidR="00C84FF2" w:rsidRPr="00C84FF2" w:rsidRDefault="00C84FF2" w:rsidP="00C84FF2">
      <w:pPr>
        <w:rPr>
          <w:bCs/>
          <w:lang w:val="en-GB"/>
        </w:rPr>
      </w:pPr>
      <w:r w:rsidRPr="00C84FF2">
        <w:rPr>
          <w:bCs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A1B455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0F8FD2C9" w14:textId="77777777" w:rsidR="00C84FF2" w:rsidRPr="00C84FF2" w:rsidRDefault="00C84FF2" w:rsidP="00C84FF2">
      <w:pPr>
        <w:numPr>
          <w:ilvl w:val="0"/>
          <w:numId w:val="50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………………………………………………………………………………………..</w:t>
      </w:r>
    </w:p>
    <w:p w14:paraId="1B961B73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zwaną dalej Wydzierżawiającym</w:t>
      </w:r>
    </w:p>
    <w:p w14:paraId="68A7C79E" w14:textId="77777777" w:rsidR="00C84FF2" w:rsidRPr="00C84FF2" w:rsidRDefault="00C84FF2" w:rsidP="00C84FF2">
      <w:pPr>
        <w:rPr>
          <w:lang w:val="pl-PL"/>
        </w:rPr>
      </w:pPr>
    </w:p>
    <w:p w14:paraId="07A1E520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68DF9F3D" w14:textId="77777777" w:rsidR="00C84FF2" w:rsidRPr="00C84FF2" w:rsidRDefault="00C84FF2" w:rsidP="00C84FF2">
      <w:pPr>
        <w:rPr>
          <w:b/>
          <w:lang w:val="pl-PL"/>
        </w:rPr>
      </w:pPr>
    </w:p>
    <w:p w14:paraId="65ECE437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  PRZEDMIOT UMOWY</w:t>
      </w:r>
    </w:p>
    <w:p w14:paraId="4BFBF1E3" w14:textId="481F5E7B" w:rsidR="00C84FF2" w:rsidRPr="00C84FF2" w:rsidRDefault="00C84FF2" w:rsidP="00C84FF2">
      <w:pPr>
        <w:numPr>
          <w:ilvl w:val="0"/>
          <w:numId w:val="51"/>
        </w:numPr>
        <w:rPr>
          <w:lang w:val="pl-PL"/>
        </w:rPr>
      </w:pPr>
      <w:r w:rsidRPr="00C84FF2">
        <w:rPr>
          <w:lang w:val="pl-PL"/>
        </w:rPr>
        <w:t>Na podstawie niniejszej umowy Wydzierżawiający udziela Dzierżawcy licencji na korzystanie z 5 modułów posiadan</w:t>
      </w:r>
      <w:r w:rsidR="00933AE0">
        <w:rPr>
          <w:lang w:val="pl-PL"/>
        </w:rPr>
        <w:t>ych</w:t>
      </w:r>
      <w:r w:rsidRPr="00C84FF2">
        <w:rPr>
          <w:lang w:val="pl-PL"/>
        </w:rPr>
        <w:t xml:space="preserve"> program</w:t>
      </w:r>
      <w:r w:rsidR="00933AE0">
        <w:rPr>
          <w:lang w:val="pl-PL"/>
        </w:rPr>
        <w:t>ów</w:t>
      </w:r>
      <w:r w:rsidRPr="00C84FF2">
        <w:rPr>
          <w:lang w:val="pl-PL"/>
        </w:rPr>
        <w:t xml:space="preserve"> Petrel</w:t>
      </w:r>
      <w:r w:rsidR="00933AE0">
        <w:rPr>
          <w:lang w:val="pl-PL"/>
        </w:rPr>
        <w:t xml:space="preserve">, </w:t>
      </w:r>
      <w:proofErr w:type="spellStart"/>
      <w:r w:rsidR="00933AE0">
        <w:rPr>
          <w:lang w:val="pl-PL"/>
        </w:rPr>
        <w:t>Techlog</w:t>
      </w:r>
      <w:proofErr w:type="spellEnd"/>
      <w:r w:rsidR="00933AE0">
        <w:rPr>
          <w:lang w:val="pl-PL"/>
        </w:rPr>
        <w:t xml:space="preserve">, </w:t>
      </w:r>
      <w:proofErr w:type="spellStart"/>
      <w:r w:rsidR="00933AE0">
        <w:rPr>
          <w:lang w:val="pl-PL"/>
        </w:rPr>
        <w:t>Petromod</w:t>
      </w:r>
      <w:proofErr w:type="spellEnd"/>
      <w:r w:rsidRPr="00C84FF2">
        <w:rPr>
          <w:lang w:val="pl-PL"/>
        </w:rPr>
        <w:t xml:space="preserve"> w wersji komercyjnej:</w:t>
      </w:r>
    </w:p>
    <w:p w14:paraId="1B7B7E7D" w14:textId="25C4DE1C" w:rsidR="00C84FF2" w:rsidRPr="00C84FF2" w:rsidRDefault="004726B2" w:rsidP="00C84FF2">
      <w:pPr>
        <w:numPr>
          <w:ilvl w:val="0"/>
          <w:numId w:val="52"/>
        </w:numPr>
        <w:rPr>
          <w:lang w:val="pl-PL"/>
        </w:rPr>
      </w:pPr>
      <w:r w:rsidRPr="004726B2">
        <w:rPr>
          <w:b/>
          <w:sz w:val="18"/>
          <w:szCs w:val="18"/>
          <w:lang w:val="pl-PL"/>
        </w:rPr>
        <w:t xml:space="preserve">Petrel Data </w:t>
      </w:r>
      <w:proofErr w:type="spellStart"/>
      <w:r w:rsidRPr="004726B2">
        <w:rPr>
          <w:b/>
          <w:sz w:val="18"/>
          <w:szCs w:val="18"/>
          <w:lang w:val="pl-PL"/>
        </w:rPr>
        <w:t>analysis</w:t>
      </w:r>
      <w:proofErr w:type="spellEnd"/>
      <w:r w:rsidRPr="004726B2">
        <w:rPr>
          <w:b/>
          <w:sz w:val="18"/>
          <w:szCs w:val="18"/>
          <w:lang w:val="pl-PL"/>
        </w:rPr>
        <w:t xml:space="preserve"> USD</w:t>
      </w:r>
      <w:r w:rsidRPr="004726B2">
        <w:rPr>
          <w:sz w:val="18"/>
          <w:szCs w:val="18"/>
          <w:lang w:val="pl-PL"/>
        </w:rPr>
        <w:t xml:space="preserve"> </w:t>
      </w:r>
      <w:r w:rsidR="00C84FF2" w:rsidRPr="00C84FF2">
        <w:rPr>
          <w:lang w:val="pl-PL"/>
        </w:rPr>
        <w:t>lub równoważny</w:t>
      </w:r>
      <w:r>
        <w:rPr>
          <w:lang w:val="pl-PL"/>
        </w:rPr>
        <w:t>,</w:t>
      </w:r>
      <w:r w:rsidR="00C84FF2" w:rsidRPr="00C84FF2">
        <w:rPr>
          <w:lang w:val="pl-PL"/>
        </w:rPr>
        <w:t xml:space="preserve">  </w:t>
      </w:r>
    </w:p>
    <w:p w14:paraId="6BB03FE6" w14:textId="18487CBB" w:rsidR="00C84FF2" w:rsidRPr="004726B2" w:rsidRDefault="004726B2" w:rsidP="00C84FF2">
      <w:pPr>
        <w:numPr>
          <w:ilvl w:val="0"/>
          <w:numId w:val="52"/>
        </w:numPr>
      </w:pPr>
      <w:r w:rsidRPr="00CE60CA">
        <w:rPr>
          <w:b/>
          <w:sz w:val="18"/>
          <w:szCs w:val="18"/>
        </w:rPr>
        <w:t>Petrel Petrophysical Modeling</w:t>
      </w:r>
      <w:r w:rsidRPr="00CE60CA">
        <w:rPr>
          <w:sz w:val="18"/>
          <w:szCs w:val="18"/>
        </w:rPr>
        <w:t xml:space="preserve"> </w:t>
      </w:r>
      <w:proofErr w:type="spellStart"/>
      <w:r w:rsidR="00C84FF2" w:rsidRPr="004726B2">
        <w:t>lub</w:t>
      </w:r>
      <w:proofErr w:type="spellEnd"/>
      <w:r w:rsidR="00C84FF2" w:rsidRPr="004726B2">
        <w:t xml:space="preserve"> równoważny</w:t>
      </w:r>
      <w:r>
        <w:t>,</w:t>
      </w:r>
      <w:r w:rsidR="00C84FF2" w:rsidRPr="004726B2">
        <w:t xml:space="preserve">  </w:t>
      </w:r>
    </w:p>
    <w:p w14:paraId="63904720" w14:textId="31D8AE11" w:rsidR="00C84FF2" w:rsidRPr="00C84FF2" w:rsidRDefault="004726B2" w:rsidP="00C84FF2">
      <w:pPr>
        <w:numPr>
          <w:ilvl w:val="0"/>
          <w:numId w:val="52"/>
        </w:numPr>
        <w:rPr>
          <w:lang w:val="pl-PL"/>
        </w:rPr>
      </w:pPr>
      <w:proofErr w:type="spellStart"/>
      <w:r>
        <w:rPr>
          <w:b/>
          <w:sz w:val="18"/>
          <w:szCs w:val="18"/>
        </w:rPr>
        <w:t>Techlog</w:t>
      </w:r>
      <w:proofErr w:type="spellEnd"/>
      <w:r>
        <w:rPr>
          <w:b/>
          <w:sz w:val="18"/>
          <w:szCs w:val="18"/>
        </w:rPr>
        <w:t xml:space="preserve"> Base</w:t>
      </w:r>
      <w:r w:rsidRPr="00D90326">
        <w:rPr>
          <w:sz w:val="18"/>
          <w:szCs w:val="18"/>
        </w:rPr>
        <w:t xml:space="preserve"> </w:t>
      </w:r>
      <w:r w:rsidR="00C84FF2" w:rsidRPr="00C84FF2">
        <w:rPr>
          <w:lang w:val="pl-PL"/>
        </w:rPr>
        <w:t>lub równoważny,</w:t>
      </w:r>
    </w:p>
    <w:p w14:paraId="3105781C" w14:textId="10410C5E" w:rsidR="00C84FF2" w:rsidRPr="00C84FF2" w:rsidRDefault="004726B2" w:rsidP="00C84FF2">
      <w:pPr>
        <w:numPr>
          <w:ilvl w:val="0"/>
          <w:numId w:val="52"/>
        </w:numPr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Quanti</w:t>
      </w:r>
      <w:proofErr w:type="spellEnd"/>
      <w:r w:rsidRPr="004726B2">
        <w:rPr>
          <w:b/>
          <w:sz w:val="18"/>
          <w:szCs w:val="18"/>
          <w:lang w:val="pl-PL"/>
        </w:rPr>
        <w:t xml:space="preserve"> Elan </w:t>
      </w:r>
      <w:r w:rsidRPr="004726B2">
        <w:rPr>
          <w:sz w:val="18"/>
          <w:szCs w:val="18"/>
          <w:lang w:val="pl-PL"/>
        </w:rPr>
        <w:t xml:space="preserve"> </w:t>
      </w:r>
      <w:r w:rsidRPr="004726B2">
        <w:rPr>
          <w:sz w:val="18"/>
          <w:szCs w:val="18"/>
          <w:lang w:val="pl-PL"/>
        </w:rPr>
        <w:t>l</w:t>
      </w:r>
      <w:r>
        <w:rPr>
          <w:sz w:val="18"/>
          <w:szCs w:val="18"/>
          <w:lang w:val="pl-PL"/>
        </w:rPr>
        <w:t>ub równoważny,</w:t>
      </w:r>
    </w:p>
    <w:p w14:paraId="39DD89B6" w14:textId="4FFAD0CF" w:rsidR="00C84FF2" w:rsidRPr="004726B2" w:rsidRDefault="004726B2" w:rsidP="00C84FF2">
      <w:pPr>
        <w:numPr>
          <w:ilvl w:val="0"/>
          <w:numId w:val="52"/>
        </w:numPr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Ouanti</w:t>
      </w:r>
      <w:proofErr w:type="spellEnd"/>
      <w:r w:rsidRPr="004726B2">
        <w:rPr>
          <w:sz w:val="18"/>
          <w:szCs w:val="18"/>
          <w:lang w:val="pl-PL"/>
        </w:rPr>
        <w:t xml:space="preserve"> </w:t>
      </w:r>
      <w:r w:rsidR="00C84FF2" w:rsidRPr="00C84FF2">
        <w:rPr>
          <w:lang w:val="pl-PL"/>
        </w:rPr>
        <w:t>lub równoważny</w:t>
      </w:r>
      <w:r w:rsidR="00C84FF2" w:rsidRPr="00C84FF2">
        <w:rPr>
          <w:b/>
          <w:bCs/>
          <w:lang w:val="pl-PL"/>
        </w:rPr>
        <w:t xml:space="preserve">. </w:t>
      </w:r>
    </w:p>
    <w:p w14:paraId="24FD1FA7" w14:textId="56B34525" w:rsidR="004726B2" w:rsidRPr="00C84FF2" w:rsidRDefault="004726B2" w:rsidP="00C84FF2">
      <w:pPr>
        <w:numPr>
          <w:ilvl w:val="0"/>
          <w:numId w:val="52"/>
        </w:numPr>
        <w:rPr>
          <w:lang w:val="pl-PL"/>
        </w:rPr>
      </w:pPr>
      <w:proofErr w:type="spellStart"/>
      <w:r>
        <w:rPr>
          <w:b/>
          <w:sz w:val="18"/>
          <w:szCs w:val="18"/>
        </w:rPr>
        <w:t>PetroMode</w:t>
      </w:r>
      <w:proofErr w:type="spellEnd"/>
      <w:r>
        <w:rPr>
          <w:b/>
          <w:sz w:val="18"/>
          <w:szCs w:val="18"/>
        </w:rPr>
        <w:t xml:space="preserve"> 3D</w:t>
      </w:r>
    </w:p>
    <w:p w14:paraId="02F8E629" w14:textId="77777777" w:rsidR="00C84FF2" w:rsidRPr="00C84FF2" w:rsidRDefault="00C84FF2" w:rsidP="00C84FF2">
      <w:pPr>
        <w:numPr>
          <w:ilvl w:val="0"/>
          <w:numId w:val="51"/>
        </w:numPr>
        <w:rPr>
          <w:lang w:val="pl-PL"/>
        </w:rPr>
      </w:pPr>
      <w:r w:rsidRPr="00C84FF2">
        <w:rPr>
          <w:lang w:val="pl-PL"/>
        </w:rPr>
        <w:t>Opis przedmiotu Zamówienia stanowi załącznik nr 1 do niniejszej umowy i stanowi jego integralną część.</w:t>
      </w:r>
    </w:p>
    <w:p w14:paraId="21A25A9C" w14:textId="77777777" w:rsidR="00C84FF2" w:rsidRPr="00C84FF2" w:rsidRDefault="00C84FF2" w:rsidP="00C84FF2">
      <w:pPr>
        <w:numPr>
          <w:ilvl w:val="0"/>
          <w:numId w:val="51"/>
        </w:numPr>
        <w:rPr>
          <w:lang w:val="pl-PL"/>
        </w:rPr>
      </w:pPr>
      <w:proofErr w:type="spellStart"/>
      <w:r w:rsidRPr="00C84FF2">
        <w:rPr>
          <w:lang w:val="pl-PL"/>
        </w:rPr>
        <w:t>Wydzierżawiajacy</w:t>
      </w:r>
      <w:proofErr w:type="spellEnd"/>
      <w:r w:rsidRPr="00C84FF2">
        <w:rPr>
          <w:lang w:val="pl-PL"/>
        </w:rPr>
        <w:t xml:space="preserve"> oświadcza, że jest właścicielem licencji na oprogramowanie stanowiących przedmiot niniejszej umowy.</w:t>
      </w:r>
    </w:p>
    <w:p w14:paraId="6C7AD07D" w14:textId="77777777" w:rsidR="00C84FF2" w:rsidRPr="00C84FF2" w:rsidRDefault="00C84FF2" w:rsidP="00C84FF2">
      <w:pPr>
        <w:rPr>
          <w:lang w:val="pl-PL"/>
        </w:rPr>
      </w:pPr>
    </w:p>
    <w:p w14:paraId="3E9D36A2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2 TERMINY</w:t>
      </w:r>
    </w:p>
    <w:p w14:paraId="3045BBFF" w14:textId="595E79B6" w:rsidR="00C84FF2" w:rsidRPr="00C84FF2" w:rsidRDefault="00C84FF2" w:rsidP="00C84FF2">
      <w:pPr>
        <w:numPr>
          <w:ilvl w:val="0"/>
          <w:numId w:val="53"/>
        </w:numPr>
        <w:rPr>
          <w:lang w:val="pl-PL"/>
        </w:rPr>
      </w:pPr>
      <w:r w:rsidRPr="00C84FF2">
        <w:rPr>
          <w:lang w:val="pl-PL"/>
        </w:rPr>
        <w:t xml:space="preserve">Umowa zostaje podpisana na okres </w:t>
      </w:r>
      <w:r>
        <w:rPr>
          <w:lang w:val="pl-PL"/>
        </w:rPr>
        <w:t>1</w:t>
      </w:r>
      <w:r w:rsidRPr="00C84FF2">
        <w:rPr>
          <w:lang w:val="pl-PL"/>
        </w:rPr>
        <w:t xml:space="preserve"> miesi</w:t>
      </w:r>
      <w:r>
        <w:rPr>
          <w:lang w:val="pl-PL"/>
        </w:rPr>
        <w:t>ą</w:t>
      </w:r>
      <w:r w:rsidRPr="00C84FF2">
        <w:rPr>
          <w:lang w:val="pl-PL"/>
        </w:rPr>
        <w:t>c</w:t>
      </w:r>
      <w:r>
        <w:rPr>
          <w:lang w:val="pl-PL"/>
        </w:rPr>
        <w:t>a</w:t>
      </w:r>
      <w:r w:rsidRPr="00C84FF2">
        <w:rPr>
          <w:lang w:val="pl-PL"/>
        </w:rPr>
        <w:t xml:space="preserve">, tj. od daty podpisania umowy do: …………………….. </w:t>
      </w:r>
    </w:p>
    <w:p w14:paraId="7E49E2A0" w14:textId="77777777" w:rsidR="00C84FF2" w:rsidRPr="00C84FF2" w:rsidRDefault="00C84FF2" w:rsidP="00C84FF2">
      <w:pPr>
        <w:numPr>
          <w:ilvl w:val="0"/>
          <w:numId w:val="53"/>
        </w:numPr>
        <w:rPr>
          <w:lang w:val="pl-PL"/>
        </w:rPr>
      </w:pPr>
      <w:r w:rsidRPr="00C84FF2">
        <w:rPr>
          <w:lang w:val="pl-PL"/>
        </w:rPr>
        <w:t>Wydzierżawiający oświadcza, że ​​posiada upoważnienie i tytuł prawny do dzierżawy przedmiotu umowy.</w:t>
      </w:r>
    </w:p>
    <w:p w14:paraId="73880EC8" w14:textId="77777777" w:rsidR="00C84FF2" w:rsidRPr="00C84FF2" w:rsidRDefault="00C84FF2" w:rsidP="00C84FF2">
      <w:pPr>
        <w:rPr>
          <w:b/>
          <w:lang w:val="pl-PL"/>
        </w:rPr>
      </w:pPr>
    </w:p>
    <w:p w14:paraId="45ABF5D5" w14:textId="77777777" w:rsidR="00C84FF2" w:rsidRPr="00C84FF2" w:rsidRDefault="00C84FF2" w:rsidP="00C84FF2">
      <w:pPr>
        <w:rPr>
          <w:b/>
          <w:lang w:val="pl-PL"/>
        </w:rPr>
      </w:pPr>
    </w:p>
    <w:p w14:paraId="7102CADC" w14:textId="13D1FF30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3  WYNAGRODZENIE</w:t>
      </w:r>
    </w:p>
    <w:p w14:paraId="132D5C00" w14:textId="77777777" w:rsidR="00C84FF2" w:rsidRPr="00C84FF2" w:rsidRDefault="00C84FF2" w:rsidP="00C84FF2">
      <w:pPr>
        <w:numPr>
          <w:ilvl w:val="0"/>
          <w:numId w:val="54"/>
        </w:numPr>
        <w:rPr>
          <w:lang w:val="pl-PL"/>
        </w:rPr>
      </w:pPr>
      <w:r w:rsidRPr="00C84FF2">
        <w:rPr>
          <w:lang w:val="pl-PL"/>
        </w:rPr>
        <w:t xml:space="preserve">Strony ustalają, że całkowita cenę brutto dla przedmiotu umowy, określonego szczegółowo w § 1 nie przekroczy kwoty </w:t>
      </w:r>
      <w:r w:rsidRPr="00C84FF2">
        <w:rPr>
          <w:b/>
          <w:lang w:val="pl-PL"/>
        </w:rPr>
        <w:t>……………….</w:t>
      </w:r>
      <w:r w:rsidRPr="00C84FF2">
        <w:rPr>
          <w:lang w:val="pl-PL"/>
        </w:rPr>
        <w:t xml:space="preserve"> (słownie: ………………………….).</w:t>
      </w:r>
    </w:p>
    <w:p w14:paraId="02BA4745" w14:textId="026C67AD" w:rsidR="00C84FF2" w:rsidRPr="004726B2" w:rsidRDefault="00C84FF2" w:rsidP="008163F4">
      <w:pPr>
        <w:numPr>
          <w:ilvl w:val="0"/>
          <w:numId w:val="54"/>
        </w:numPr>
        <w:rPr>
          <w:lang w:val="pl-PL"/>
        </w:rPr>
      </w:pPr>
      <w:r w:rsidRPr="004726B2">
        <w:rPr>
          <w:lang w:val="pl-PL"/>
        </w:rPr>
        <w:t xml:space="preserve">Płatność za dzierżawę modułów oprogramowania nastąpi w </w:t>
      </w:r>
      <w:r w:rsidR="004726B2">
        <w:rPr>
          <w:lang w:val="pl-PL"/>
        </w:rPr>
        <w:t xml:space="preserve">całości </w:t>
      </w:r>
      <w:r w:rsidRPr="004726B2">
        <w:rPr>
          <w:lang w:val="pl-PL"/>
        </w:rPr>
        <w:t>na podstawie wystawionej przez Wydzierżawiającego faktury na konto bankowe wskazane na fakturze.</w:t>
      </w:r>
    </w:p>
    <w:p w14:paraId="3F4CD34B" w14:textId="77777777" w:rsidR="00C84FF2" w:rsidRPr="00C84FF2" w:rsidRDefault="00C84FF2" w:rsidP="00C84FF2">
      <w:pPr>
        <w:numPr>
          <w:ilvl w:val="0"/>
          <w:numId w:val="54"/>
        </w:numPr>
        <w:rPr>
          <w:lang w:val="pl-PL"/>
        </w:rPr>
      </w:pPr>
      <w:r w:rsidRPr="00C84FF2">
        <w:rPr>
          <w:lang w:val="pl-PL"/>
        </w:rPr>
        <w:t>Strony uznają datę obciążenia rachunku bankowego Najemcy za datę płatności.</w:t>
      </w:r>
    </w:p>
    <w:p w14:paraId="0152CB0E" w14:textId="77777777" w:rsidR="00C84FF2" w:rsidRPr="00C84FF2" w:rsidRDefault="00C84FF2" w:rsidP="00C84FF2">
      <w:pPr>
        <w:numPr>
          <w:ilvl w:val="0"/>
          <w:numId w:val="54"/>
        </w:numPr>
        <w:rPr>
          <w:lang w:val="pl-PL"/>
        </w:rPr>
      </w:pPr>
      <w:r w:rsidRPr="00C84FF2">
        <w:rPr>
          <w:lang w:val="pl-PL"/>
        </w:rPr>
        <w:t>Wydzierżawiający nie może przenieść wierzytelności przysługujących mu na podstawie niniejszej umowy na osobę trzecią.</w:t>
      </w:r>
    </w:p>
    <w:p w14:paraId="6044844B" w14:textId="77777777" w:rsidR="00C84FF2" w:rsidRPr="00C84FF2" w:rsidRDefault="00C84FF2" w:rsidP="00C84FF2">
      <w:pPr>
        <w:numPr>
          <w:ilvl w:val="0"/>
          <w:numId w:val="54"/>
        </w:numPr>
        <w:rPr>
          <w:lang w:val="pl-PL"/>
        </w:rPr>
      </w:pPr>
      <w:r w:rsidRPr="00C84FF2">
        <w:rPr>
          <w:lang w:val="pl-PL"/>
        </w:rPr>
        <w:t xml:space="preserve">Dzierżawca po upływie okresu najmu ma prawo do zakupu przedmiotu najmu za zgodą Wydzierżawiającego i na warunkach wspólnie ustalonych. </w:t>
      </w:r>
    </w:p>
    <w:p w14:paraId="3F941188" w14:textId="77777777" w:rsidR="00C84FF2" w:rsidRPr="00C84FF2" w:rsidRDefault="00C84FF2" w:rsidP="00C84FF2">
      <w:pPr>
        <w:rPr>
          <w:lang w:val="pl-PL"/>
        </w:rPr>
      </w:pPr>
    </w:p>
    <w:p w14:paraId="2E715D02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4 NAPRAWY I SERWIS</w:t>
      </w:r>
    </w:p>
    <w:p w14:paraId="4E09DDF5" w14:textId="77777777" w:rsidR="00C84FF2" w:rsidRPr="00C84FF2" w:rsidRDefault="00C84FF2" w:rsidP="00C84FF2">
      <w:pPr>
        <w:numPr>
          <w:ilvl w:val="0"/>
          <w:numId w:val="55"/>
        </w:numPr>
        <w:rPr>
          <w:lang w:val="pl-PL"/>
        </w:rPr>
      </w:pPr>
      <w:r w:rsidRPr="00C84FF2">
        <w:rPr>
          <w:lang w:val="pl-PL"/>
        </w:rPr>
        <w:t>Wydzierżawiający jest zobowiązany do naprawy wad na własny koszt.</w:t>
      </w:r>
    </w:p>
    <w:p w14:paraId="6B94DDBD" w14:textId="77777777" w:rsidR="00C84FF2" w:rsidRPr="00C84FF2" w:rsidRDefault="00C84FF2" w:rsidP="00C84FF2">
      <w:pPr>
        <w:numPr>
          <w:ilvl w:val="0"/>
          <w:numId w:val="55"/>
        </w:numPr>
        <w:rPr>
          <w:lang w:val="pl-PL"/>
        </w:rPr>
      </w:pPr>
      <w:r w:rsidRPr="00C84FF2">
        <w:rPr>
          <w:lang w:val="pl-PL"/>
        </w:rPr>
        <w:t>Czas reakcji technika serwisowego jest określony w godzinach pracy serwisu (8:00 - 16:00), z wyjątkiem sobót, niedziel i świąt, i dotyczy zgłoszeń awarii. Czas reakcji serwisu od zgłoszenia awarii nie będzie dłuższy niż ………….. godziny. Naprawa powinna zostać zakończona w ciągu 24 godzin roboczych od powiadomienia.</w:t>
      </w:r>
    </w:p>
    <w:p w14:paraId="490B7E6A" w14:textId="77777777" w:rsidR="00C84FF2" w:rsidRPr="00C84FF2" w:rsidRDefault="00C84FF2" w:rsidP="00C84FF2">
      <w:pPr>
        <w:numPr>
          <w:ilvl w:val="0"/>
          <w:numId w:val="55"/>
        </w:numPr>
        <w:rPr>
          <w:lang w:val="pl-PL"/>
        </w:rPr>
      </w:pPr>
      <w:r w:rsidRPr="00C84FF2">
        <w:rPr>
          <w:lang w:val="pl-PL"/>
        </w:rPr>
        <w:lastRenderedPageBreak/>
        <w:t>Osobą odpowiedzialną za kontakty ze strony Wydzierżawiającego jest ………………………. Osobą odpowiedzialną za kontakty ze strony Dzierżawcy w związku z realizacją niniejszej umowy jest ................................................; telefon stacjonarny: ............................., telefon komórkowy ......................................., e-mail:. ......................................</w:t>
      </w:r>
    </w:p>
    <w:p w14:paraId="58FD91EE" w14:textId="77777777" w:rsidR="00C84FF2" w:rsidRPr="00C84FF2" w:rsidRDefault="00C84FF2" w:rsidP="00C84FF2">
      <w:pPr>
        <w:numPr>
          <w:ilvl w:val="0"/>
          <w:numId w:val="55"/>
        </w:numPr>
        <w:rPr>
          <w:lang w:val="pl-PL"/>
        </w:rPr>
      </w:pPr>
      <w:r w:rsidRPr="00C84FF2">
        <w:rPr>
          <w:lang w:val="pl-PL"/>
        </w:rPr>
        <w:t>Dzierżawca jest zobowiązany do korzystania z modułów oprogramowania zgodnie z jego przeznaczeniem.</w:t>
      </w:r>
    </w:p>
    <w:p w14:paraId="12D4471B" w14:textId="77777777" w:rsidR="00C84FF2" w:rsidRPr="00C84FF2" w:rsidRDefault="00C84FF2" w:rsidP="00C84FF2">
      <w:pPr>
        <w:numPr>
          <w:ilvl w:val="0"/>
          <w:numId w:val="55"/>
        </w:numPr>
        <w:rPr>
          <w:lang w:val="pl-PL"/>
        </w:rPr>
      </w:pPr>
      <w:r w:rsidRPr="00C84FF2">
        <w:rPr>
          <w:lang w:val="pl-PL"/>
        </w:rPr>
        <w:t>Bez zgody Wydzierżawiającego wyrażonej na piśmie pod rygorem nieważności, Dzierżawca nie może przekazać przedmiotu dzierżawy stronie trzeciej w celu podnajmu lub bezpłatnego użytkowania.</w:t>
      </w:r>
    </w:p>
    <w:p w14:paraId="74B8A302" w14:textId="77777777" w:rsidR="00C84FF2" w:rsidRPr="00C84FF2" w:rsidRDefault="00C84FF2" w:rsidP="00C84FF2">
      <w:pPr>
        <w:numPr>
          <w:ilvl w:val="0"/>
          <w:numId w:val="55"/>
        </w:numPr>
        <w:rPr>
          <w:b/>
          <w:lang w:val="pl-PL"/>
        </w:rPr>
      </w:pPr>
      <w:r w:rsidRPr="00C84FF2">
        <w:rPr>
          <w:lang w:val="pl-PL"/>
        </w:rPr>
        <w:t xml:space="preserve">Wydzierżawiający gwarantuje, że przedmiot najmu jest wolny od wad fizycznych i prawnych oraz spełnia wszystkie warunki określone w ofercie. </w:t>
      </w:r>
    </w:p>
    <w:p w14:paraId="6A527983" w14:textId="77777777" w:rsidR="00C84FF2" w:rsidRPr="00C84FF2" w:rsidRDefault="00C84FF2" w:rsidP="00C84FF2">
      <w:pPr>
        <w:rPr>
          <w:b/>
          <w:lang w:val="pl-PL"/>
        </w:rPr>
      </w:pPr>
    </w:p>
    <w:p w14:paraId="790C851B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5  KARY UMOWNE</w:t>
      </w:r>
    </w:p>
    <w:p w14:paraId="705B59F0" w14:textId="77777777" w:rsidR="00C84FF2" w:rsidRPr="00C84FF2" w:rsidRDefault="00C84FF2" w:rsidP="00C84FF2">
      <w:pPr>
        <w:numPr>
          <w:ilvl w:val="0"/>
          <w:numId w:val="56"/>
        </w:numPr>
        <w:rPr>
          <w:lang w:val="pl-PL"/>
        </w:rPr>
      </w:pPr>
      <w:r w:rsidRPr="00C84FF2">
        <w:rPr>
          <w:lang w:val="pl-PL"/>
        </w:rPr>
        <w:t>Strony ustanawiają odpowiedzialność za niewykonanie lub nienależyte wykonanie umowy w formie kar umownych.</w:t>
      </w:r>
    </w:p>
    <w:p w14:paraId="7B963336" w14:textId="77777777" w:rsidR="00C84FF2" w:rsidRPr="00C84FF2" w:rsidRDefault="00C84FF2" w:rsidP="00C84FF2">
      <w:pPr>
        <w:numPr>
          <w:ilvl w:val="0"/>
          <w:numId w:val="56"/>
        </w:numPr>
        <w:rPr>
          <w:lang w:val="pl-PL"/>
        </w:rPr>
      </w:pPr>
      <w:r w:rsidRPr="00C84FF2">
        <w:rPr>
          <w:lang w:val="pl-PL"/>
        </w:rPr>
        <w:t>Wydzierżawiający zapłaci Dzierżawcy karę umowną:</w:t>
      </w:r>
    </w:p>
    <w:p w14:paraId="4C379587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 xml:space="preserve">a) za opóźnienie w realizacji przedmiotu umowy w stosunku do terminu, o którym mowa w </w:t>
      </w:r>
      <w:r w:rsidRPr="00C84FF2">
        <w:rPr>
          <w:b/>
          <w:lang w:val="pl-PL"/>
        </w:rPr>
        <w:t xml:space="preserve"> </w:t>
      </w:r>
      <w:r w:rsidRPr="00C84FF2">
        <w:rPr>
          <w:lang w:val="pl-PL"/>
        </w:rPr>
        <w:t>§ 2 ust. 1, w wysokości 0,2% wynagrodzenia netto określonego w § 3 ust. 1 za każdy rozpoczęty dzień opóźnienie;</w:t>
      </w:r>
    </w:p>
    <w:p w14:paraId="0B704013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b) za opóźnienie w usunięciu wad stwierdzonych przy dostawie lub w okresie gwarancji w wysokości 0,2% ceny netto określonej w § 3 ust. 1 na każdy dzień opóźnienia liczony od dnia wyznaczonego na usunięcie wad;</w:t>
      </w:r>
    </w:p>
    <w:p w14:paraId="6C56DF2F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c) za odstąpienie od umowy w całości przez którąkolwiek ze Stron z przyczyn leżących po stronie Wydzierżawiającego, w wysokości 10% całkowitego wynagrodzenia netto określonego w § 3 ust, 1;</w:t>
      </w:r>
    </w:p>
    <w:p w14:paraId="5BBCF673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d) z powodu odstąpienia od umowy w części przez którąkolwiek ze Stron z przyczyn leżących po stronie Dzierżawcy, w wysokości 10% wartości netto części przedmiotu umowy, której dotyczy odstąpienie.</w:t>
      </w:r>
    </w:p>
    <w:p w14:paraId="7B4774A9" w14:textId="77777777" w:rsidR="00C84FF2" w:rsidRPr="00C84FF2" w:rsidRDefault="00C84FF2" w:rsidP="00C84FF2">
      <w:pPr>
        <w:numPr>
          <w:ilvl w:val="0"/>
          <w:numId w:val="56"/>
        </w:numPr>
        <w:rPr>
          <w:lang w:val="pl-PL"/>
        </w:rPr>
      </w:pPr>
      <w:r w:rsidRPr="00C84FF2">
        <w:rPr>
          <w:lang w:val="pl-PL"/>
        </w:rPr>
        <w:t>Dzierżawca zapłaci Wydzierżawiającemu karę umowną:</w:t>
      </w:r>
    </w:p>
    <w:p w14:paraId="7F538442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a) za całkowite odstąpienie od umowy przez którąkolwiek ze Stron z przyczyn leżących po stronie Dzierżawcy, w wysokości 10% całkowitego wynagrodzenia netto określonego w § 3 ust. 1;</w:t>
      </w:r>
    </w:p>
    <w:p w14:paraId="4205C466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b) z powodu odstąpienia od umowy w części przez którąkolwiek ze Stron z przyczyn leżących po stronie Dzierżawcy, w wysokości 10% wartości netto części przedmiotu umowy, której dotyczy odstąpienie.</w:t>
      </w:r>
    </w:p>
    <w:p w14:paraId="724C5099" w14:textId="77777777" w:rsidR="00C84FF2" w:rsidRPr="00C84FF2" w:rsidRDefault="00C84FF2" w:rsidP="00C84FF2">
      <w:pPr>
        <w:numPr>
          <w:ilvl w:val="0"/>
          <w:numId w:val="56"/>
        </w:numPr>
        <w:rPr>
          <w:lang w:val="pl-PL"/>
        </w:rPr>
      </w:pPr>
      <w:r w:rsidRPr="00C84FF2">
        <w:rPr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74BCEBB9" w14:textId="77777777" w:rsidR="00C84FF2" w:rsidRPr="00C84FF2" w:rsidRDefault="00C84FF2" w:rsidP="00C84FF2">
      <w:pPr>
        <w:numPr>
          <w:ilvl w:val="0"/>
          <w:numId w:val="56"/>
        </w:numPr>
        <w:rPr>
          <w:lang w:val="pl-PL"/>
        </w:rPr>
      </w:pPr>
      <w:r w:rsidRPr="00C84FF2">
        <w:rPr>
          <w:lang w:val="pl-PL"/>
        </w:rPr>
        <w:t>W przypadku znaczącej zmiany okoliczności, która oznacza, że ​​wykonanie umowy nie leży w interesie publicznym, czego nie można było przewidzieć w momencie zawarcia umowy, Dzierżawca może odstąpić od umowy w ciągu 30 dni uświadomienia sobie wyżej wymienionych okoliczności. W takim przypadku nie mają zastosowania postanowienia niniejszego paragrafu.</w:t>
      </w:r>
    </w:p>
    <w:p w14:paraId="0EAC1903" w14:textId="77777777" w:rsidR="00C84FF2" w:rsidRPr="00C84FF2" w:rsidRDefault="00C84FF2" w:rsidP="00C84FF2">
      <w:pPr>
        <w:rPr>
          <w:lang w:val="pl-PL"/>
        </w:rPr>
      </w:pPr>
    </w:p>
    <w:p w14:paraId="7B4844DA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6  POSTANOWIENIA DODATKOWE</w:t>
      </w:r>
    </w:p>
    <w:p w14:paraId="1E866B50" w14:textId="77777777" w:rsidR="00C84FF2" w:rsidRPr="00C84FF2" w:rsidRDefault="00C84FF2" w:rsidP="00C84FF2">
      <w:pPr>
        <w:numPr>
          <w:ilvl w:val="0"/>
          <w:numId w:val="57"/>
        </w:numPr>
        <w:rPr>
          <w:lang w:val="pl-PL"/>
        </w:rPr>
      </w:pPr>
      <w:r w:rsidRPr="00C84FF2">
        <w:rPr>
          <w:lang w:val="pl-PL"/>
        </w:rPr>
        <w:t>Wydzierżawiający oświadcza, że ​​jest upoważniony do przekazania Dzierżawcy licencji producenta modułów oprogramowania na korzystanie z modułów oprogramowania.</w:t>
      </w:r>
    </w:p>
    <w:p w14:paraId="25CFA951" w14:textId="77777777" w:rsidR="00C84FF2" w:rsidRPr="00C84FF2" w:rsidRDefault="00C84FF2" w:rsidP="00C84FF2">
      <w:pPr>
        <w:numPr>
          <w:ilvl w:val="0"/>
          <w:numId w:val="57"/>
        </w:numPr>
        <w:rPr>
          <w:lang w:val="pl-PL"/>
        </w:rPr>
      </w:pPr>
      <w:r w:rsidRPr="00C84FF2">
        <w:rPr>
          <w:lang w:val="pl-PL"/>
        </w:rPr>
        <w:t>Jednocześnie Wydzierżawiający oświadcza, że ​​zgodnie z umową licencyjną korzystanie przez niego i Najemcę, w szczególności z 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2A9F4651" w14:textId="77777777" w:rsidR="00C84FF2" w:rsidRPr="00C84FF2" w:rsidRDefault="00C84FF2" w:rsidP="00C84FF2">
      <w:pPr>
        <w:numPr>
          <w:ilvl w:val="0"/>
          <w:numId w:val="57"/>
        </w:numPr>
        <w:rPr>
          <w:lang w:val="pl-PL"/>
        </w:rPr>
      </w:pPr>
      <w:r w:rsidRPr="00C84FF2">
        <w:rPr>
          <w:lang w:val="pl-PL"/>
        </w:rPr>
        <w:t>Wydzierżawiający przyjmuje na siebie pełną odpowiedzialność za roszczenia, z którymi strony trzecie mogłyby wystąpić przeciwko Dzierżawcy z tytułu wykonywania praw osób trzecich do wartości niematerialnych, w szczególności praw autorskich w odniesieniu do przedmiotu umowy.</w:t>
      </w:r>
    </w:p>
    <w:p w14:paraId="3B596C9D" w14:textId="77777777" w:rsidR="00C84FF2" w:rsidRPr="00C84FF2" w:rsidRDefault="00C84FF2" w:rsidP="00C84FF2">
      <w:pPr>
        <w:numPr>
          <w:ilvl w:val="0"/>
          <w:numId w:val="57"/>
        </w:numPr>
        <w:rPr>
          <w:lang w:val="pl-PL"/>
        </w:rPr>
      </w:pPr>
      <w:r w:rsidRPr="00C84FF2">
        <w:rPr>
          <w:lang w:val="pl-PL"/>
        </w:rPr>
        <w:t>Wydzierżawiający zobowiązuje się do dostarczenia modułów oprogramowania w formie elektronicznej, w wersji aktualnej w dniu dostawy, w tym wszystkich aktualizacji i poprawek dostępnych w dniu dostawy.</w:t>
      </w:r>
    </w:p>
    <w:p w14:paraId="70A89F0B" w14:textId="77777777" w:rsidR="00C84FF2" w:rsidRPr="00C84FF2" w:rsidRDefault="00C84FF2" w:rsidP="00C84FF2">
      <w:pPr>
        <w:numPr>
          <w:ilvl w:val="0"/>
          <w:numId w:val="57"/>
        </w:numPr>
        <w:rPr>
          <w:lang w:val="pl-PL"/>
        </w:rPr>
      </w:pPr>
      <w:r w:rsidRPr="00C84FF2">
        <w:rPr>
          <w:lang w:val="pl-PL"/>
        </w:rPr>
        <w:t>Wydzierżawiający gwarantuje techniczną poprawność modułów oprogramowania i numerów rejestracyjnyc</w:t>
      </w:r>
      <w:r w:rsidRPr="00C84FF2">
        <w:rPr>
          <w:bCs/>
          <w:lang w:val="pl-PL"/>
        </w:rPr>
        <w:t>h.</w:t>
      </w:r>
    </w:p>
    <w:p w14:paraId="0FEA6B4D" w14:textId="77777777" w:rsidR="00C84FF2" w:rsidRPr="00C84FF2" w:rsidRDefault="00C84FF2" w:rsidP="00C84FF2">
      <w:pPr>
        <w:rPr>
          <w:b/>
          <w:lang w:val="pl-PL"/>
        </w:rPr>
      </w:pPr>
    </w:p>
    <w:p w14:paraId="2F2317A8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7  ROZWIĄZANIE UMOWY</w:t>
      </w:r>
    </w:p>
    <w:p w14:paraId="704F41B9" w14:textId="77777777" w:rsidR="00C84FF2" w:rsidRPr="00C84FF2" w:rsidRDefault="00C84FF2" w:rsidP="00C84FF2">
      <w:pPr>
        <w:numPr>
          <w:ilvl w:val="0"/>
          <w:numId w:val="58"/>
        </w:numPr>
        <w:rPr>
          <w:lang w:val="pl-PL"/>
        </w:rPr>
      </w:pPr>
      <w:r w:rsidRPr="00C84FF2">
        <w:rPr>
          <w:lang w:val="pl-PL"/>
        </w:rPr>
        <w:t>Wydzierżawiający ma prawo rozwiązać niniejszą umowę przed upływem okresu, na jaki została zawarta, w następujących przypadkach:</w:t>
      </w:r>
    </w:p>
    <w:p w14:paraId="2B99512A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1) gdy opóźnienie przez Dzierżawcę w spłacie kwot należnych Wydzierżawiający  wynosi co najmniej 21 dni,</w:t>
      </w:r>
    </w:p>
    <w:p w14:paraId="33CB94F2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2) gdy Dzierżawca nie przestrzega zasad prawidłowego funkcjonowania przedmiotu dzierżawy,</w:t>
      </w:r>
    </w:p>
    <w:p w14:paraId="241DD5D7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2. Oświadczenie o wypowiedzeniu umowy w sposób opisany w punktach 1) i 2) wraz z uzasadnieniem powinno być złożone na piśmie pod rygorem nieważności.</w:t>
      </w:r>
    </w:p>
    <w:p w14:paraId="27A16F5A" w14:textId="77777777" w:rsidR="00C84FF2" w:rsidRPr="00C84FF2" w:rsidRDefault="00C84FF2" w:rsidP="00C84FF2">
      <w:pPr>
        <w:rPr>
          <w:b/>
          <w:lang w:val="pl-PL"/>
        </w:rPr>
      </w:pPr>
    </w:p>
    <w:p w14:paraId="773985CA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8  ZWROT MODUŁÓW OPROGRAMOWANIA</w:t>
      </w:r>
    </w:p>
    <w:p w14:paraId="74CE9C20" w14:textId="77777777" w:rsidR="00C84FF2" w:rsidRPr="00C84FF2" w:rsidRDefault="00C84FF2" w:rsidP="00C84FF2">
      <w:pPr>
        <w:numPr>
          <w:ilvl w:val="0"/>
          <w:numId w:val="59"/>
        </w:numPr>
        <w:rPr>
          <w:lang w:val="pl-PL"/>
        </w:rPr>
      </w:pPr>
      <w:r w:rsidRPr="00C84FF2">
        <w:rPr>
          <w:lang w:val="pl-PL"/>
        </w:rPr>
        <w:t>W przypadku upływu okresu, na który niniejsza umowa została zawarta, lub rozwiązania umowy, Dzierżawca powinien zwrócić moduły oprogramowanie w ciągu 7 dni po upływie okresu obowiązywania umowy. Zwrot modułów oprogramowania oznacza umożliwienie Wydzierżawiającemu ich otrzymanie.</w:t>
      </w:r>
    </w:p>
    <w:p w14:paraId="354880AB" w14:textId="77777777" w:rsidR="00C84FF2" w:rsidRPr="00C84FF2" w:rsidRDefault="00C84FF2" w:rsidP="00C84FF2">
      <w:pPr>
        <w:numPr>
          <w:ilvl w:val="0"/>
          <w:numId w:val="59"/>
        </w:numPr>
        <w:rPr>
          <w:lang w:val="pl-PL"/>
        </w:rPr>
      </w:pPr>
      <w:r w:rsidRPr="00C84FF2">
        <w:rPr>
          <w:lang w:val="pl-PL"/>
        </w:rPr>
        <w:t>Oprogramowanie musi zostać zwrócone w stanie zgodnym z normalnym użytkowaniem.</w:t>
      </w:r>
    </w:p>
    <w:p w14:paraId="397D0281" w14:textId="77777777" w:rsidR="00C84FF2" w:rsidRPr="00C84FF2" w:rsidRDefault="00C84FF2" w:rsidP="00C84FF2">
      <w:pPr>
        <w:rPr>
          <w:lang w:val="pl-PL"/>
        </w:rPr>
      </w:pPr>
    </w:p>
    <w:p w14:paraId="0BD5D54D" w14:textId="77777777" w:rsidR="00C84FF2" w:rsidRPr="00C84FF2" w:rsidRDefault="00C84FF2" w:rsidP="004726B2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9  ZMIANY W UMOWIE</w:t>
      </w:r>
    </w:p>
    <w:p w14:paraId="2564948F" w14:textId="77777777" w:rsidR="00C84FF2" w:rsidRPr="00C84FF2" w:rsidRDefault="00C84FF2" w:rsidP="00C84FF2">
      <w:pPr>
        <w:numPr>
          <w:ilvl w:val="0"/>
          <w:numId w:val="42"/>
        </w:numPr>
        <w:rPr>
          <w:lang w:val="pl-PL"/>
        </w:rPr>
      </w:pPr>
      <w:r w:rsidRPr="00C84FF2">
        <w:rPr>
          <w:lang w:val="pl-PL"/>
        </w:rPr>
        <w:t xml:space="preserve">Wszelkie zmiany Umowy wymagają zgody obu Stron i zachowania formy pisemnej </w:t>
      </w:r>
      <w:r w:rsidRPr="00C84FF2">
        <w:rPr>
          <w:lang w:val="pl-PL"/>
        </w:rPr>
        <w:br/>
        <w:t>pod rygorem nieważności.</w:t>
      </w:r>
    </w:p>
    <w:p w14:paraId="1EA40486" w14:textId="77777777" w:rsidR="00C84FF2" w:rsidRPr="00C84FF2" w:rsidRDefault="00C84FF2" w:rsidP="00C84FF2">
      <w:pPr>
        <w:numPr>
          <w:ilvl w:val="0"/>
          <w:numId w:val="42"/>
        </w:numPr>
        <w:rPr>
          <w:lang w:val="pl-PL"/>
        </w:rPr>
      </w:pPr>
      <w:r w:rsidRPr="00C84FF2">
        <w:rPr>
          <w:lang w:val="pl-PL"/>
        </w:rPr>
        <w:t>Zmiany Umowy, o których mowa w ust. 1 muszą być dokonywane z zachowaniem przepisu art. 454 oraz 455 ustawy Prawo zamówień publicznych.</w:t>
      </w:r>
      <w:r w:rsidRPr="00C84FF2">
        <w:rPr>
          <w:i/>
          <w:lang w:val="pl-PL"/>
        </w:rPr>
        <w:t xml:space="preserve">  </w:t>
      </w:r>
    </w:p>
    <w:p w14:paraId="154E429A" w14:textId="77777777" w:rsidR="00C84FF2" w:rsidRPr="00C84FF2" w:rsidRDefault="00C84FF2" w:rsidP="00C84FF2">
      <w:pPr>
        <w:numPr>
          <w:ilvl w:val="0"/>
          <w:numId w:val="42"/>
        </w:numPr>
        <w:rPr>
          <w:lang w:val="pl-PL"/>
        </w:rPr>
      </w:pPr>
      <w:r w:rsidRPr="00C84FF2">
        <w:rPr>
          <w:lang w:val="pl-PL"/>
        </w:rPr>
        <w:t xml:space="preserve">Dopuszcza się możliwość zmiany ustaleń niniejszej Umowy w stosunku do treści oferty, bez przeprowadzania nowego postępowania o udzielenie zamówienia Wydzierżawiającemu w następujących przypadkach: </w:t>
      </w:r>
    </w:p>
    <w:p w14:paraId="765DD114" w14:textId="77777777" w:rsidR="00C84FF2" w:rsidRPr="00C84FF2" w:rsidRDefault="00C84FF2" w:rsidP="00C84FF2">
      <w:pPr>
        <w:numPr>
          <w:ilvl w:val="0"/>
          <w:numId w:val="43"/>
        </w:numPr>
        <w:rPr>
          <w:lang w:val="pl-PL"/>
        </w:rPr>
      </w:pPr>
      <w:bookmarkStart w:id="0" w:name="_Hlk87256647"/>
      <w:r w:rsidRPr="00C84FF2">
        <w:rPr>
          <w:lang w:val="pl-PL"/>
        </w:rPr>
        <w:t xml:space="preserve">w zakresie zmiany terminu wykonania lub terminów pośrednich wskazanych w Umowie: </w:t>
      </w:r>
    </w:p>
    <w:p w14:paraId="082AE2E1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a) z powodu przyczyn zewnętrznych niezależnych od Dzierżawcy oraz Wydzierżawiającego, skutkujących niemożliwością realizacji przedmiotu Umowy, w szczególności z przyczyn leżących po stronie producenta sprzętu dotyczących udokumentowanych problemów związanych z produkcją lub dostawą modułów oprogramowania – o okres niezbędny do prawidłowej realizacji dostawy oraz innych niezawinionych przez Strony przyczyny, w tym spowodowane przez tzw. siłę wyższą w rozumieniu § 11 ust 1;</w:t>
      </w:r>
      <w:bookmarkEnd w:id="0"/>
    </w:p>
    <w:p w14:paraId="704E99E4" w14:textId="77777777" w:rsidR="00C84FF2" w:rsidRPr="00C84FF2" w:rsidRDefault="00C84FF2" w:rsidP="00C84FF2">
      <w:pPr>
        <w:numPr>
          <w:ilvl w:val="0"/>
          <w:numId w:val="43"/>
        </w:numPr>
        <w:rPr>
          <w:lang w:val="pl-PL"/>
        </w:rPr>
      </w:pPr>
      <w:r w:rsidRPr="00C84FF2">
        <w:rPr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84FF2">
        <w:rPr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1272BCF6" w14:textId="77777777" w:rsidR="00C84FF2" w:rsidRPr="00C84FF2" w:rsidRDefault="00C84FF2" w:rsidP="00C84FF2">
      <w:pPr>
        <w:numPr>
          <w:ilvl w:val="0"/>
          <w:numId w:val="43"/>
        </w:numPr>
        <w:rPr>
          <w:lang w:val="pl-PL"/>
        </w:rPr>
      </w:pPr>
      <w:r w:rsidRPr="00C84FF2">
        <w:rPr>
          <w:lang w:val="pl-PL"/>
        </w:rPr>
        <w:t xml:space="preserve">zmiany powszechnie obowiązujących przepisów prawa w zakresie mającym wpływ </w:t>
      </w:r>
      <w:r w:rsidRPr="00C84FF2">
        <w:rPr>
          <w:lang w:val="pl-PL"/>
        </w:rPr>
        <w:br/>
        <w:t>na realizację Umowy;</w:t>
      </w:r>
    </w:p>
    <w:p w14:paraId="56C7EA07" w14:textId="77777777" w:rsidR="00C84FF2" w:rsidRPr="00C84FF2" w:rsidRDefault="00C84FF2" w:rsidP="00C84FF2">
      <w:pPr>
        <w:numPr>
          <w:ilvl w:val="0"/>
          <w:numId w:val="43"/>
        </w:numPr>
        <w:rPr>
          <w:lang w:val="pl-PL"/>
        </w:rPr>
      </w:pPr>
      <w:r w:rsidRPr="00C84FF2">
        <w:rPr>
          <w:lang w:val="pl-PL"/>
        </w:rPr>
        <w:t xml:space="preserve">przedłużenia okresu gwarancji, w sytuacji jej przedłużenia przez producenta </w:t>
      </w:r>
      <w:r w:rsidRPr="00C84FF2">
        <w:rPr>
          <w:lang w:val="pl-PL"/>
        </w:rPr>
        <w:br/>
        <w:t>lub Wydzierżawiającego,</w:t>
      </w:r>
    </w:p>
    <w:p w14:paraId="4E6A0561" w14:textId="77777777" w:rsidR="00C84FF2" w:rsidRPr="00C84FF2" w:rsidRDefault="00C84FF2" w:rsidP="00C84FF2">
      <w:pPr>
        <w:numPr>
          <w:ilvl w:val="0"/>
          <w:numId w:val="43"/>
        </w:numPr>
        <w:rPr>
          <w:lang w:val="pl-PL"/>
        </w:rPr>
      </w:pPr>
      <w:r w:rsidRPr="00C84FF2">
        <w:rPr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C84FF2">
        <w:rPr>
          <w:lang w:val="pl-PL"/>
        </w:rPr>
        <w:br/>
        <w:t xml:space="preserve">na pisemny wniosek jednej ze Stron. </w:t>
      </w:r>
    </w:p>
    <w:p w14:paraId="545D3739" w14:textId="77777777" w:rsidR="00C84FF2" w:rsidRPr="00C84FF2" w:rsidRDefault="00C84FF2" w:rsidP="00C84FF2">
      <w:pPr>
        <w:numPr>
          <w:ilvl w:val="0"/>
          <w:numId w:val="42"/>
        </w:numPr>
        <w:rPr>
          <w:lang w:val="pl-PL"/>
        </w:rPr>
      </w:pPr>
      <w:r w:rsidRPr="00C84FF2">
        <w:rPr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Wydzierżawiającego. </w:t>
      </w:r>
    </w:p>
    <w:p w14:paraId="171C6F82" w14:textId="77777777" w:rsidR="00C84FF2" w:rsidRPr="00C84FF2" w:rsidRDefault="00C84FF2" w:rsidP="00C84FF2">
      <w:pPr>
        <w:numPr>
          <w:ilvl w:val="0"/>
          <w:numId w:val="42"/>
        </w:numPr>
        <w:rPr>
          <w:lang w:val="pl-PL"/>
        </w:rPr>
      </w:pPr>
      <w:r w:rsidRPr="00C84FF2">
        <w:rPr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84FF2">
        <w:rPr>
          <w:lang w:val="pl-PL"/>
        </w:rPr>
        <w:t>administracyjno</w:t>
      </w:r>
      <w:proofErr w:type="spellEnd"/>
      <w:r w:rsidRPr="00C84FF2">
        <w:rPr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8EE93FC" w14:textId="77777777" w:rsidR="00C84FF2" w:rsidRPr="00C84FF2" w:rsidRDefault="00C84FF2" w:rsidP="00C84FF2">
      <w:pPr>
        <w:rPr>
          <w:b/>
          <w:lang w:val="pl-PL"/>
        </w:rPr>
      </w:pPr>
    </w:p>
    <w:p w14:paraId="33B00882" w14:textId="77777777" w:rsidR="00C84FF2" w:rsidRPr="00C84FF2" w:rsidRDefault="00C84FF2" w:rsidP="00B1769A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10 POSTANOWIENIA KOŃCOWE</w:t>
      </w:r>
    </w:p>
    <w:p w14:paraId="03433487" w14:textId="77777777" w:rsidR="00C84FF2" w:rsidRPr="00C84FF2" w:rsidRDefault="00C84FF2" w:rsidP="00C84FF2">
      <w:pPr>
        <w:numPr>
          <w:ilvl w:val="3"/>
          <w:numId w:val="60"/>
        </w:numPr>
        <w:rPr>
          <w:lang w:val="pl-PL"/>
        </w:rPr>
      </w:pPr>
      <w:r w:rsidRPr="00C84FF2">
        <w:rPr>
          <w:lang w:val="pl-PL"/>
        </w:rPr>
        <w:t>W przypadku sporów związanych z wykonaniem postanowień niniejszej umowy sądem właściwym do ich rozstrzygnięcia jest sąd właściwy dla Najemcy.</w:t>
      </w:r>
    </w:p>
    <w:p w14:paraId="4442D597" w14:textId="77777777" w:rsidR="00C84FF2" w:rsidRPr="00C84FF2" w:rsidRDefault="00C84FF2" w:rsidP="00C84FF2">
      <w:pPr>
        <w:numPr>
          <w:ilvl w:val="3"/>
          <w:numId w:val="60"/>
        </w:numPr>
        <w:rPr>
          <w:lang w:val="pl-PL"/>
        </w:rPr>
      </w:pPr>
      <w:r w:rsidRPr="00C84FF2">
        <w:rPr>
          <w:lang w:val="pl-PL"/>
        </w:rPr>
        <w:t>W sprawach nieuregulowanych niniejszą umową mają zastosowanie przepisy Kodeksu cywilnego oraz przepisy Prawa zamówień publicznych.</w:t>
      </w:r>
    </w:p>
    <w:p w14:paraId="5308E4B0" w14:textId="77777777" w:rsidR="00C84FF2" w:rsidRPr="00C84FF2" w:rsidRDefault="00C84FF2" w:rsidP="00C84FF2">
      <w:pPr>
        <w:numPr>
          <w:ilvl w:val="3"/>
          <w:numId w:val="60"/>
        </w:numPr>
        <w:rPr>
          <w:lang w:val="pl-PL"/>
        </w:rPr>
      </w:pPr>
      <w:r w:rsidRPr="00C84FF2">
        <w:rPr>
          <w:lang w:val="pl-PL"/>
        </w:rPr>
        <w:t>Dokument umowy został sporządzony w dwóch jednobrzmiących egzemplarzach, po jednym dla każdej ze Stron.</w:t>
      </w:r>
    </w:p>
    <w:p w14:paraId="173A14D3" w14:textId="77777777" w:rsidR="00C84FF2" w:rsidRPr="00C84FF2" w:rsidRDefault="00C84FF2" w:rsidP="00C84FF2">
      <w:pPr>
        <w:numPr>
          <w:ilvl w:val="3"/>
          <w:numId w:val="60"/>
        </w:numPr>
        <w:rPr>
          <w:lang w:val="pl-PL"/>
        </w:rPr>
      </w:pPr>
      <w:r w:rsidRPr="00C84FF2">
        <w:rPr>
          <w:lang w:val="pl-PL"/>
        </w:rPr>
        <w:t>Wszelkie zmiany niniejszej umowy wymagają formy pisemnej pod rygorem nieważności.</w:t>
      </w:r>
    </w:p>
    <w:p w14:paraId="2A3D90CF" w14:textId="77777777" w:rsidR="00C84FF2" w:rsidRPr="00C84FF2" w:rsidRDefault="00C84FF2" w:rsidP="00C84FF2">
      <w:pPr>
        <w:rPr>
          <w:lang w:val="pl-PL"/>
        </w:rPr>
      </w:pPr>
    </w:p>
    <w:p w14:paraId="16E92AD8" w14:textId="77777777" w:rsidR="00C84FF2" w:rsidRPr="00C84FF2" w:rsidRDefault="00C84FF2" w:rsidP="00C84FF2">
      <w:pPr>
        <w:rPr>
          <w:b/>
          <w:bCs/>
          <w:lang w:val="pl-PL"/>
        </w:rPr>
      </w:pPr>
    </w:p>
    <w:p w14:paraId="0A1D6B8D" w14:textId="77777777" w:rsidR="00C84FF2" w:rsidRPr="00C84FF2" w:rsidRDefault="00C84FF2" w:rsidP="00C84FF2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DZIERŻAWCA:                                                                              WYDZIERŻAWIAJACY:</w:t>
      </w:r>
    </w:p>
    <w:p w14:paraId="25B3B3DA" w14:textId="77777777" w:rsidR="00C84FF2" w:rsidRPr="00C84FF2" w:rsidRDefault="00C84FF2" w:rsidP="00C84FF2">
      <w:pPr>
        <w:rPr>
          <w:lang w:val="pl-PL"/>
        </w:rPr>
      </w:pPr>
    </w:p>
    <w:p w14:paraId="09B19F34" w14:textId="77777777" w:rsidR="00C84FF2" w:rsidRPr="00C84FF2" w:rsidRDefault="00C84FF2" w:rsidP="00C84FF2">
      <w:pPr>
        <w:rPr>
          <w:bCs/>
          <w:lang w:val="pl-PL"/>
        </w:rPr>
      </w:pPr>
      <w:r w:rsidRPr="00C84FF2">
        <w:rPr>
          <w:bCs/>
          <w:lang w:val="pl-PL"/>
        </w:rPr>
        <w:t>…………………….</w:t>
      </w:r>
      <w:r w:rsidRPr="00C84FF2">
        <w:rPr>
          <w:bCs/>
          <w:lang w:val="pl-PL"/>
        </w:rPr>
        <w:tab/>
        <w:t xml:space="preserve">                                                                                      ………………….</w:t>
      </w:r>
    </w:p>
    <w:p w14:paraId="7E353693" w14:textId="77777777" w:rsidR="00C84FF2" w:rsidRPr="00C84FF2" w:rsidRDefault="00C84FF2" w:rsidP="00C84FF2">
      <w:pPr>
        <w:rPr>
          <w:bCs/>
          <w:lang w:val="pl-PL"/>
        </w:rPr>
      </w:pPr>
      <w:r w:rsidRPr="00C84FF2">
        <w:rPr>
          <w:bCs/>
          <w:lang w:val="pl-PL"/>
        </w:rPr>
        <w:t>(data i podpis)                                                                                                        (data i podpis)</w:t>
      </w:r>
    </w:p>
    <w:p w14:paraId="5A7B9771" w14:textId="77777777" w:rsidR="00C84FF2" w:rsidRPr="00C84FF2" w:rsidRDefault="00C84FF2" w:rsidP="00C84FF2">
      <w:pPr>
        <w:rPr>
          <w:lang w:val="pl-PL"/>
        </w:rPr>
      </w:pPr>
    </w:p>
    <w:p w14:paraId="526DB592" w14:textId="77777777" w:rsidR="00C84FF2" w:rsidRPr="00C84FF2" w:rsidRDefault="00C84FF2" w:rsidP="00C84FF2">
      <w:pPr>
        <w:rPr>
          <w:lang w:val="pl-PL"/>
        </w:rPr>
      </w:pPr>
    </w:p>
    <w:p w14:paraId="2B1355AA" w14:textId="77777777" w:rsidR="00B1769A" w:rsidRDefault="00B1769A" w:rsidP="00B1769A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7F693B75" w14:textId="775799FA" w:rsidR="00B1769A" w:rsidRDefault="00B1769A" w:rsidP="00B1769A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…………………………………</w:t>
      </w:r>
    </w:p>
    <w:p w14:paraId="031AEC8C" w14:textId="77777777" w:rsidR="00B1769A" w:rsidRDefault="00B1769A" w:rsidP="00B1769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lastRenderedPageBreak/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(data i podpis)</w:t>
      </w:r>
    </w:p>
    <w:p w14:paraId="55DB94FA" w14:textId="77777777" w:rsidR="00C84FF2" w:rsidRPr="00C84FF2" w:rsidRDefault="00C84FF2" w:rsidP="00C84FF2">
      <w:pPr>
        <w:rPr>
          <w:lang w:val="pl-PL"/>
        </w:rPr>
      </w:pPr>
    </w:p>
    <w:p w14:paraId="63EF2D16" w14:textId="77777777" w:rsidR="00C84FF2" w:rsidRPr="00C84FF2" w:rsidRDefault="00C84FF2" w:rsidP="00C84FF2">
      <w:pPr>
        <w:rPr>
          <w:lang w:val="pl-PL"/>
        </w:rPr>
      </w:pPr>
    </w:p>
    <w:p w14:paraId="69A17EE7" w14:textId="77777777" w:rsidR="00C84FF2" w:rsidRPr="00C84FF2" w:rsidRDefault="00C84FF2" w:rsidP="00C84FF2">
      <w:pPr>
        <w:rPr>
          <w:lang w:val="pl-PL"/>
        </w:rPr>
      </w:pPr>
    </w:p>
    <w:p w14:paraId="738E62EB" w14:textId="77777777" w:rsidR="00C84FF2" w:rsidRPr="00C84FF2" w:rsidRDefault="00C84FF2" w:rsidP="00C84FF2">
      <w:pPr>
        <w:rPr>
          <w:lang w:val="pl-PL"/>
        </w:rPr>
      </w:pPr>
    </w:p>
    <w:p w14:paraId="3875CD01" w14:textId="77777777" w:rsidR="00C84FF2" w:rsidRPr="00C84FF2" w:rsidRDefault="00C84FF2" w:rsidP="00C84FF2">
      <w:pPr>
        <w:rPr>
          <w:lang w:val="pl-PL"/>
        </w:rPr>
      </w:pPr>
    </w:p>
    <w:p w14:paraId="1A466E1E" w14:textId="77777777" w:rsidR="00C84FF2" w:rsidRPr="00C84FF2" w:rsidRDefault="00C84FF2" w:rsidP="00C84FF2">
      <w:pPr>
        <w:rPr>
          <w:lang w:val="pl-PL"/>
        </w:rPr>
      </w:pPr>
    </w:p>
    <w:p w14:paraId="1AFB24B5" w14:textId="77777777" w:rsidR="00C84FF2" w:rsidRPr="00C84FF2" w:rsidRDefault="00C84FF2" w:rsidP="00C84FF2">
      <w:pPr>
        <w:rPr>
          <w:lang w:val="pl-PL"/>
        </w:rPr>
      </w:pPr>
    </w:p>
    <w:p w14:paraId="2FBBE2E3" w14:textId="77777777" w:rsidR="00C84FF2" w:rsidRPr="00C84FF2" w:rsidRDefault="00C84FF2" w:rsidP="00C84FF2">
      <w:pPr>
        <w:rPr>
          <w:lang w:val="pl-PL"/>
        </w:rPr>
      </w:pPr>
    </w:p>
    <w:p w14:paraId="55FBDB9B" w14:textId="77777777" w:rsidR="00C84FF2" w:rsidRPr="00C84FF2" w:rsidRDefault="00C84FF2" w:rsidP="00C84FF2">
      <w:pPr>
        <w:rPr>
          <w:lang w:val="pl-PL"/>
        </w:rPr>
      </w:pPr>
    </w:p>
    <w:p w14:paraId="3A24AB8A" w14:textId="77777777" w:rsidR="00C84FF2" w:rsidRPr="00C84FF2" w:rsidRDefault="00C84FF2" w:rsidP="00C84FF2">
      <w:pPr>
        <w:rPr>
          <w:lang w:val="pl-PL"/>
        </w:rPr>
      </w:pPr>
    </w:p>
    <w:p w14:paraId="2BD5ABFE" w14:textId="77777777" w:rsidR="00C84FF2" w:rsidRPr="00C84FF2" w:rsidRDefault="00C84FF2" w:rsidP="00C84FF2">
      <w:pPr>
        <w:rPr>
          <w:lang w:val="pl-PL"/>
        </w:rPr>
      </w:pPr>
    </w:p>
    <w:p w14:paraId="3F340777" w14:textId="77777777" w:rsidR="00C84FF2" w:rsidRPr="00C84FF2" w:rsidRDefault="00C84FF2" w:rsidP="00C84FF2">
      <w:pPr>
        <w:rPr>
          <w:lang w:val="pl-PL"/>
        </w:rPr>
      </w:pPr>
    </w:p>
    <w:p w14:paraId="4A0F320D" w14:textId="77777777" w:rsidR="00C84FF2" w:rsidRPr="00C84FF2" w:rsidRDefault="00C84FF2" w:rsidP="00C84FF2">
      <w:pPr>
        <w:rPr>
          <w:lang w:val="pl-PL"/>
        </w:rPr>
      </w:pPr>
    </w:p>
    <w:p w14:paraId="4400040D" w14:textId="77777777" w:rsidR="00C84FF2" w:rsidRPr="00C84FF2" w:rsidRDefault="00C84FF2" w:rsidP="00C84FF2">
      <w:pPr>
        <w:rPr>
          <w:lang w:val="pl-PL"/>
        </w:rPr>
      </w:pPr>
    </w:p>
    <w:p w14:paraId="4FA82CB4" w14:textId="77777777" w:rsidR="00C84FF2" w:rsidRPr="00C84FF2" w:rsidRDefault="00C84FF2" w:rsidP="00C84FF2">
      <w:pPr>
        <w:rPr>
          <w:lang w:val="pl-PL"/>
        </w:rPr>
      </w:pPr>
    </w:p>
    <w:p w14:paraId="01C7E843" w14:textId="77777777" w:rsidR="00C84FF2" w:rsidRPr="00C84FF2" w:rsidRDefault="00C84FF2" w:rsidP="00C84FF2">
      <w:pPr>
        <w:rPr>
          <w:lang w:val="pl-PL"/>
        </w:rPr>
      </w:pPr>
    </w:p>
    <w:p w14:paraId="6D25F0E8" w14:textId="77777777" w:rsidR="00C84FF2" w:rsidRPr="00C84FF2" w:rsidRDefault="00C84FF2" w:rsidP="00C84FF2">
      <w:pPr>
        <w:rPr>
          <w:lang w:val="pl-PL"/>
        </w:rPr>
      </w:pPr>
    </w:p>
    <w:p w14:paraId="6397F8AE" w14:textId="77777777" w:rsidR="00C84FF2" w:rsidRPr="00C84FF2" w:rsidRDefault="00C84FF2" w:rsidP="00C84FF2">
      <w:pPr>
        <w:rPr>
          <w:lang w:val="pl-PL"/>
        </w:rPr>
      </w:pPr>
    </w:p>
    <w:p w14:paraId="582C1A7A" w14:textId="77777777" w:rsidR="00C84FF2" w:rsidRPr="00C84FF2" w:rsidRDefault="00C84FF2" w:rsidP="00C84FF2">
      <w:pPr>
        <w:rPr>
          <w:lang w:val="pl-PL"/>
        </w:rPr>
      </w:pPr>
    </w:p>
    <w:p w14:paraId="2F00B069" w14:textId="77777777" w:rsidR="00C84FF2" w:rsidRPr="00C84FF2" w:rsidRDefault="00C84FF2" w:rsidP="00C84FF2">
      <w:pPr>
        <w:rPr>
          <w:lang w:val="pl-PL"/>
        </w:rPr>
      </w:pPr>
    </w:p>
    <w:p w14:paraId="487C69CF" w14:textId="77777777" w:rsidR="00C84FF2" w:rsidRPr="00C84FF2" w:rsidRDefault="00C84FF2" w:rsidP="00C84FF2">
      <w:pPr>
        <w:rPr>
          <w:lang w:val="pl-PL"/>
        </w:rPr>
      </w:pPr>
    </w:p>
    <w:p w14:paraId="67F416D8" w14:textId="77777777" w:rsidR="00C84FF2" w:rsidRPr="00C84FF2" w:rsidRDefault="00C84FF2" w:rsidP="00C84FF2">
      <w:pPr>
        <w:rPr>
          <w:lang w:val="pl-PL"/>
        </w:rPr>
      </w:pPr>
    </w:p>
    <w:p w14:paraId="1A1D44D9" w14:textId="77777777" w:rsidR="00C84FF2" w:rsidRPr="00C84FF2" w:rsidRDefault="00C84FF2" w:rsidP="00C84FF2">
      <w:pPr>
        <w:rPr>
          <w:lang w:val="pl-PL"/>
        </w:rPr>
      </w:pPr>
    </w:p>
    <w:p w14:paraId="6FE6ED47" w14:textId="77777777" w:rsidR="00C84FF2" w:rsidRPr="00C84FF2" w:rsidRDefault="00C84FF2" w:rsidP="00C84FF2">
      <w:pPr>
        <w:rPr>
          <w:lang w:val="pl-PL"/>
        </w:rPr>
      </w:pPr>
    </w:p>
    <w:p w14:paraId="0929C2B2" w14:textId="77777777" w:rsidR="00C84FF2" w:rsidRPr="00C84FF2" w:rsidRDefault="00C84FF2" w:rsidP="00C84FF2">
      <w:pPr>
        <w:rPr>
          <w:lang w:val="pl-PL"/>
        </w:rPr>
      </w:pPr>
    </w:p>
    <w:p w14:paraId="221ECA8F" w14:textId="77777777" w:rsidR="00C84FF2" w:rsidRPr="00C84FF2" w:rsidRDefault="00C84FF2" w:rsidP="00C84FF2">
      <w:pPr>
        <w:rPr>
          <w:lang w:val="pl-PL"/>
        </w:rPr>
      </w:pPr>
    </w:p>
    <w:p w14:paraId="124D83A7" w14:textId="77777777" w:rsidR="00C84FF2" w:rsidRPr="00C84FF2" w:rsidRDefault="00C84FF2" w:rsidP="00C84FF2">
      <w:pPr>
        <w:rPr>
          <w:lang w:val="pl-PL"/>
        </w:rPr>
      </w:pPr>
    </w:p>
    <w:p w14:paraId="42C05DE2" w14:textId="77777777" w:rsidR="00C84FF2" w:rsidRPr="00C84FF2" w:rsidRDefault="00C84FF2" w:rsidP="00C84FF2">
      <w:pPr>
        <w:rPr>
          <w:lang w:val="pl-PL"/>
        </w:rPr>
      </w:pPr>
    </w:p>
    <w:p w14:paraId="68DE7420" w14:textId="77777777" w:rsidR="00C84FF2" w:rsidRPr="00C84FF2" w:rsidRDefault="00C84FF2" w:rsidP="00C84FF2">
      <w:pPr>
        <w:rPr>
          <w:lang w:val="pl-PL"/>
        </w:rPr>
      </w:pPr>
    </w:p>
    <w:p w14:paraId="3919E557" w14:textId="77777777" w:rsidR="00C84FF2" w:rsidRPr="00C84FF2" w:rsidRDefault="00C84FF2" w:rsidP="00C84FF2">
      <w:pPr>
        <w:rPr>
          <w:lang w:val="pl-PL"/>
        </w:rPr>
      </w:pPr>
    </w:p>
    <w:p w14:paraId="317FFBCB" w14:textId="77777777" w:rsidR="00C84FF2" w:rsidRPr="00C84FF2" w:rsidRDefault="00C84FF2" w:rsidP="00C84FF2">
      <w:pPr>
        <w:rPr>
          <w:lang w:val="pl-PL"/>
        </w:rPr>
      </w:pPr>
    </w:p>
    <w:p w14:paraId="15EB75A3" w14:textId="77777777" w:rsidR="00C84FF2" w:rsidRPr="00C84FF2" w:rsidRDefault="00C84FF2" w:rsidP="00C84FF2">
      <w:pPr>
        <w:rPr>
          <w:lang w:val="pl-PL"/>
        </w:rPr>
      </w:pPr>
    </w:p>
    <w:p w14:paraId="050CAE5B" w14:textId="77777777" w:rsidR="00C84FF2" w:rsidRPr="00C84FF2" w:rsidRDefault="00C84FF2" w:rsidP="00C84FF2">
      <w:pPr>
        <w:rPr>
          <w:lang w:val="pl-PL"/>
        </w:rPr>
      </w:pPr>
    </w:p>
    <w:p w14:paraId="52899F1E" w14:textId="77777777" w:rsidR="00C84FF2" w:rsidRPr="00C84FF2" w:rsidRDefault="00C84FF2" w:rsidP="00C84FF2">
      <w:pPr>
        <w:rPr>
          <w:lang w:val="pl-PL"/>
        </w:rPr>
      </w:pPr>
    </w:p>
    <w:p w14:paraId="04AA155F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Załącznik nr 2 do umowy</w:t>
      </w:r>
    </w:p>
    <w:p w14:paraId="0C029E54" w14:textId="77777777" w:rsidR="00C84FF2" w:rsidRPr="00C84FF2" w:rsidRDefault="00C84FF2" w:rsidP="00C84FF2">
      <w:pPr>
        <w:rPr>
          <w:lang w:val="pl-PL"/>
        </w:rPr>
      </w:pPr>
    </w:p>
    <w:p w14:paraId="5B80B490" w14:textId="77777777" w:rsidR="00C84FF2" w:rsidRPr="00C84FF2" w:rsidRDefault="00C84FF2" w:rsidP="00C84FF2">
      <w:pPr>
        <w:rPr>
          <w:lang w:val="pl-PL"/>
        </w:rPr>
      </w:pPr>
    </w:p>
    <w:p w14:paraId="739BCD0E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.....................................… </w:t>
      </w:r>
    </w:p>
    <w:p w14:paraId="3B167CA2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Nazwa Wykonawcy</w:t>
      </w:r>
    </w:p>
    <w:p w14:paraId="68B83814" w14:textId="77777777" w:rsidR="00C84FF2" w:rsidRPr="00C84FF2" w:rsidRDefault="00C84FF2" w:rsidP="00C84FF2">
      <w:pPr>
        <w:rPr>
          <w:lang w:val="pl-PL"/>
        </w:rPr>
      </w:pPr>
    </w:p>
    <w:p w14:paraId="7E4C4050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.....................................…</w:t>
      </w:r>
    </w:p>
    <w:p w14:paraId="4E4C303A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NIP</w:t>
      </w:r>
      <w:r w:rsidRPr="00C84FF2">
        <w:rPr>
          <w:lang w:val="pl-PL"/>
        </w:rPr>
        <w:tab/>
        <w:t> </w:t>
      </w:r>
    </w:p>
    <w:p w14:paraId="5BE301F4" w14:textId="77777777" w:rsidR="00C84FF2" w:rsidRPr="00C84FF2" w:rsidRDefault="00C84FF2" w:rsidP="00C84FF2">
      <w:pPr>
        <w:rPr>
          <w:b/>
          <w:bCs/>
          <w:lang w:val="pl-PL"/>
        </w:rPr>
      </w:pPr>
    </w:p>
    <w:p w14:paraId="2ECEC229" w14:textId="77777777" w:rsidR="00C84FF2" w:rsidRPr="00C84FF2" w:rsidRDefault="00C84FF2" w:rsidP="00C84FF2">
      <w:pPr>
        <w:rPr>
          <w:b/>
          <w:bCs/>
          <w:lang w:val="pl-PL"/>
        </w:rPr>
      </w:pPr>
    </w:p>
    <w:p w14:paraId="4CFB7489" w14:textId="77777777" w:rsidR="00C84FF2" w:rsidRPr="00C84FF2" w:rsidRDefault="00C84FF2" w:rsidP="00C84FF2">
      <w:pPr>
        <w:rPr>
          <w:b/>
          <w:bCs/>
          <w:lang w:val="pl-PL"/>
        </w:rPr>
      </w:pPr>
    </w:p>
    <w:p w14:paraId="65B29D36" w14:textId="77777777" w:rsidR="00C84FF2" w:rsidRPr="00C84FF2" w:rsidRDefault="00C84FF2" w:rsidP="00C84FF2">
      <w:pPr>
        <w:rPr>
          <w:b/>
          <w:bCs/>
          <w:lang w:val="pl-PL"/>
        </w:rPr>
      </w:pPr>
    </w:p>
    <w:p w14:paraId="1045FA9C" w14:textId="77777777" w:rsidR="00C84FF2" w:rsidRPr="00C84FF2" w:rsidRDefault="00C84FF2" w:rsidP="00C84FF2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OŚWIADCZENIE DLA CELÓW PODATKOWYCH</w:t>
      </w:r>
    </w:p>
    <w:p w14:paraId="67ABEBEA" w14:textId="77777777" w:rsidR="00C84FF2" w:rsidRPr="00C84FF2" w:rsidRDefault="00C84FF2" w:rsidP="00C84FF2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 xml:space="preserve">DOTYCZĄCE PODMIOTÓW POWIĄZANYCH </w:t>
      </w:r>
    </w:p>
    <w:p w14:paraId="49866785" w14:textId="77777777" w:rsidR="00C84FF2" w:rsidRPr="00C84FF2" w:rsidRDefault="00C84FF2" w:rsidP="00C84FF2">
      <w:pPr>
        <w:rPr>
          <w:b/>
          <w:bCs/>
          <w:lang w:val="pl-PL"/>
        </w:rPr>
      </w:pPr>
    </w:p>
    <w:p w14:paraId="443E284A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Działając w imieniu ………………………………, (dalej jako: „</w:t>
      </w:r>
      <w:r w:rsidRPr="00C84FF2">
        <w:rPr>
          <w:b/>
          <w:bCs/>
          <w:lang w:val="pl-PL"/>
        </w:rPr>
        <w:t>Podmiot</w:t>
      </w:r>
      <w:r w:rsidRPr="00C84FF2">
        <w:rPr>
          <w:lang w:val="pl-PL"/>
        </w:rPr>
        <w:t>”) niniejszym oświadcza, że Podmiot:</w:t>
      </w:r>
    </w:p>
    <w:p w14:paraId="1F9C89F5" w14:textId="77777777" w:rsidR="00C84FF2" w:rsidRPr="00C84FF2" w:rsidRDefault="00C84FF2" w:rsidP="00C84FF2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1"/>
      </w:r>
      <w:r w:rsidRPr="00C84FF2">
        <w:rPr>
          <w:lang w:val="pl-PL"/>
        </w:rPr>
        <w:t xml:space="preserve"> podmiotem powiązanym z Akademią Górniczo-Hutniczą </w:t>
      </w:r>
      <w:r w:rsidRPr="00C84FF2">
        <w:rPr>
          <w:lang w:val="pl-PL"/>
        </w:rPr>
        <w:br/>
        <w:t>im. Stanisława Staszica w Krakowie w rozumieniu art. 11a Ustawy o podatku dochodowym od osób prawnych z dnia 15 marca 1992 r.</w:t>
      </w:r>
      <w:r w:rsidRPr="00C84FF2">
        <w:rPr>
          <w:vertAlign w:val="superscript"/>
          <w:lang w:val="pl-PL"/>
        </w:rPr>
        <w:footnoteReference w:id="2"/>
      </w:r>
      <w:r w:rsidRPr="00C84FF2">
        <w:rPr>
          <w:lang w:val="pl-PL"/>
        </w:rPr>
        <w:t>;</w:t>
      </w:r>
    </w:p>
    <w:p w14:paraId="53654522" w14:textId="77777777" w:rsidR="00C84FF2" w:rsidRPr="00C84FF2" w:rsidRDefault="00C84FF2" w:rsidP="00C84FF2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lastRenderedPageBreak/>
        <w:t>jest / nie</w:t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>jest</w:t>
      </w:r>
      <w:r w:rsidRPr="00C84FF2">
        <w:rPr>
          <w:vertAlign w:val="superscript"/>
          <w:lang w:val="pl-PL"/>
        </w:rPr>
        <w:footnoteReference w:id="3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footnoteReference w:id="4"/>
      </w:r>
      <w:r w:rsidRPr="00C84FF2">
        <w:rPr>
          <w:lang w:val="pl-PL"/>
        </w:rPr>
        <w:t xml:space="preserve"> </w:t>
      </w:r>
    </w:p>
    <w:p w14:paraId="6F1A0DFA" w14:textId="77777777" w:rsidR="00C84FF2" w:rsidRPr="00C84FF2" w:rsidRDefault="00C84FF2" w:rsidP="00C84FF2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t>rzeczywisty właściciel</w:t>
      </w:r>
      <w:r w:rsidRPr="00C84FF2">
        <w:rPr>
          <w:vertAlign w:val="superscript"/>
          <w:lang w:val="pl-PL"/>
        </w:rPr>
        <w:footnoteReference w:id="5"/>
      </w:r>
      <w:r w:rsidRPr="00C84FF2">
        <w:rPr>
          <w:lang w:val="pl-PL"/>
        </w:rPr>
        <w:t xml:space="preserve"> Podmiotu </w:t>
      </w: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6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t>4</w:t>
      </w:r>
      <w:r w:rsidRPr="00C84FF2">
        <w:rPr>
          <w:lang w:val="pl-PL"/>
        </w:rPr>
        <w:t xml:space="preserve"> </w:t>
      </w:r>
    </w:p>
    <w:p w14:paraId="55972DD9" w14:textId="77777777" w:rsidR="00C84FF2" w:rsidRPr="00C84FF2" w:rsidRDefault="00C84FF2" w:rsidP="00C84FF2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t xml:space="preserve">Podmiot </w:t>
      </w:r>
      <w:r w:rsidRPr="00C84FF2">
        <w:rPr>
          <w:b/>
          <w:bCs/>
          <w:lang w:val="pl-PL"/>
        </w:rPr>
        <w:t>stanowi / nie stanowi</w:t>
      </w:r>
      <w:r w:rsidRPr="00C84FF2">
        <w:rPr>
          <w:vertAlign w:val="superscript"/>
          <w:lang w:val="pl-PL"/>
        </w:rPr>
        <w:footnoteReference w:id="7"/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 xml:space="preserve"> </w:t>
      </w:r>
      <w:r w:rsidRPr="00C84FF2">
        <w:rPr>
          <w:lang w:val="pl-PL"/>
        </w:rPr>
        <w:t>dla Akademia Górniczo-Hutnicza im. Stanisława Staszica w Krakowie zagranicznej jednostki kontrolowanej</w:t>
      </w:r>
      <w:r w:rsidRPr="00C84FF2">
        <w:rPr>
          <w:vertAlign w:val="superscript"/>
          <w:lang w:val="pl-PL"/>
        </w:rPr>
        <w:footnoteReference w:id="8"/>
      </w:r>
      <w:r w:rsidRPr="00C84FF2">
        <w:rPr>
          <w:lang w:val="pl-PL"/>
        </w:rPr>
        <w:t xml:space="preserve"> w rozumieniu art. 24a ustawy z dnia 15 lutego 1992 r. o podatku dochodowym od osób prawnych.</w:t>
      </w:r>
    </w:p>
    <w:p w14:paraId="23C6CBC1" w14:textId="77777777" w:rsidR="00C84FF2" w:rsidRPr="00C84FF2" w:rsidRDefault="00C84FF2" w:rsidP="00C84FF2">
      <w:pPr>
        <w:rPr>
          <w:lang w:val="pl-PL"/>
        </w:rPr>
      </w:pPr>
    </w:p>
    <w:p w14:paraId="1C837080" w14:textId="77777777" w:rsidR="00C84FF2" w:rsidRPr="00C84FF2" w:rsidRDefault="00C84FF2" w:rsidP="00C84FF2">
      <w:pPr>
        <w:rPr>
          <w:lang w:val="pl-PL"/>
        </w:rPr>
      </w:pPr>
      <w:r w:rsidRPr="00C84FF2">
        <w:rPr>
          <w:lang w:val="pl-PL"/>
        </w:rPr>
        <w:t>W przypadku zmiany powyższych danych  zobowiązuje się do niezwłocznego poinformowania Akademii Górniczo-Hutniczej im. Stanisława Staszica w Krakowie o zaistniałej zmianie.</w:t>
      </w:r>
    </w:p>
    <w:p w14:paraId="797F999E" w14:textId="77777777" w:rsidR="00C84FF2" w:rsidRPr="00C84FF2" w:rsidRDefault="00C84FF2" w:rsidP="00C84FF2">
      <w:pPr>
        <w:rPr>
          <w:b/>
          <w:bCs/>
          <w:lang w:val="pl-PL"/>
        </w:rPr>
      </w:pPr>
    </w:p>
    <w:p w14:paraId="2F35284D" w14:textId="77777777" w:rsidR="00C84FF2" w:rsidRPr="00C84FF2" w:rsidRDefault="00C84FF2" w:rsidP="00C84FF2">
      <w:pPr>
        <w:rPr>
          <w:b/>
          <w:bCs/>
          <w:lang w:val="pl-PL"/>
        </w:rPr>
      </w:pPr>
    </w:p>
    <w:p w14:paraId="2557ED03" w14:textId="77777777" w:rsidR="00C84FF2" w:rsidRPr="00C84FF2" w:rsidRDefault="00C84FF2" w:rsidP="00C84FF2">
      <w:pPr>
        <w:rPr>
          <w:b/>
          <w:bCs/>
          <w:lang w:val="pl-PL"/>
        </w:rPr>
      </w:pPr>
    </w:p>
    <w:p w14:paraId="392C5A2A" w14:textId="77777777" w:rsidR="00C84FF2" w:rsidRPr="00C84FF2" w:rsidRDefault="00C84FF2" w:rsidP="00C84FF2">
      <w:pPr>
        <w:rPr>
          <w:lang w:val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6616"/>
      </w:tblGrid>
      <w:tr w:rsidR="00C84FF2" w:rsidRPr="004726B2" w14:paraId="4909F96A" w14:textId="77777777">
        <w:tc>
          <w:tcPr>
            <w:tcW w:w="4105" w:type="dxa"/>
            <w:hideMark/>
          </w:tcPr>
          <w:p w14:paraId="758BE16F" w14:textId="77777777" w:rsidR="00C84FF2" w:rsidRPr="00C84FF2" w:rsidRDefault="00C84FF2" w:rsidP="00C84FF2">
            <w:pPr>
              <w:rPr>
                <w:lang w:val="pl-PL"/>
              </w:rPr>
            </w:pPr>
            <w:r w:rsidRPr="00C84FF2">
              <w:rPr>
                <w:lang w:val="pl-PL"/>
              </w:rPr>
              <w:t>……………………………………………………………………………………</w:t>
            </w:r>
          </w:p>
          <w:p w14:paraId="125459E9" w14:textId="77777777" w:rsidR="00C84FF2" w:rsidRPr="00C84FF2" w:rsidRDefault="00C84FF2" w:rsidP="00C84FF2">
            <w:pPr>
              <w:rPr>
                <w:i/>
                <w:iCs/>
                <w:lang w:val="pl-PL"/>
              </w:rPr>
            </w:pPr>
            <w:r w:rsidRPr="00C84FF2">
              <w:rPr>
                <w:i/>
                <w:iCs/>
                <w:lang w:val="pl-PL"/>
              </w:rPr>
              <w:t>(pieczęć firmowa i podpis osoby upoważnionej/</w:t>
            </w:r>
            <w:proofErr w:type="spellStart"/>
            <w:r w:rsidRPr="00C84FF2">
              <w:rPr>
                <w:i/>
                <w:iCs/>
                <w:lang w:val="pl-PL"/>
              </w:rPr>
              <w:t>ych</w:t>
            </w:r>
            <w:proofErr w:type="spellEnd"/>
            <w:r w:rsidRPr="00C84FF2">
              <w:rPr>
                <w:i/>
                <w:iCs/>
                <w:lang w:val="pl-PL"/>
              </w:rPr>
              <w:t xml:space="preserve"> do reprezentacji)</w:t>
            </w:r>
          </w:p>
        </w:tc>
      </w:tr>
    </w:tbl>
    <w:p w14:paraId="1EB23313" w14:textId="77777777" w:rsidR="00C84FF2" w:rsidRPr="00C84FF2" w:rsidRDefault="00C84FF2" w:rsidP="00C84FF2">
      <w:pPr>
        <w:rPr>
          <w:lang w:val="pl-PL"/>
        </w:rPr>
      </w:pPr>
    </w:p>
    <w:p w14:paraId="355E1208" w14:textId="77777777" w:rsidR="00C84FF2" w:rsidRPr="00C84FF2" w:rsidRDefault="00C84FF2" w:rsidP="00C84FF2">
      <w:pPr>
        <w:rPr>
          <w:lang w:val="pl-PL"/>
        </w:rPr>
      </w:pPr>
    </w:p>
    <w:p w14:paraId="74E6843C" w14:textId="77777777" w:rsidR="00C84FF2" w:rsidRPr="00C84FF2" w:rsidRDefault="00C84FF2" w:rsidP="00C84FF2">
      <w:pPr>
        <w:rPr>
          <w:lang w:val="pl-PL"/>
        </w:rPr>
      </w:pPr>
    </w:p>
    <w:p w14:paraId="4A6BEF00" w14:textId="77777777" w:rsidR="00C84FF2" w:rsidRPr="00C84FF2" w:rsidRDefault="00C84FF2" w:rsidP="00C84FF2">
      <w:pPr>
        <w:rPr>
          <w:lang w:val="pl-PL"/>
        </w:rPr>
      </w:pPr>
    </w:p>
    <w:p w14:paraId="63B7A8FC" w14:textId="77777777" w:rsidR="00496551" w:rsidRPr="00C84FF2" w:rsidRDefault="00496551" w:rsidP="00C84FF2">
      <w:pPr>
        <w:rPr>
          <w:lang w:val="pl-PL"/>
        </w:rPr>
      </w:pPr>
    </w:p>
    <w:sectPr w:rsidR="00496551" w:rsidRPr="00C84FF2">
      <w:foot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EDCE8" w14:textId="77777777" w:rsidR="005F1AE8" w:rsidRDefault="005F1AE8">
      <w:r>
        <w:separator/>
      </w:r>
    </w:p>
  </w:endnote>
  <w:endnote w:type="continuationSeparator" w:id="0">
    <w:p w14:paraId="29CBA451" w14:textId="77777777" w:rsidR="005F1AE8" w:rsidRDefault="005F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A0AB" w14:textId="77777777" w:rsidR="00B1769A" w:rsidRDefault="00B1769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1313E3FB" w14:textId="77777777" w:rsidR="00C05B38" w:rsidRDefault="00C05B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41E07" w14:textId="77777777" w:rsidR="005F1AE8" w:rsidRDefault="005F1AE8">
      <w:r>
        <w:separator/>
      </w:r>
    </w:p>
  </w:footnote>
  <w:footnote w:type="continuationSeparator" w:id="0">
    <w:p w14:paraId="621539B9" w14:textId="77777777" w:rsidR="005F1AE8" w:rsidRDefault="005F1AE8">
      <w:r>
        <w:continuationSeparator/>
      </w:r>
    </w:p>
  </w:footnote>
  <w:footnote w:id="1">
    <w:p w14:paraId="29BCC0EC" w14:textId="77777777" w:rsidR="00C84FF2" w:rsidRDefault="00C84FF2" w:rsidP="00C84FF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941E31E" w14:textId="77777777" w:rsidR="00C84FF2" w:rsidRDefault="00C84FF2" w:rsidP="00C84FF2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C84FF2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Zgodnie z ustawą 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podmioty powiązane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oznaczają: </w:t>
      </w:r>
    </w:p>
    <w:p w14:paraId="7FB2D760" w14:textId="77777777" w:rsidR="00C84FF2" w:rsidRPr="00C84FF2" w:rsidRDefault="00C84FF2" w:rsidP="00C84FF2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podmioty, z których jeden podmiot </w:t>
      </w:r>
      <w:r w:rsidRPr="00C84FF2">
        <w:rPr>
          <w:rFonts w:ascii="Verdana" w:hAnsi="Verdana" w:cs="Arial"/>
          <w:color w:val="000000"/>
          <w:sz w:val="16"/>
          <w:szCs w:val="16"/>
          <w:u w:val="single"/>
          <w:lang w:val="pl-PL"/>
        </w:rPr>
        <w:t>wywiera znaczący wpływ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na co najmniej jeden podmiot, lub </w:t>
      </w:r>
    </w:p>
    <w:p w14:paraId="0AFD8A25" w14:textId="77777777" w:rsidR="00C84FF2" w:rsidRPr="00C84FF2" w:rsidRDefault="00C84FF2" w:rsidP="00C84FF2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podmioty, na które wywiera znaczący wpływ: </w:t>
      </w:r>
    </w:p>
    <w:p w14:paraId="3BA9621E" w14:textId="77777777" w:rsidR="00C84FF2" w:rsidRDefault="00C84FF2" w:rsidP="00C84FF2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color w:val="000000"/>
          <w:sz w:val="16"/>
          <w:szCs w:val="16"/>
        </w:rPr>
        <w:t xml:space="preserve">ten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sam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inny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podmiot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6C25E6F9" w14:textId="77777777" w:rsidR="00C84FF2" w:rsidRPr="00C84FF2" w:rsidRDefault="00C84FF2" w:rsidP="00C84FF2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małżonek, krewny lub powinowaty do drugiego stopnia osoby fizycznej wywierającej znaczący wpływ na co najmniej jeden podmiot.  </w:t>
      </w:r>
    </w:p>
    <w:p w14:paraId="051AC2A4" w14:textId="77777777" w:rsidR="00C84FF2" w:rsidRPr="00C84FF2" w:rsidRDefault="00C84FF2" w:rsidP="00C84FF2">
      <w:pPr>
        <w:jc w:val="both"/>
        <w:textAlignment w:val="baseline"/>
        <w:rPr>
          <w:sz w:val="24"/>
          <w:szCs w:val="24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W tym też zakresie pragniemy wskazać, że „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wywieranie znaczącego wpływu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” oznacza: </w:t>
      </w:r>
    </w:p>
    <w:p w14:paraId="6EA9BB82" w14:textId="77777777" w:rsidR="00C84FF2" w:rsidRPr="00C84FF2" w:rsidRDefault="00C84FF2" w:rsidP="00C84FF2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color w:val="000000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posiadanie bezpośrednio lub pośrednio co najmniej 25%:</w:t>
      </w:r>
      <w:r w:rsidRPr="00C84FF2">
        <w:rPr>
          <w:rFonts w:ascii="Verdana" w:hAnsi="Verdana" w:cs="Arial"/>
          <w:sz w:val="16"/>
          <w:szCs w:val="16"/>
          <w:lang w:val="pl-PL"/>
        </w:rPr>
        <w:t> </w:t>
      </w:r>
    </w:p>
    <w:p w14:paraId="008B5155" w14:textId="77777777" w:rsidR="00C84FF2" w:rsidRDefault="00C84FF2" w:rsidP="00C84FF2">
      <w:pPr>
        <w:numPr>
          <w:ilvl w:val="1"/>
          <w:numId w:val="47"/>
        </w:numPr>
        <w:autoSpaceDN w:val="0"/>
        <w:jc w:val="both"/>
        <w:textAlignment w:val="baseline"/>
        <w:rPr>
          <w:sz w:val="24"/>
          <w:szCs w:val="24"/>
        </w:rPr>
      </w:pPr>
      <w:proofErr w:type="spellStart"/>
      <w:r>
        <w:rPr>
          <w:rFonts w:ascii="Verdana" w:hAnsi="Verdana" w:cs="Arial"/>
          <w:color w:val="000000"/>
          <w:sz w:val="16"/>
          <w:szCs w:val="16"/>
        </w:rPr>
        <w:t>udziałów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w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kapitale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BBBDAF4" w14:textId="77777777" w:rsidR="00C84FF2" w:rsidRPr="00C84FF2" w:rsidRDefault="00C84FF2" w:rsidP="00C84FF2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praw głosu w organach kontrolnych, stanowiących lub zarządzających, lub </w:t>
      </w:r>
    </w:p>
    <w:p w14:paraId="70CBC1DE" w14:textId="77777777" w:rsidR="00C84FF2" w:rsidRPr="00C84FF2" w:rsidRDefault="00C84FF2" w:rsidP="00C84FF2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udziałów lub praw do udziału w zyskach lub majątku lub ich </w:t>
      </w:r>
      <w:proofErr w:type="spellStart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ekspektatywy</w:t>
      </w:r>
      <w:proofErr w:type="spellEnd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, w tym jednostek uczestnictwa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br/>
        <w:t>i certyfikatów inwestycyjnych, lub </w:t>
      </w:r>
    </w:p>
    <w:p w14:paraId="53D9575C" w14:textId="77777777" w:rsidR="00C84FF2" w:rsidRPr="00C84FF2" w:rsidRDefault="00C84FF2" w:rsidP="00C84FF2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faktyczną zdolność osoby fizycznej do wpływania na podejmowanie kluczowych decyzji gospodarczych przez osobę prawną lub jednostkę organizacyjną nieposiadającą osobowości prawnej</w:t>
      </w:r>
      <w:r w:rsidRPr="00C84FF2">
        <w:rPr>
          <w:rFonts w:ascii="Verdana" w:hAnsi="Verdana" w:cs="Arial"/>
          <w:color w:val="000000"/>
          <w:sz w:val="16"/>
          <w:szCs w:val="16"/>
          <w:vertAlign w:val="superscript"/>
          <w:lang w:val="pl-PL"/>
        </w:rPr>
        <w:t>1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, lub </w:t>
      </w:r>
    </w:p>
    <w:p w14:paraId="53F94C0C" w14:textId="77777777" w:rsidR="00C84FF2" w:rsidRPr="00C84FF2" w:rsidRDefault="00C84FF2" w:rsidP="00C84FF2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pozostawanie w związku małżeńskim albo występowanie pokrewieństwa lub powinowactwa do drugiego stopnia. </w:t>
      </w:r>
    </w:p>
  </w:footnote>
  <w:footnote w:id="3">
    <w:p w14:paraId="1DE74A38" w14:textId="77777777" w:rsidR="00C84FF2" w:rsidRDefault="00C84FF2" w:rsidP="00C84FF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D17025C" w14:textId="77777777" w:rsidR="00C84FF2" w:rsidRDefault="00C84FF2" w:rsidP="00C84FF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6C27039" w14:textId="77777777" w:rsidR="00C84FF2" w:rsidRDefault="00C84FF2" w:rsidP="00C84FF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C57E44A" w14:textId="77777777" w:rsidR="00C84FF2" w:rsidRDefault="00C84FF2" w:rsidP="00C84FF2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2DDE3D2" w14:textId="77777777" w:rsidR="00C84FF2" w:rsidRDefault="00C84FF2" w:rsidP="00C84FF2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579A95D" w14:textId="77777777" w:rsidR="00C84FF2" w:rsidRDefault="00C84FF2" w:rsidP="00C84FF2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62FF7E" w14:textId="77777777" w:rsidR="00C84FF2" w:rsidRDefault="00C84FF2" w:rsidP="00C84FF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BF08A26" w14:textId="77777777" w:rsidR="00C84FF2" w:rsidRDefault="00C84FF2" w:rsidP="00C84FF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5F09392" w14:textId="77777777" w:rsidR="00C84FF2" w:rsidRDefault="00C84FF2" w:rsidP="00C84FF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95A119F" w14:textId="77777777" w:rsidR="00C84FF2" w:rsidRDefault="00C84FF2" w:rsidP="00C84FF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F62C279" w14:textId="77777777" w:rsidR="00C84FF2" w:rsidRDefault="00C84FF2" w:rsidP="00C84FF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ACB8143" w14:textId="77777777" w:rsidR="00C84FF2" w:rsidRDefault="00C84FF2" w:rsidP="00C84FF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C2AB0FF" w14:textId="77777777" w:rsidR="00C84FF2" w:rsidRDefault="00C84FF2" w:rsidP="00C84FF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CD4EF51" w14:textId="77777777" w:rsidR="00C84FF2" w:rsidRDefault="00C84FF2" w:rsidP="00C84FF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FEDD79B" w14:textId="77777777" w:rsidR="00C84FF2" w:rsidRDefault="00C84FF2" w:rsidP="00C84FF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27545B4" w14:textId="77777777" w:rsidR="00C84FF2" w:rsidRDefault="00C84FF2" w:rsidP="00C84FF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7FFCF8D" w14:textId="77777777" w:rsidR="00C84FF2" w:rsidRDefault="00C84FF2" w:rsidP="00C84FF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 xml:space="preserve">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6F246C"/>
    <w:multiLevelType w:val="hybridMultilevel"/>
    <w:tmpl w:val="ADECCCB8"/>
    <w:lvl w:ilvl="0" w:tplc="974475B8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B83160A"/>
    <w:multiLevelType w:val="hybridMultilevel"/>
    <w:tmpl w:val="CE2AA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4182106">
    <w:abstractNumId w:val="21"/>
  </w:num>
  <w:num w:numId="2" w16cid:durableId="5674223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0862459">
    <w:abstractNumId w:val="37"/>
  </w:num>
  <w:num w:numId="4" w16cid:durableId="86198426">
    <w:abstractNumId w:val="11"/>
  </w:num>
  <w:num w:numId="5" w16cid:durableId="237056169">
    <w:abstractNumId w:val="39"/>
  </w:num>
  <w:num w:numId="6" w16cid:durableId="2100640425">
    <w:abstractNumId w:val="41"/>
  </w:num>
  <w:num w:numId="7" w16cid:durableId="348141832">
    <w:abstractNumId w:val="46"/>
  </w:num>
  <w:num w:numId="8" w16cid:durableId="679622145">
    <w:abstractNumId w:val="32"/>
  </w:num>
  <w:num w:numId="9" w16cid:durableId="291374663">
    <w:abstractNumId w:val="50"/>
  </w:num>
  <w:num w:numId="10" w16cid:durableId="2007246004">
    <w:abstractNumId w:val="35"/>
  </w:num>
  <w:num w:numId="11" w16cid:durableId="1034966537">
    <w:abstractNumId w:val="6"/>
  </w:num>
  <w:num w:numId="12" w16cid:durableId="1277129801">
    <w:abstractNumId w:val="10"/>
  </w:num>
  <w:num w:numId="13" w16cid:durableId="1496385630">
    <w:abstractNumId w:val="16"/>
  </w:num>
  <w:num w:numId="14" w16cid:durableId="892811582">
    <w:abstractNumId w:val="51"/>
  </w:num>
  <w:num w:numId="15" w16cid:durableId="1086267034">
    <w:abstractNumId w:val="14"/>
  </w:num>
  <w:num w:numId="16" w16cid:durableId="953637516">
    <w:abstractNumId w:val="9"/>
  </w:num>
  <w:num w:numId="17" w16cid:durableId="1767966199">
    <w:abstractNumId w:val="48"/>
  </w:num>
  <w:num w:numId="18" w16cid:durableId="4678819">
    <w:abstractNumId w:val="36"/>
  </w:num>
  <w:num w:numId="19" w16cid:durableId="468281259">
    <w:abstractNumId w:val="30"/>
  </w:num>
  <w:num w:numId="20" w16cid:durableId="1637027991">
    <w:abstractNumId w:val="33"/>
  </w:num>
  <w:num w:numId="21" w16cid:durableId="403339744">
    <w:abstractNumId w:val="24"/>
  </w:num>
  <w:num w:numId="22" w16cid:durableId="1708219468">
    <w:abstractNumId w:val="0"/>
  </w:num>
  <w:num w:numId="23" w16cid:durableId="741485971">
    <w:abstractNumId w:val="49"/>
  </w:num>
  <w:num w:numId="24" w16cid:durableId="321737509">
    <w:abstractNumId w:val="20"/>
  </w:num>
  <w:num w:numId="25" w16cid:durableId="1734352513">
    <w:abstractNumId w:val="3"/>
  </w:num>
  <w:num w:numId="26" w16cid:durableId="1687437646">
    <w:abstractNumId w:val="40"/>
  </w:num>
  <w:num w:numId="27" w16cid:durableId="22145341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6317602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061627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1595957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3406540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8800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2424996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22211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655189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958960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865483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7369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1979340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969538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774798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913464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7942354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463600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359885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371133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077647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1283561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23069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3937033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973358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651849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439955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7902043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6802334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895425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7840315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1603838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39107023">
    <w:abstractNumId w:val="27"/>
    <w:lvlOverride w:ilvl="0">
      <w:startOverride w:val="1"/>
    </w:lvlOverride>
  </w:num>
  <w:num w:numId="60" w16cid:durableId="582883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AE8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726B2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5F1AE8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33AE0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1769A"/>
    <w:rsid w:val="00B8359C"/>
    <w:rsid w:val="00BA1B11"/>
    <w:rsid w:val="00BA5498"/>
    <w:rsid w:val="00BD0C12"/>
    <w:rsid w:val="00BD5E3D"/>
    <w:rsid w:val="00C05B38"/>
    <w:rsid w:val="00C07E7C"/>
    <w:rsid w:val="00C12A61"/>
    <w:rsid w:val="00C14141"/>
    <w:rsid w:val="00C2196F"/>
    <w:rsid w:val="00C23E95"/>
    <w:rsid w:val="00C74D2A"/>
    <w:rsid w:val="00C84FF2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666E0"/>
  <w15:chartTrackingRefBased/>
  <w15:docId w15:val="{EDEF6966-40AD-4787-8FAB-0830DA8D4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B1769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6</Pages>
  <Words>1788</Words>
  <Characters>10734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12498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2025-08-25T09:30:00Z</cp:lastPrinted>
  <dcterms:created xsi:type="dcterms:W3CDTF">2025-08-25T09:16:00Z</dcterms:created>
  <dcterms:modified xsi:type="dcterms:W3CDTF">2025-08-25T09:30:00Z</dcterms:modified>
</cp:coreProperties>
</file>