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8355A" w14:textId="77777777" w:rsidR="001F450F" w:rsidRPr="00240E71" w:rsidRDefault="00173644" w:rsidP="001F450F">
      <w:pPr>
        <w:pStyle w:val="Nagwek3"/>
        <w:jc w:val="right"/>
        <w:rPr>
          <w:rFonts w:ascii="Times New Roman" w:hAnsi="Times New Roman"/>
        </w:rPr>
      </w:pPr>
      <w:r>
        <w:rPr>
          <w:noProof/>
        </w:rPr>
        <w:pict w14:anchorId="6C722F94">
          <v:roundrect id="AutoShape 2" o:spid="_x0000_s1027" style="position:absolute;left:0;text-align:left;margin-left:-61.5pt;margin-top:2.6pt;width:162pt;height:1in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"/>
        </w:pict>
      </w:r>
      <w:r w:rsidR="001F450F">
        <w:rPr>
          <w:b w:val="0"/>
          <w:sz w:val="22"/>
          <w:szCs w:val="22"/>
        </w:rPr>
        <w:tab/>
      </w:r>
      <w:r w:rsidR="001F450F">
        <w:rPr>
          <w:b w:val="0"/>
          <w:sz w:val="22"/>
          <w:szCs w:val="22"/>
        </w:rPr>
        <w:tab/>
      </w:r>
      <w:r w:rsidR="001F450F">
        <w:rPr>
          <w:b w:val="0"/>
          <w:sz w:val="22"/>
          <w:szCs w:val="22"/>
        </w:rPr>
        <w:tab/>
      </w:r>
      <w:r w:rsidR="001F450F">
        <w:rPr>
          <w:b w:val="0"/>
          <w:sz w:val="22"/>
          <w:szCs w:val="22"/>
        </w:rPr>
        <w:tab/>
      </w:r>
      <w:r w:rsidR="001F450F">
        <w:rPr>
          <w:b w:val="0"/>
          <w:sz w:val="22"/>
          <w:szCs w:val="22"/>
        </w:rPr>
        <w:tab/>
      </w:r>
      <w:r w:rsidR="001F450F">
        <w:rPr>
          <w:b w:val="0"/>
          <w:sz w:val="22"/>
          <w:szCs w:val="22"/>
        </w:rPr>
        <w:tab/>
      </w:r>
      <w:r w:rsidR="001F450F">
        <w:rPr>
          <w:b w:val="0"/>
          <w:sz w:val="22"/>
          <w:szCs w:val="22"/>
        </w:rPr>
        <w:tab/>
      </w:r>
      <w:r w:rsidR="001F450F" w:rsidRPr="004C278E">
        <w:rPr>
          <w:rFonts w:ascii="Times New Roman" w:hAnsi="Times New Roman"/>
        </w:rPr>
        <w:t xml:space="preserve">Załącznik nr </w:t>
      </w:r>
      <w:r w:rsidR="001F450F">
        <w:rPr>
          <w:rFonts w:ascii="Times New Roman" w:hAnsi="Times New Roman"/>
        </w:rPr>
        <w:t>1</w:t>
      </w:r>
    </w:p>
    <w:p w14:paraId="3143AFD0" w14:textId="77777777" w:rsidR="001F450F" w:rsidRDefault="001F450F" w:rsidP="001F450F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BC8A9E" w14:textId="77777777" w:rsidR="001F450F" w:rsidRPr="0022732C" w:rsidRDefault="001F450F" w:rsidP="001F450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81E90E3" w14:textId="77777777" w:rsidR="001F450F" w:rsidRDefault="001F450F" w:rsidP="001F450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7A924DE" w14:textId="77777777" w:rsidR="001F450F" w:rsidRPr="0022732C" w:rsidRDefault="001F450F" w:rsidP="001F450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EF8084D" w14:textId="77777777" w:rsidR="001F450F" w:rsidRPr="0022732C" w:rsidRDefault="001F450F" w:rsidP="001F450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C635FE5" w14:textId="77777777" w:rsidR="001F450F" w:rsidRPr="0022732C" w:rsidRDefault="001F450F" w:rsidP="001F450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B6299A6" w14:textId="77777777" w:rsidR="001F450F" w:rsidRPr="0022732C" w:rsidRDefault="001F450F" w:rsidP="001F450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0AD5DC1" w14:textId="77777777" w:rsidR="001F450F" w:rsidRPr="0022732C" w:rsidRDefault="001F450F" w:rsidP="001F450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45F296E5" w14:textId="77777777" w:rsidR="001F450F" w:rsidRPr="0022732C" w:rsidRDefault="001F450F" w:rsidP="001F450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0693AAAF" w14:textId="77777777" w:rsidR="001F450F" w:rsidRPr="0022732C" w:rsidRDefault="001F450F" w:rsidP="001F450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A07A6BB" w14:textId="77777777" w:rsidR="001F450F" w:rsidRPr="0022732C" w:rsidRDefault="001F450F" w:rsidP="001F450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29445C0" w14:textId="77777777" w:rsidR="001F450F" w:rsidRPr="0022732C" w:rsidRDefault="001F450F" w:rsidP="001F450F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D44AD37" w14:textId="77777777" w:rsidR="001F450F" w:rsidRDefault="001F450F" w:rsidP="001F450F">
      <w:pPr>
        <w:spacing w:line="360" w:lineRule="auto"/>
      </w:pPr>
      <w:r>
        <w:t>Do: Nazwa i siedziba Zamawiającego:</w:t>
      </w:r>
    </w:p>
    <w:p w14:paraId="5EB60858" w14:textId="77777777" w:rsidR="001F450F" w:rsidRPr="00C44BB7" w:rsidRDefault="001F450F" w:rsidP="001F450F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086B115B" w14:textId="77777777" w:rsidR="001F450F" w:rsidRPr="00C44BB7" w:rsidRDefault="001F450F" w:rsidP="001F450F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0E858D6E" w14:textId="77777777" w:rsidR="001F450F" w:rsidRDefault="001F450F" w:rsidP="001F450F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348F5F5F" w14:textId="77777777" w:rsidR="001F450F" w:rsidRDefault="001F450F" w:rsidP="001F450F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7B4A9201" w14:textId="77777777" w:rsidR="001F450F" w:rsidRDefault="001F450F" w:rsidP="001F450F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76D0300A" w14:textId="77777777" w:rsidR="001F450F" w:rsidRDefault="001F450F" w:rsidP="001F450F">
      <w:pPr>
        <w:ind w:firstLine="3969"/>
        <w:rPr>
          <w:b/>
        </w:rPr>
      </w:pPr>
    </w:p>
    <w:p w14:paraId="2BCFDD41" w14:textId="07DD7AFF" w:rsidR="001F450F" w:rsidRPr="009762D8" w:rsidRDefault="001F450F" w:rsidP="001F450F">
      <w:pPr>
        <w:widowControl w:val="0"/>
        <w:ind w:right="1"/>
        <w:jc w:val="both"/>
        <w:rPr>
          <w:sz w:val="22"/>
          <w:szCs w:val="22"/>
        </w:rPr>
      </w:pPr>
      <w:r w:rsidRPr="009762D8">
        <w:rPr>
          <w:sz w:val="22"/>
          <w:szCs w:val="22"/>
        </w:rPr>
        <w:t xml:space="preserve">Przystępując do postępowania o udzielenie zamówienia publicznego, którego przedmiotem jest </w:t>
      </w:r>
      <w:r w:rsidR="00C45F44" w:rsidRPr="00C45F44">
        <w:rPr>
          <w:b/>
          <w:sz w:val="22"/>
          <w:szCs w:val="22"/>
        </w:rPr>
        <w:t xml:space="preserve">Dzierżawa modułów programów: Petrel, </w:t>
      </w:r>
      <w:proofErr w:type="spellStart"/>
      <w:r w:rsidR="00C45F44" w:rsidRPr="00C45F44">
        <w:rPr>
          <w:b/>
          <w:sz w:val="22"/>
          <w:szCs w:val="22"/>
        </w:rPr>
        <w:t>Techlog</w:t>
      </w:r>
      <w:proofErr w:type="spellEnd"/>
      <w:r w:rsidR="00C45F44" w:rsidRPr="00C45F44">
        <w:rPr>
          <w:b/>
          <w:sz w:val="22"/>
          <w:szCs w:val="22"/>
        </w:rPr>
        <w:t xml:space="preserve">, </w:t>
      </w:r>
      <w:proofErr w:type="spellStart"/>
      <w:r w:rsidR="00C45F44" w:rsidRPr="00C45F44">
        <w:rPr>
          <w:b/>
          <w:sz w:val="22"/>
          <w:szCs w:val="22"/>
        </w:rPr>
        <w:t>Petromod</w:t>
      </w:r>
      <w:proofErr w:type="spellEnd"/>
      <w:r w:rsidR="00C45F44" w:rsidRPr="00C45F44">
        <w:rPr>
          <w:b/>
          <w:sz w:val="22"/>
          <w:szCs w:val="22"/>
        </w:rPr>
        <w:t xml:space="preserve"> lub równoważnych - na okres 1 miesiąca na potrzeby </w:t>
      </w:r>
      <w:proofErr w:type="spellStart"/>
      <w:r w:rsidR="00C45F44" w:rsidRPr="00C45F44">
        <w:rPr>
          <w:b/>
          <w:sz w:val="22"/>
          <w:szCs w:val="22"/>
        </w:rPr>
        <w:t>WGGiOŚ</w:t>
      </w:r>
      <w:proofErr w:type="spellEnd"/>
      <w:r w:rsidRPr="009762D8">
        <w:rPr>
          <w:b/>
          <w:sz w:val="22"/>
          <w:szCs w:val="22"/>
        </w:rPr>
        <w:t>, nr sprawy: KC</w:t>
      </w:r>
      <w:r w:rsidR="00C45F44">
        <w:rPr>
          <w:b/>
          <w:sz w:val="22"/>
          <w:szCs w:val="22"/>
        </w:rPr>
        <w:t>-DE</w:t>
      </w:r>
      <w:r w:rsidRPr="009762D8">
        <w:rPr>
          <w:b/>
          <w:sz w:val="22"/>
          <w:szCs w:val="22"/>
        </w:rPr>
        <w:t>-zp.272-</w:t>
      </w:r>
      <w:r w:rsidR="00C45F44">
        <w:rPr>
          <w:b/>
          <w:sz w:val="22"/>
          <w:szCs w:val="22"/>
        </w:rPr>
        <w:t>508</w:t>
      </w:r>
      <w:r w:rsidRPr="009762D8">
        <w:rPr>
          <w:b/>
          <w:sz w:val="22"/>
          <w:szCs w:val="22"/>
        </w:rPr>
        <w:t>/2</w:t>
      </w:r>
      <w:r w:rsidR="00C45F44">
        <w:rPr>
          <w:b/>
          <w:sz w:val="22"/>
          <w:szCs w:val="22"/>
        </w:rPr>
        <w:t>5</w:t>
      </w:r>
      <w:r w:rsidRPr="009762D8">
        <w:rPr>
          <w:b/>
          <w:sz w:val="22"/>
          <w:szCs w:val="22"/>
        </w:rPr>
        <w:t xml:space="preserve"> </w:t>
      </w:r>
      <w:r w:rsidRPr="009762D8">
        <w:rPr>
          <w:sz w:val="22"/>
          <w:szCs w:val="22"/>
        </w:rPr>
        <w:t>oferuję realizację przedmiotu zamówienia, zgodnie z zasadami określonymi w specyfikacji warunków zamówienia.</w:t>
      </w:r>
    </w:p>
    <w:p w14:paraId="6067D68F" w14:textId="77777777" w:rsidR="001F450F" w:rsidRDefault="001F450F" w:rsidP="001F450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A9F24E3" w14:textId="77777777" w:rsidR="001F450F" w:rsidRDefault="001F450F" w:rsidP="001F450F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Łączna cena brutto: .........................................................................PLN</w:t>
      </w:r>
    </w:p>
    <w:p w14:paraId="1656D263" w14:textId="77777777" w:rsidR="001F450F" w:rsidRDefault="001F450F" w:rsidP="001F450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BD1E31A" w14:textId="77777777" w:rsidR="001F450F" w:rsidRDefault="001F450F" w:rsidP="001F450F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5E022CB1" w14:textId="77777777" w:rsidR="001F450F" w:rsidRPr="009762D8" w:rsidRDefault="001F450F" w:rsidP="001F450F">
      <w:pPr>
        <w:widowControl w:val="0"/>
        <w:ind w:right="1"/>
        <w:jc w:val="both"/>
        <w:rPr>
          <w:b/>
          <w:sz w:val="22"/>
          <w:szCs w:val="22"/>
        </w:rPr>
      </w:pPr>
    </w:p>
    <w:p w14:paraId="147970C0" w14:textId="7ECE5AE1" w:rsidR="001F450F" w:rsidRPr="009762D8" w:rsidRDefault="001F450F" w:rsidP="001F450F">
      <w:pPr>
        <w:widowControl w:val="0"/>
        <w:ind w:right="1"/>
        <w:jc w:val="both"/>
        <w:rPr>
          <w:b/>
          <w:sz w:val="22"/>
          <w:szCs w:val="22"/>
        </w:rPr>
      </w:pPr>
      <w:r w:rsidRPr="009762D8">
        <w:rPr>
          <w:b/>
          <w:sz w:val="22"/>
          <w:szCs w:val="22"/>
        </w:rPr>
        <w:t xml:space="preserve">Termin realizacji zamówienia: </w:t>
      </w:r>
      <w:r w:rsidRPr="000017A6">
        <w:rPr>
          <w:b/>
          <w:sz w:val="22"/>
          <w:szCs w:val="22"/>
        </w:rPr>
        <w:t xml:space="preserve">przez </w:t>
      </w:r>
      <w:r>
        <w:rPr>
          <w:b/>
          <w:sz w:val="22"/>
          <w:szCs w:val="22"/>
        </w:rPr>
        <w:t>1</w:t>
      </w:r>
      <w:r w:rsidRPr="000017A6">
        <w:rPr>
          <w:b/>
          <w:sz w:val="22"/>
          <w:szCs w:val="22"/>
        </w:rPr>
        <w:t xml:space="preserve"> miesi</w:t>
      </w:r>
      <w:r>
        <w:rPr>
          <w:b/>
          <w:sz w:val="22"/>
          <w:szCs w:val="22"/>
        </w:rPr>
        <w:t>ąc</w:t>
      </w:r>
    </w:p>
    <w:p w14:paraId="11E71F30" w14:textId="77777777" w:rsidR="001F450F" w:rsidRPr="009762D8" w:rsidRDefault="001F450F" w:rsidP="001F450F">
      <w:pPr>
        <w:widowControl w:val="0"/>
        <w:ind w:right="1"/>
        <w:jc w:val="both"/>
        <w:rPr>
          <w:b/>
          <w:sz w:val="22"/>
          <w:szCs w:val="22"/>
        </w:rPr>
      </w:pPr>
    </w:p>
    <w:p w14:paraId="6AA43912" w14:textId="77777777" w:rsidR="001F450F" w:rsidRDefault="001F450F" w:rsidP="001F450F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Czas reakcji na wsparcie techniczne</w:t>
      </w:r>
      <w:r w:rsidRPr="009762D8">
        <w:rPr>
          <w:b/>
          <w:sz w:val="22"/>
          <w:szCs w:val="22"/>
        </w:rPr>
        <w:t xml:space="preserve"> wynosi:</w:t>
      </w:r>
      <w:r w:rsidRPr="009762D8">
        <w:rPr>
          <w:sz w:val="22"/>
          <w:szCs w:val="22"/>
        </w:rPr>
        <w:t xml:space="preserve"> ………………. </w:t>
      </w:r>
      <w:r>
        <w:rPr>
          <w:sz w:val="22"/>
          <w:szCs w:val="22"/>
        </w:rPr>
        <w:t>dni</w:t>
      </w:r>
      <w:r w:rsidRPr="009762D8">
        <w:rPr>
          <w:sz w:val="22"/>
          <w:szCs w:val="22"/>
        </w:rPr>
        <w:t xml:space="preserve"> </w:t>
      </w:r>
      <w:r w:rsidRPr="009762D8">
        <w:rPr>
          <w:i/>
          <w:sz w:val="22"/>
          <w:szCs w:val="22"/>
        </w:rPr>
        <w:t>(</w:t>
      </w:r>
      <w:r w:rsidRPr="009762D8">
        <w:rPr>
          <w:i/>
          <w:sz w:val="22"/>
          <w:szCs w:val="22"/>
          <w:highlight w:val="yellow"/>
        </w:rPr>
        <w:t>kryterium oceny ofert</w:t>
      </w:r>
      <w:r w:rsidRPr="009762D8">
        <w:rPr>
          <w:i/>
          <w:sz w:val="22"/>
          <w:szCs w:val="22"/>
        </w:rPr>
        <w:t>)</w:t>
      </w:r>
    </w:p>
    <w:p w14:paraId="4ABE5F19" w14:textId="77777777" w:rsidR="003056EE" w:rsidRDefault="003056EE" w:rsidP="001F450F">
      <w:pPr>
        <w:widowControl w:val="0"/>
        <w:ind w:right="1"/>
        <w:jc w:val="both"/>
        <w:rPr>
          <w:i/>
          <w:sz w:val="22"/>
          <w:szCs w:val="22"/>
        </w:rPr>
      </w:pPr>
    </w:p>
    <w:p w14:paraId="06B498E5" w14:textId="77777777" w:rsidR="003056EE" w:rsidRPr="003056EE" w:rsidRDefault="003056EE" w:rsidP="003056EE">
      <w:pPr>
        <w:widowControl w:val="0"/>
        <w:ind w:right="1"/>
        <w:jc w:val="both"/>
        <w:rPr>
          <w:b/>
          <w:bCs/>
          <w:iCs/>
          <w:sz w:val="22"/>
          <w:szCs w:val="22"/>
        </w:rPr>
      </w:pPr>
      <w:r w:rsidRPr="003056EE">
        <w:rPr>
          <w:b/>
          <w:bCs/>
          <w:iCs/>
          <w:sz w:val="22"/>
          <w:szCs w:val="22"/>
        </w:rPr>
        <w:t>Termin dostawy modułów: do 5 dni od daty podpisania umowy</w:t>
      </w:r>
    </w:p>
    <w:p w14:paraId="392E5011" w14:textId="63D53DE6" w:rsidR="001F450F" w:rsidRDefault="001F450F" w:rsidP="001F450F">
      <w:pPr>
        <w:ind w:right="425"/>
        <w:rPr>
          <w:b/>
          <w:sz w:val="22"/>
          <w:szCs w:val="22"/>
        </w:rPr>
      </w:pPr>
    </w:p>
    <w:p w14:paraId="40C25E90" w14:textId="77777777" w:rsidR="001F450F" w:rsidRDefault="001F450F" w:rsidP="001F450F">
      <w:pPr>
        <w:ind w:right="425"/>
        <w:rPr>
          <w:sz w:val="22"/>
          <w:u w:val="single"/>
        </w:rPr>
      </w:pPr>
      <w:r>
        <w:rPr>
          <w:sz w:val="22"/>
          <w:u w:val="single"/>
        </w:rPr>
        <w:t xml:space="preserve">Oferujemy realizację zamówienia w cenach: </w:t>
      </w:r>
    </w:p>
    <w:tbl>
      <w:tblPr>
        <w:tblW w:w="936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3119"/>
        <w:gridCol w:w="992"/>
        <w:gridCol w:w="1134"/>
        <w:gridCol w:w="2410"/>
        <w:gridCol w:w="995"/>
      </w:tblGrid>
      <w:tr w:rsidR="001F450F" w14:paraId="68B17E95" w14:textId="77777777" w:rsidTr="00F52613">
        <w:trPr>
          <w:trHeight w:val="361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B2919A" w14:textId="77777777" w:rsidR="001F450F" w:rsidRPr="001F450F" w:rsidRDefault="001F450F" w:rsidP="00F52613">
            <w:pPr>
              <w:jc w:val="center"/>
              <w:rPr>
                <w:b/>
                <w:bCs/>
                <w:sz w:val="20"/>
              </w:rPr>
            </w:pPr>
            <w:r w:rsidRPr="001F450F">
              <w:rPr>
                <w:b/>
                <w:bCs/>
                <w:sz w:val="18"/>
                <w:szCs w:val="18"/>
              </w:rPr>
              <w:t>L.p</w:t>
            </w:r>
            <w:r w:rsidRPr="001F450F">
              <w:rPr>
                <w:b/>
                <w:bCs/>
                <w:sz w:val="20"/>
              </w:rPr>
              <w:t>.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88B23E" w14:textId="77777777" w:rsidR="001F450F" w:rsidRPr="001F450F" w:rsidRDefault="001F450F" w:rsidP="00F52613">
            <w:pPr>
              <w:widowControl w:val="0"/>
              <w:ind w:right="1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Nazwa modułu oprogramowania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2A9A36" w14:textId="77777777" w:rsidR="001F450F" w:rsidRPr="001F450F" w:rsidRDefault="001F450F" w:rsidP="00F52613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6AF178" w14:textId="77777777" w:rsidR="001F450F" w:rsidRPr="001F450F" w:rsidRDefault="001F450F" w:rsidP="00F52613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BE5924" w14:textId="77777777" w:rsidR="001F450F" w:rsidRPr="001F450F" w:rsidRDefault="001F450F" w:rsidP="00F52613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Cena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26E9E09" w14:textId="77777777" w:rsidR="001F450F" w:rsidRPr="001F450F" w:rsidRDefault="001F450F" w:rsidP="00F52613">
            <w:pPr>
              <w:widowControl w:val="0"/>
              <w:ind w:right="1"/>
              <w:jc w:val="center"/>
              <w:rPr>
                <w:b/>
                <w:bCs/>
                <w:sz w:val="18"/>
                <w:szCs w:val="18"/>
              </w:rPr>
            </w:pPr>
            <w:r w:rsidRPr="001F450F">
              <w:rPr>
                <w:b/>
                <w:bCs/>
                <w:sz w:val="18"/>
                <w:szCs w:val="18"/>
              </w:rPr>
              <w:t>Iloczyn kol.2, 3 i 4</w:t>
            </w:r>
          </w:p>
        </w:tc>
      </w:tr>
      <w:tr w:rsidR="001F450F" w14:paraId="604A3CE2" w14:textId="77777777" w:rsidTr="00F52613">
        <w:trPr>
          <w:trHeight w:val="234"/>
        </w:trPr>
        <w:tc>
          <w:tcPr>
            <w:tcW w:w="7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5206A0" w14:textId="77777777" w:rsidR="001F450F" w:rsidRDefault="001F450F" w:rsidP="00F5261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D51990" w14:textId="77777777" w:rsidR="001F450F" w:rsidRDefault="001F450F" w:rsidP="00F526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42A9D1" w14:textId="77777777" w:rsidR="001F450F" w:rsidRDefault="001F450F" w:rsidP="00F526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797E2E" w14:textId="77777777" w:rsidR="001F450F" w:rsidRDefault="001F450F" w:rsidP="00F526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EAA0F3" w14:textId="77777777" w:rsidR="001F450F" w:rsidRDefault="001F450F" w:rsidP="00F526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2D5608" w14:textId="77777777" w:rsidR="001F450F" w:rsidRDefault="001F450F" w:rsidP="00F526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1F450F" w14:paraId="0DC94B3A" w14:textId="77777777" w:rsidTr="00F52613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E8AFD" w14:textId="77777777" w:rsidR="001F450F" w:rsidRDefault="001F450F" w:rsidP="00F52613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F6BA12" w14:textId="6DF02AF9" w:rsidR="001F450F" w:rsidRPr="00F7229A" w:rsidRDefault="00CE60CA" w:rsidP="00F52613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Petrel Data </w:t>
            </w:r>
            <w:proofErr w:type="spellStart"/>
            <w:r>
              <w:rPr>
                <w:b/>
                <w:sz w:val="18"/>
                <w:szCs w:val="18"/>
              </w:rPr>
              <w:t>analysis</w:t>
            </w:r>
            <w:proofErr w:type="spellEnd"/>
            <w:r>
              <w:rPr>
                <w:b/>
                <w:sz w:val="18"/>
                <w:szCs w:val="18"/>
              </w:rPr>
              <w:t xml:space="preserve"> USD</w:t>
            </w:r>
            <w:r w:rsidR="001F450F" w:rsidRPr="00F7229A">
              <w:rPr>
                <w:sz w:val="18"/>
                <w:szCs w:val="18"/>
              </w:rPr>
              <w:t xml:space="preserve"> </w:t>
            </w:r>
            <w:r w:rsidR="001F450F">
              <w:rPr>
                <w:sz w:val="18"/>
                <w:szCs w:val="18"/>
              </w:rPr>
              <w:t>lub równoważny</w:t>
            </w:r>
            <w:r w:rsidR="001F4B0B">
              <w:rPr>
                <w:sz w:val="18"/>
                <w:szCs w:val="18"/>
              </w:rPr>
              <w:t xml:space="preserve"> ……………………..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4CF3D1" w14:textId="77777777" w:rsidR="001F450F" w:rsidRDefault="001F450F" w:rsidP="00F52613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328A5D" w14:textId="3ACEA1F9" w:rsidR="001F450F" w:rsidRDefault="001F450F" w:rsidP="00F526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CE60C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miesi</w:t>
            </w:r>
            <w:r w:rsidR="00CE60CA">
              <w:rPr>
                <w:sz w:val="18"/>
                <w:szCs w:val="18"/>
              </w:rPr>
              <w:t>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BF3124A" w14:textId="77777777" w:rsidR="001F450F" w:rsidRDefault="001F450F" w:rsidP="00F52613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07116825" w14:textId="77777777" w:rsidR="001F450F" w:rsidRDefault="001F450F" w:rsidP="00F52613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41D4FCF4" w14:textId="77777777" w:rsidR="001F450F" w:rsidRDefault="001F450F" w:rsidP="00F52613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22F8E83F" w14:textId="77777777" w:rsidR="001F450F" w:rsidRDefault="001F450F" w:rsidP="00F52613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1F276ED" w14:textId="77777777" w:rsidR="001F450F" w:rsidRDefault="001F450F" w:rsidP="00F52613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1F450F" w14:paraId="5D651048" w14:textId="77777777" w:rsidTr="00F52613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579D79" w14:textId="77777777" w:rsidR="001F450F" w:rsidRDefault="001F450F" w:rsidP="00F52613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2412E03" w14:textId="1F4C96FC" w:rsidR="001F450F" w:rsidRPr="00CE60CA" w:rsidRDefault="00CE60CA" w:rsidP="00F52613">
            <w:pPr>
              <w:widowControl w:val="0"/>
              <w:ind w:right="1"/>
              <w:rPr>
                <w:b/>
                <w:sz w:val="18"/>
                <w:szCs w:val="18"/>
                <w:lang w:val="en-US"/>
              </w:rPr>
            </w:pPr>
            <w:r w:rsidRPr="00CE60CA">
              <w:rPr>
                <w:b/>
                <w:sz w:val="18"/>
                <w:szCs w:val="18"/>
                <w:lang w:val="en-US"/>
              </w:rPr>
              <w:t>Petrel Petrophysical Modeling</w:t>
            </w:r>
            <w:r w:rsidR="001F450F" w:rsidRPr="00CE60CA">
              <w:rPr>
                <w:sz w:val="18"/>
                <w:szCs w:val="18"/>
                <w:lang w:val="en-US"/>
              </w:rPr>
              <w:t xml:space="preserve"> – </w:t>
            </w:r>
            <w:proofErr w:type="spellStart"/>
            <w:r w:rsidR="001F450F" w:rsidRPr="00CE60CA">
              <w:rPr>
                <w:sz w:val="18"/>
                <w:szCs w:val="18"/>
                <w:lang w:val="en-US"/>
              </w:rPr>
              <w:t>lub</w:t>
            </w:r>
            <w:proofErr w:type="spellEnd"/>
            <w:r w:rsidR="001F450F" w:rsidRPr="00CE60CA">
              <w:rPr>
                <w:sz w:val="18"/>
                <w:szCs w:val="18"/>
                <w:lang w:val="en-US"/>
              </w:rPr>
              <w:t xml:space="preserve"> równoważny</w:t>
            </w:r>
            <w:r w:rsidR="001F4B0B">
              <w:rPr>
                <w:sz w:val="18"/>
                <w:szCs w:val="18"/>
                <w:lang w:val="en-US"/>
              </w:rPr>
              <w:t xml:space="preserve"> ……………………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98ED0BB" w14:textId="77777777" w:rsidR="001F450F" w:rsidRDefault="001F450F" w:rsidP="00F52613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6EA4CC9" w14:textId="56087B6E" w:rsidR="001F450F" w:rsidRDefault="00CE60CA" w:rsidP="00F52613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5908400" w14:textId="77777777" w:rsidR="001F450F" w:rsidRDefault="001F450F" w:rsidP="00F52613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0424CAB2" w14:textId="77777777" w:rsidR="001F450F" w:rsidRDefault="001F450F" w:rsidP="00F52613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1280C836" w14:textId="77777777" w:rsidR="001F450F" w:rsidRDefault="001F450F" w:rsidP="00F52613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18D8646" w14:textId="77777777" w:rsidR="001F450F" w:rsidRDefault="001F450F" w:rsidP="00F52613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CE60CA" w14:paraId="163A14DA" w14:textId="77777777" w:rsidTr="00F52613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92E86E2" w14:textId="77777777" w:rsidR="00CE60CA" w:rsidRDefault="00CE60CA" w:rsidP="00CE60C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3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8F92EB8" w14:textId="24F559F3" w:rsidR="00CE60CA" w:rsidRPr="00D90326" w:rsidRDefault="00CE60CA" w:rsidP="00CE60CA">
            <w:pPr>
              <w:widowControl w:val="0"/>
              <w:ind w:right="1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Techlog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Base</w:t>
            </w:r>
            <w:r w:rsidRPr="00D90326">
              <w:rPr>
                <w:sz w:val="18"/>
                <w:szCs w:val="18"/>
                <w:lang w:val="en-US"/>
              </w:rPr>
              <w:t xml:space="preserve"> – </w:t>
            </w:r>
            <w:proofErr w:type="spellStart"/>
            <w:r w:rsidRPr="00D90326">
              <w:rPr>
                <w:sz w:val="18"/>
                <w:szCs w:val="18"/>
                <w:lang w:val="en-US"/>
              </w:rPr>
              <w:t>lub</w:t>
            </w:r>
            <w:proofErr w:type="spellEnd"/>
            <w:r w:rsidRPr="00D90326">
              <w:rPr>
                <w:sz w:val="18"/>
                <w:szCs w:val="18"/>
                <w:lang w:val="en-US"/>
              </w:rPr>
              <w:t xml:space="preserve"> równoważny</w:t>
            </w:r>
            <w:r w:rsidR="001F4B0B">
              <w:rPr>
                <w:sz w:val="18"/>
                <w:szCs w:val="18"/>
                <w:lang w:val="en-US"/>
              </w:rPr>
              <w:t xml:space="preserve"> ………………………………..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A821F89" w14:textId="77777777" w:rsidR="00CE60CA" w:rsidRDefault="00CE60CA" w:rsidP="00CE60CA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D00AAAE" w14:textId="7305F676" w:rsidR="00CE60CA" w:rsidRDefault="00CE60CA" w:rsidP="00CE60C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 w:rsidRPr="009A2C37"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DA09BDE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55887880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6F83B312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A799AF3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CE60CA" w14:paraId="7F3FEE3D" w14:textId="77777777" w:rsidTr="00F52613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D3EA7FE" w14:textId="77777777" w:rsidR="00CE60CA" w:rsidRDefault="00CE60CA" w:rsidP="00CE60C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7BF88F9" w14:textId="56198369" w:rsidR="00CE60CA" w:rsidRPr="00675104" w:rsidRDefault="00CE60CA" w:rsidP="00CE60CA">
            <w:pPr>
              <w:widowControl w:val="0"/>
              <w:ind w:right="1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Techlog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Quanti</w:t>
            </w:r>
            <w:proofErr w:type="spellEnd"/>
            <w:r>
              <w:rPr>
                <w:b/>
                <w:sz w:val="18"/>
                <w:szCs w:val="18"/>
              </w:rPr>
              <w:t xml:space="preserve"> Elan </w:t>
            </w:r>
            <w:r w:rsidRPr="00675104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>lub równoważny</w:t>
            </w:r>
            <w:r w:rsidR="001F4B0B">
              <w:rPr>
                <w:sz w:val="18"/>
                <w:szCs w:val="18"/>
              </w:rPr>
              <w:t xml:space="preserve"> ………………………..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9F6A029" w14:textId="77777777" w:rsidR="00CE60CA" w:rsidRDefault="00CE60CA" w:rsidP="00CE60CA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556B075B" w14:textId="446132F1" w:rsidR="00CE60CA" w:rsidRDefault="00CE60CA" w:rsidP="00CE60C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 w:rsidRPr="009A2C37"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6060C52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31136C99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5139F602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79F8F0E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CE60CA" w14:paraId="2501B164" w14:textId="77777777" w:rsidTr="00F52613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A3986A" w14:textId="77777777" w:rsidR="00CE60CA" w:rsidRDefault="00CE60CA" w:rsidP="00CE60C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91AF6E4" w14:textId="79B792C9" w:rsidR="00CE60CA" w:rsidRPr="00675104" w:rsidRDefault="00CE60CA" w:rsidP="00CE60CA">
            <w:pPr>
              <w:widowControl w:val="0"/>
              <w:ind w:right="1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Techlog</w:t>
            </w:r>
            <w:proofErr w:type="spellEnd"/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</w:rPr>
              <w:t>Ouanti</w:t>
            </w:r>
            <w:proofErr w:type="spellEnd"/>
            <w:r w:rsidRPr="00675104">
              <w:rPr>
                <w:sz w:val="18"/>
                <w:szCs w:val="18"/>
              </w:rPr>
              <w:t xml:space="preserve"> – </w:t>
            </w:r>
            <w:r>
              <w:rPr>
                <w:sz w:val="18"/>
                <w:szCs w:val="18"/>
              </w:rPr>
              <w:t>lub równoważny</w:t>
            </w:r>
            <w:r w:rsidR="001F4B0B">
              <w:rPr>
                <w:sz w:val="18"/>
                <w:szCs w:val="18"/>
              </w:rPr>
              <w:t xml:space="preserve"> ……………………………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4A7E879B" w14:textId="77777777" w:rsidR="00CE60CA" w:rsidRDefault="00CE60CA" w:rsidP="00CE60CA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3252C08" w14:textId="7E5A070F" w:rsidR="00CE60CA" w:rsidRDefault="00CE60CA" w:rsidP="00CE60C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 w:rsidRPr="009A2C37"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417303B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38A2350E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41DA2A09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98B6DD7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CE60CA" w14:paraId="380F00E6" w14:textId="77777777" w:rsidTr="00F52613">
        <w:trPr>
          <w:trHeight w:val="828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EBD5A30" w14:textId="32A2518B" w:rsidR="00CE60CA" w:rsidRDefault="00CE60CA" w:rsidP="00CE60CA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1139AF58" w14:textId="56F275E7" w:rsidR="00CE60CA" w:rsidRDefault="00CE60CA" w:rsidP="00CE60CA">
            <w:pPr>
              <w:widowControl w:val="0"/>
              <w:ind w:right="1"/>
              <w:rPr>
                <w:b/>
                <w:sz w:val="18"/>
                <w:szCs w:val="18"/>
              </w:rPr>
            </w:pPr>
            <w:proofErr w:type="spellStart"/>
            <w:r>
              <w:rPr>
                <w:b/>
                <w:sz w:val="18"/>
                <w:szCs w:val="18"/>
              </w:rPr>
              <w:t>PetroMode</w:t>
            </w:r>
            <w:proofErr w:type="spellEnd"/>
            <w:r>
              <w:rPr>
                <w:b/>
                <w:sz w:val="18"/>
                <w:szCs w:val="18"/>
              </w:rPr>
              <w:t xml:space="preserve"> 3D </w:t>
            </w:r>
            <w:proofErr w:type="spellStart"/>
            <w:r>
              <w:rPr>
                <w:b/>
                <w:sz w:val="18"/>
                <w:szCs w:val="18"/>
              </w:rPr>
              <w:t>core</w:t>
            </w:r>
            <w:proofErr w:type="spellEnd"/>
            <w:r w:rsidR="001F4B0B">
              <w:rPr>
                <w:b/>
                <w:sz w:val="18"/>
                <w:szCs w:val="18"/>
              </w:rPr>
              <w:t xml:space="preserve"> …………………………..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D087684" w14:textId="1826F03C" w:rsidR="00CE60CA" w:rsidRDefault="00CE60CA" w:rsidP="00CE60CA">
            <w:pPr>
              <w:widowControl w:val="0"/>
              <w:ind w:right="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8B7A4F4" w14:textId="28DAE911" w:rsidR="00CE60CA" w:rsidRPr="009A2C37" w:rsidRDefault="00CE60CA" w:rsidP="00CE60CA">
            <w:pPr>
              <w:widowControl w:val="0"/>
              <w:ind w:right="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miesiąc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8D382F9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brutto  za 1 m-</w:t>
            </w:r>
            <w:proofErr w:type="spellStart"/>
            <w:r>
              <w:rPr>
                <w:sz w:val="18"/>
                <w:szCs w:val="18"/>
              </w:rPr>
              <w:t>ac</w:t>
            </w:r>
            <w:proofErr w:type="spellEnd"/>
            <w:r>
              <w:rPr>
                <w:sz w:val="18"/>
                <w:szCs w:val="18"/>
              </w:rPr>
              <w:t>*)</w:t>
            </w:r>
          </w:p>
          <w:p w14:paraId="55544859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</w:p>
          <w:p w14:paraId="38402059" w14:textId="1D685986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………………………..</w:t>
            </w:r>
          </w:p>
        </w:tc>
        <w:tc>
          <w:tcPr>
            <w:tcW w:w="99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F25CBFA" w14:textId="77777777" w:rsidR="00CE60CA" w:rsidRDefault="00CE60CA" w:rsidP="00CE60CA">
            <w:pPr>
              <w:widowControl w:val="0"/>
              <w:ind w:right="1"/>
              <w:rPr>
                <w:sz w:val="18"/>
                <w:szCs w:val="18"/>
              </w:rPr>
            </w:pPr>
          </w:p>
        </w:tc>
      </w:tr>
      <w:tr w:rsidR="001F450F" w14:paraId="43C09627" w14:textId="77777777" w:rsidTr="00F52613">
        <w:trPr>
          <w:trHeight w:val="163"/>
        </w:trPr>
        <w:tc>
          <w:tcPr>
            <w:tcW w:w="836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FF0C77" w14:textId="77777777" w:rsidR="001F450F" w:rsidRDefault="001F450F" w:rsidP="00F52613">
            <w:pPr>
              <w:ind w:right="425"/>
              <w:rPr>
                <w:sz w:val="22"/>
              </w:rPr>
            </w:pPr>
          </w:p>
          <w:p w14:paraId="6F8E017A" w14:textId="77777777" w:rsidR="001F450F" w:rsidRDefault="001F450F" w:rsidP="00F52613">
            <w:pPr>
              <w:ind w:right="425"/>
              <w:jc w:val="right"/>
              <w:rPr>
                <w:sz w:val="22"/>
              </w:rPr>
            </w:pPr>
            <w:r>
              <w:rPr>
                <w:b/>
                <w:sz w:val="26"/>
              </w:rPr>
              <w:t>RAZEM: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93C4" w14:textId="77777777" w:rsidR="001F450F" w:rsidRDefault="001F450F" w:rsidP="00F52613">
            <w:pPr>
              <w:ind w:right="425"/>
              <w:rPr>
                <w:sz w:val="22"/>
              </w:rPr>
            </w:pPr>
          </w:p>
        </w:tc>
      </w:tr>
    </w:tbl>
    <w:p w14:paraId="4E4D28BD" w14:textId="77777777" w:rsidR="001F450F" w:rsidRPr="009762D8" w:rsidRDefault="001F450F" w:rsidP="001F450F">
      <w:pPr>
        <w:widowControl w:val="0"/>
        <w:ind w:right="1"/>
        <w:jc w:val="both"/>
        <w:rPr>
          <w:b/>
          <w:sz w:val="22"/>
          <w:szCs w:val="22"/>
        </w:rPr>
      </w:pPr>
    </w:p>
    <w:p w14:paraId="0120BAF2" w14:textId="77777777" w:rsidR="001F450F" w:rsidRPr="009762D8" w:rsidRDefault="001F450F" w:rsidP="001F450F">
      <w:pPr>
        <w:tabs>
          <w:tab w:val="left" w:pos="426"/>
        </w:tabs>
        <w:jc w:val="both"/>
        <w:rPr>
          <w:b/>
          <w:sz w:val="22"/>
          <w:szCs w:val="22"/>
        </w:rPr>
      </w:pPr>
      <w:r w:rsidRPr="009762D8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9762D8">
        <w:rPr>
          <w:b/>
          <w:sz w:val="22"/>
          <w:szCs w:val="22"/>
        </w:rPr>
        <w:t xml:space="preserve"> TAK/NIE</w:t>
      </w:r>
    </w:p>
    <w:p w14:paraId="5FB0990C" w14:textId="77777777" w:rsidR="001F450F" w:rsidRPr="00FE545C" w:rsidRDefault="001F450F" w:rsidP="001F450F">
      <w:pPr>
        <w:tabs>
          <w:tab w:val="left" w:pos="426"/>
        </w:tabs>
        <w:jc w:val="both"/>
        <w:rPr>
          <w:sz w:val="16"/>
          <w:szCs w:val="18"/>
        </w:rPr>
      </w:pPr>
      <w:r w:rsidRPr="009762D8">
        <w:rPr>
          <w:b/>
          <w:sz w:val="22"/>
          <w:szCs w:val="22"/>
        </w:rPr>
        <w:t xml:space="preserve">Termin płatności: </w:t>
      </w:r>
      <w:r w:rsidRPr="009762D8">
        <w:rPr>
          <w:sz w:val="22"/>
          <w:szCs w:val="22"/>
        </w:rPr>
        <w:t>przelewem w terminie do 21 dni od daty otrzymania faktury przez Zamawiającego</w:t>
      </w:r>
      <w:r w:rsidRPr="00FE545C">
        <w:rPr>
          <w:sz w:val="22"/>
        </w:rPr>
        <w:t>.</w:t>
      </w:r>
    </w:p>
    <w:p w14:paraId="14EC57FA" w14:textId="77777777" w:rsidR="001F450F" w:rsidRDefault="001F450F" w:rsidP="001F450F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49F7BF00" w14:textId="77777777" w:rsidR="001F450F" w:rsidRPr="00730EFE" w:rsidRDefault="001F450F" w:rsidP="001F450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 xml:space="preserve">do 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0675125" w14:textId="77777777" w:rsidR="001F450F" w:rsidRDefault="001F450F" w:rsidP="001F45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C197203" w14:textId="77777777" w:rsidR="00CE60CA" w:rsidRDefault="00CE60CA" w:rsidP="00CE60CA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6A0D2BB" w14:textId="77777777" w:rsidR="001F450F" w:rsidRDefault="001F450F" w:rsidP="001F45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2C1250D" w14:textId="77777777" w:rsidR="001F450F" w:rsidRDefault="001F450F" w:rsidP="001F450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6B74ABF" w14:textId="77777777" w:rsidR="001F450F" w:rsidRDefault="001F450F" w:rsidP="001F450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0BB784C" w14:textId="77777777" w:rsidR="001F450F" w:rsidRPr="001D671E" w:rsidRDefault="001F450F" w:rsidP="001F450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F450F" w:rsidRPr="00FE545C" w14:paraId="52249F5B" w14:textId="77777777" w:rsidTr="00F5261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02DFA3" w14:textId="77777777" w:rsidR="001F450F" w:rsidRPr="00FE545C" w:rsidRDefault="001F450F" w:rsidP="00F5261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4A5CF1" w14:textId="77777777" w:rsidR="001F450F" w:rsidRPr="00FE545C" w:rsidRDefault="001F450F" w:rsidP="00F5261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FDC2C2B" w14:textId="77777777" w:rsidR="001F450F" w:rsidRPr="00FE545C" w:rsidRDefault="001F450F" w:rsidP="00F5261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74450" w14:textId="77777777" w:rsidR="001F450F" w:rsidRPr="00FE545C" w:rsidRDefault="001F450F" w:rsidP="00F5261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1F450F" w:rsidRPr="00FE545C" w14:paraId="6DF25205" w14:textId="77777777" w:rsidTr="00F5261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24E48" w14:textId="77777777" w:rsidR="001F450F" w:rsidRPr="00FE545C" w:rsidRDefault="001F450F" w:rsidP="00F5261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21366" w14:textId="77777777" w:rsidR="001F450F" w:rsidRPr="00FE545C" w:rsidRDefault="001F450F" w:rsidP="00F5261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EF177" w14:textId="77777777" w:rsidR="001F450F" w:rsidRPr="00FE545C" w:rsidRDefault="001F450F" w:rsidP="00F5261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F450F" w:rsidRPr="00FE545C" w14:paraId="18DF8067" w14:textId="77777777" w:rsidTr="00F5261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18A53" w14:textId="77777777" w:rsidR="001F450F" w:rsidRPr="00FE545C" w:rsidRDefault="001F450F" w:rsidP="00F52613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4330B" w14:textId="77777777" w:rsidR="001F450F" w:rsidRPr="00FE545C" w:rsidRDefault="001F450F" w:rsidP="00F5261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7233B" w14:textId="77777777" w:rsidR="001F450F" w:rsidRPr="00FE545C" w:rsidRDefault="001F450F" w:rsidP="00F52613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14DAD75" w14:textId="77777777" w:rsidR="001F450F" w:rsidRDefault="001F450F" w:rsidP="001F45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C044AA1" w14:textId="77777777" w:rsidR="001F450F" w:rsidRPr="00D638CC" w:rsidRDefault="001F450F" w:rsidP="001F450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BAFD642" w14:textId="77777777" w:rsidR="001F450F" w:rsidRPr="002F276A" w:rsidRDefault="001F450F" w:rsidP="001F450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3BB7EA9" w14:textId="77777777" w:rsidR="001F450F" w:rsidRPr="002F276A" w:rsidRDefault="001F450F" w:rsidP="001F45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AF70DAF" w14:textId="77777777" w:rsidR="001F450F" w:rsidRPr="002F276A" w:rsidRDefault="001F450F" w:rsidP="001F45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2D4C8D1" w14:textId="77777777" w:rsidR="001F450F" w:rsidRPr="002F276A" w:rsidRDefault="001F450F" w:rsidP="001F45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828D664" w14:textId="77777777" w:rsidR="001F450F" w:rsidRPr="002F276A" w:rsidRDefault="001F450F" w:rsidP="001F450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1B57359" w14:textId="77777777" w:rsidR="001F450F" w:rsidRDefault="001F450F" w:rsidP="001F45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916FFF0" w14:textId="77777777" w:rsidR="001F450F" w:rsidRDefault="001F450F" w:rsidP="001F450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2657586" w14:textId="77777777" w:rsidR="001F450F" w:rsidRDefault="001F450F" w:rsidP="001F45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95A7FA0" w14:textId="77777777" w:rsidR="001F450F" w:rsidRDefault="001F450F" w:rsidP="001F45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FDF172F" w14:textId="77777777" w:rsidR="001F450F" w:rsidRDefault="001F450F" w:rsidP="001F45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C893BCB" w14:textId="77777777" w:rsidR="001F450F" w:rsidRDefault="001F450F" w:rsidP="001F45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7C7ACCA" w14:textId="77777777" w:rsidR="001F450F" w:rsidRDefault="001F450F" w:rsidP="001F45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23CBD9D" w14:textId="77777777" w:rsidR="001F450F" w:rsidRPr="000B45FE" w:rsidRDefault="001F450F" w:rsidP="001F45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F43102B" w14:textId="77777777" w:rsidR="001F450F" w:rsidRDefault="001F450F" w:rsidP="001F450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3AD01D2F" w14:textId="77777777" w:rsidR="001F450F" w:rsidRDefault="001F450F" w:rsidP="001F450F">
      <w:pPr>
        <w:jc w:val="both"/>
        <w:rPr>
          <w:sz w:val="22"/>
          <w:szCs w:val="22"/>
        </w:rPr>
      </w:pPr>
    </w:p>
    <w:p w14:paraId="5CFC6C90" w14:textId="77777777" w:rsidR="001F450F" w:rsidRPr="00423B06" w:rsidRDefault="001F450F" w:rsidP="001F450F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7CF2992" w14:textId="30DA2BB8" w:rsidR="001F450F" w:rsidRPr="007667B4" w:rsidRDefault="001F450F" w:rsidP="00CE60C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41781EE" w14:textId="77777777" w:rsidR="00FE545C" w:rsidRPr="001F450F" w:rsidRDefault="00FE545C" w:rsidP="001F450F"/>
    <w:sectPr w:rsidR="00FE545C" w:rsidRPr="001F45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9BBBC" w14:textId="77777777" w:rsidR="002F4A6B" w:rsidRDefault="002F4A6B">
      <w:r>
        <w:separator/>
      </w:r>
    </w:p>
  </w:endnote>
  <w:endnote w:type="continuationSeparator" w:id="0">
    <w:p w14:paraId="48A33379" w14:textId="77777777" w:rsidR="002F4A6B" w:rsidRDefault="002F4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EEA93" w14:textId="77777777" w:rsidR="00095C62" w:rsidRDefault="00095C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DA7D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15242" w14:textId="77777777" w:rsidR="00095C62" w:rsidRDefault="00095C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F9B07" w14:textId="77777777" w:rsidR="002F4A6B" w:rsidRDefault="002F4A6B">
      <w:r>
        <w:separator/>
      </w:r>
    </w:p>
  </w:footnote>
  <w:footnote w:type="continuationSeparator" w:id="0">
    <w:p w14:paraId="300D3D90" w14:textId="77777777" w:rsidR="002F4A6B" w:rsidRDefault="002F4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C945AC" w14:textId="77777777" w:rsidR="00095C62" w:rsidRDefault="00095C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60D3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7D996F" w14:textId="77777777" w:rsidR="00095C62" w:rsidRDefault="00095C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69718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54514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0096570">
    <w:abstractNumId w:val="0"/>
  </w:num>
  <w:num w:numId="4" w16cid:durableId="681324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4A6B"/>
    <w:rsid w:val="00012286"/>
    <w:rsid w:val="000704FC"/>
    <w:rsid w:val="00071CCC"/>
    <w:rsid w:val="00095C62"/>
    <w:rsid w:val="000B731D"/>
    <w:rsid w:val="000D6134"/>
    <w:rsid w:val="000E09C7"/>
    <w:rsid w:val="000F6589"/>
    <w:rsid w:val="00106636"/>
    <w:rsid w:val="00116EC6"/>
    <w:rsid w:val="00173644"/>
    <w:rsid w:val="001801DD"/>
    <w:rsid w:val="001D4612"/>
    <w:rsid w:val="001F450F"/>
    <w:rsid w:val="001F4B0B"/>
    <w:rsid w:val="00207E98"/>
    <w:rsid w:val="002723B0"/>
    <w:rsid w:val="002F4A6B"/>
    <w:rsid w:val="003056EE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1643"/>
    <w:rsid w:val="007748F0"/>
    <w:rsid w:val="007A4321"/>
    <w:rsid w:val="007C3924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6B69"/>
    <w:rsid w:val="00A47B4D"/>
    <w:rsid w:val="00A83018"/>
    <w:rsid w:val="00B774DC"/>
    <w:rsid w:val="00C45F44"/>
    <w:rsid w:val="00C969A6"/>
    <w:rsid w:val="00CA7D36"/>
    <w:rsid w:val="00CE60CA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72A45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C71F063"/>
  <w15:chartTrackingRefBased/>
  <w15:docId w15:val="{58E0BD20-1EAA-4438-BFA3-C17F3192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50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646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2025-09-10T10:49:00Z</cp:lastPrinted>
  <dcterms:created xsi:type="dcterms:W3CDTF">2025-09-10T11:06:00Z</dcterms:created>
  <dcterms:modified xsi:type="dcterms:W3CDTF">2025-09-10T11:06:00Z</dcterms:modified>
</cp:coreProperties>
</file>