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0259C" w14:textId="6EFC59CE" w:rsidR="00B36EDA" w:rsidRPr="00F956F6" w:rsidRDefault="009A59E3" w:rsidP="00F956F6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F956F6">
        <w:rPr>
          <w:sz w:val="22"/>
          <w:szCs w:val="22"/>
        </w:rPr>
        <w:t>Kraków</w:t>
      </w:r>
      <w:r w:rsidR="00B36EDA" w:rsidRPr="00F956F6">
        <w:rPr>
          <w:sz w:val="22"/>
          <w:szCs w:val="22"/>
        </w:rPr>
        <w:t xml:space="preserve"> dnia: </w:t>
      </w:r>
      <w:r w:rsidR="000C76AD">
        <w:rPr>
          <w:sz w:val="22"/>
          <w:szCs w:val="22"/>
        </w:rPr>
        <w:t>11.09.2025r.</w:t>
      </w:r>
    </w:p>
    <w:p w14:paraId="029FC750" w14:textId="77777777" w:rsidR="009A59E3" w:rsidRPr="00F956F6" w:rsidRDefault="009A59E3" w:rsidP="00F956F6">
      <w:pPr>
        <w:spacing w:line="276" w:lineRule="auto"/>
        <w:ind w:right="3969"/>
        <w:rPr>
          <w:b/>
          <w:bCs/>
          <w:sz w:val="22"/>
          <w:szCs w:val="22"/>
        </w:rPr>
      </w:pPr>
      <w:r w:rsidRPr="00F956F6">
        <w:rPr>
          <w:b/>
          <w:bCs/>
          <w:sz w:val="22"/>
          <w:szCs w:val="22"/>
        </w:rPr>
        <w:t>Szpital Miejski Specjalistyczny</w:t>
      </w:r>
    </w:p>
    <w:p w14:paraId="46AE0248" w14:textId="77777777" w:rsidR="009A59E3" w:rsidRPr="00F956F6" w:rsidRDefault="009A59E3" w:rsidP="00F956F6">
      <w:pPr>
        <w:spacing w:line="276" w:lineRule="auto"/>
        <w:ind w:right="3969"/>
        <w:rPr>
          <w:b/>
          <w:bCs/>
          <w:sz w:val="22"/>
          <w:szCs w:val="22"/>
        </w:rPr>
      </w:pPr>
      <w:r w:rsidRPr="00F956F6">
        <w:rPr>
          <w:b/>
          <w:bCs/>
          <w:sz w:val="22"/>
          <w:szCs w:val="22"/>
        </w:rPr>
        <w:t>im. Gabriela Narutowicza w Krakowie</w:t>
      </w:r>
    </w:p>
    <w:p w14:paraId="69DB3F63" w14:textId="77777777" w:rsidR="00B36EDA" w:rsidRPr="00F956F6" w:rsidRDefault="009A59E3" w:rsidP="00F956F6">
      <w:pPr>
        <w:spacing w:line="276" w:lineRule="auto"/>
        <w:ind w:right="3969"/>
        <w:rPr>
          <w:sz w:val="22"/>
          <w:szCs w:val="22"/>
        </w:rPr>
      </w:pPr>
      <w:r w:rsidRPr="00F956F6">
        <w:rPr>
          <w:sz w:val="22"/>
          <w:szCs w:val="22"/>
        </w:rPr>
        <w:t>ul. Prądnicka</w:t>
      </w:r>
      <w:r w:rsidR="00B36EDA" w:rsidRPr="00F956F6">
        <w:rPr>
          <w:sz w:val="22"/>
          <w:szCs w:val="22"/>
        </w:rPr>
        <w:t xml:space="preserve"> </w:t>
      </w:r>
      <w:r w:rsidRPr="00F956F6">
        <w:rPr>
          <w:sz w:val="22"/>
          <w:szCs w:val="22"/>
        </w:rPr>
        <w:t>35-37</w:t>
      </w:r>
    </w:p>
    <w:p w14:paraId="1B1B9FD8" w14:textId="77777777" w:rsidR="00B36EDA" w:rsidRPr="00F956F6" w:rsidRDefault="009A59E3" w:rsidP="00F956F6">
      <w:pPr>
        <w:spacing w:line="276" w:lineRule="auto"/>
        <w:ind w:right="3969"/>
        <w:rPr>
          <w:sz w:val="22"/>
          <w:szCs w:val="22"/>
        </w:rPr>
      </w:pPr>
      <w:r w:rsidRPr="00F956F6">
        <w:rPr>
          <w:sz w:val="22"/>
          <w:szCs w:val="22"/>
        </w:rPr>
        <w:t>31-202</w:t>
      </w:r>
      <w:r w:rsidR="00B36EDA" w:rsidRPr="00F956F6">
        <w:rPr>
          <w:sz w:val="22"/>
          <w:szCs w:val="22"/>
        </w:rPr>
        <w:t xml:space="preserve"> </w:t>
      </w:r>
      <w:r w:rsidRPr="00F956F6">
        <w:rPr>
          <w:sz w:val="22"/>
          <w:szCs w:val="22"/>
        </w:rPr>
        <w:t>Kraków</w:t>
      </w:r>
    </w:p>
    <w:p w14:paraId="4E108CE8" w14:textId="77777777" w:rsidR="00B36EDA" w:rsidRPr="00F956F6" w:rsidRDefault="00B36EDA" w:rsidP="00F956F6">
      <w:pPr>
        <w:tabs>
          <w:tab w:val="left" w:pos="708"/>
          <w:tab w:val="center" w:pos="4536"/>
          <w:tab w:val="right" w:pos="9072"/>
        </w:tabs>
        <w:spacing w:after="20" w:line="276" w:lineRule="auto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956F6" w14:paraId="2A792D2C" w14:textId="77777777" w:rsidTr="00B36EDA">
        <w:tc>
          <w:tcPr>
            <w:tcW w:w="9923" w:type="dxa"/>
            <w:shd w:val="clear" w:color="auto" w:fill="F2F2F2"/>
            <w:hideMark/>
          </w:tcPr>
          <w:p w14:paraId="6BFA6D3B" w14:textId="23ED8223" w:rsidR="00B36EDA" w:rsidRPr="00F956F6" w:rsidRDefault="00F956F6" w:rsidP="00F956F6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13D5F2F" w14:textId="77777777" w:rsidR="00B36EDA" w:rsidRPr="00F956F6" w:rsidRDefault="00B36EDA" w:rsidP="00F956F6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956F6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5C6B314" w14:textId="77777777" w:rsidR="00B36EDA" w:rsidRPr="00F956F6" w:rsidRDefault="00B36EDA" w:rsidP="00F956F6">
      <w:pPr>
        <w:keepNext/>
        <w:spacing w:after="240" w:line="276" w:lineRule="auto"/>
        <w:outlineLvl w:val="0"/>
        <w:rPr>
          <w:b/>
        </w:rPr>
      </w:pPr>
    </w:p>
    <w:p w14:paraId="32D0A6D3" w14:textId="77777777" w:rsidR="00B36EDA" w:rsidRPr="00F956F6" w:rsidRDefault="00B36EDA" w:rsidP="00F956F6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F956F6">
        <w:rPr>
          <w:rFonts w:eastAsia="Calibri"/>
          <w:sz w:val="22"/>
          <w:szCs w:val="22"/>
          <w:lang w:eastAsia="en-US"/>
        </w:rPr>
        <w:t xml:space="preserve">Dotyczy </w:t>
      </w:r>
      <w:r w:rsidRPr="00F956F6">
        <w:rPr>
          <w:sz w:val="22"/>
          <w:szCs w:val="22"/>
        </w:rPr>
        <w:t>postępowania o udzielenie zamówienia publicznego</w:t>
      </w:r>
      <w:r w:rsidRPr="00F956F6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956F6" w14:paraId="6432311C" w14:textId="77777777" w:rsidTr="00F956F6">
        <w:trPr>
          <w:trHeight w:val="303"/>
        </w:trPr>
        <w:tc>
          <w:tcPr>
            <w:tcW w:w="2269" w:type="dxa"/>
          </w:tcPr>
          <w:p w14:paraId="099CB05B" w14:textId="7B3EF754" w:rsidR="00B36EDA" w:rsidRPr="00F956F6" w:rsidRDefault="00F956F6" w:rsidP="00F956F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B36EDA" w:rsidRPr="00F956F6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5B2637A9" w14:textId="39A34A73" w:rsidR="00B36EDA" w:rsidRPr="00F956F6" w:rsidRDefault="00F956F6" w:rsidP="00F956F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br/>
            </w:r>
            <w:r w:rsidR="009A59E3" w:rsidRPr="00F956F6">
              <w:rPr>
                <w:bCs/>
                <w:i/>
                <w:iCs/>
                <w:sz w:val="22"/>
                <w:szCs w:val="22"/>
              </w:rPr>
              <w:t>Zakup i dostawa nici chirurgicznych II</w:t>
            </w:r>
          </w:p>
        </w:tc>
      </w:tr>
      <w:tr w:rsidR="009A59E3" w:rsidRPr="00F956F6" w14:paraId="03BACFEF" w14:textId="77777777" w:rsidTr="00355DF0">
        <w:tc>
          <w:tcPr>
            <w:tcW w:w="2269" w:type="dxa"/>
          </w:tcPr>
          <w:p w14:paraId="7492F81A" w14:textId="5712F478" w:rsidR="009A59E3" w:rsidRPr="00F956F6" w:rsidRDefault="009A59E3" w:rsidP="00F956F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F956F6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45450417" w14:textId="3F62B8B0" w:rsidR="009A59E3" w:rsidRPr="00F956F6" w:rsidRDefault="009A59E3" w:rsidP="00F956F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F956F6">
              <w:rPr>
                <w:b/>
                <w:sz w:val="22"/>
                <w:szCs w:val="22"/>
              </w:rPr>
              <w:t>ZP/37/2025</w:t>
            </w:r>
          </w:p>
        </w:tc>
      </w:tr>
    </w:tbl>
    <w:p w14:paraId="30C7B4AE" w14:textId="77777777" w:rsidR="00B36EDA" w:rsidRPr="00F956F6" w:rsidRDefault="00B36EDA" w:rsidP="00F956F6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0E500129" w14:textId="0F470355" w:rsidR="00B36EDA" w:rsidRPr="00F956F6" w:rsidRDefault="00B36EDA" w:rsidP="00F956F6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F956F6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9A59E3" w:rsidRPr="00F956F6">
        <w:rPr>
          <w:sz w:val="22"/>
          <w:szCs w:val="22"/>
        </w:rPr>
        <w:t>(t.j. Dz. U. z 2024 poz. 1320)</w:t>
      </w:r>
      <w:r w:rsidRPr="00F956F6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A59E3" w:rsidRPr="00F956F6" w14:paraId="06C3762D" w14:textId="77777777" w:rsidTr="009A59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93D64" w14:textId="37B45556" w:rsidR="009A59E3" w:rsidRPr="00F956F6" w:rsidRDefault="009A59E3" w:rsidP="00F956F6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Pakiet 1 - Szew wchłanialny, syntetyczny,  pleciony, powlekany, okres efektywnego podtrzymywania tkanki  28- 35 dni, okres całkowitego wchłonięcia masy szwu maksymalnie 70 dni</w:t>
            </w:r>
          </w:p>
          <w:p w14:paraId="4AC4E158" w14:textId="02F7CE84" w:rsidR="009A59E3" w:rsidRPr="00F956F6" w:rsidRDefault="009A59E3" w:rsidP="00F956F6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56F6">
              <w:rPr>
                <w:b/>
                <w:sz w:val="20"/>
                <w:szCs w:val="20"/>
              </w:rPr>
              <w:t>YAVO Sp. z o.o.</w:t>
            </w:r>
          </w:p>
          <w:p w14:paraId="7E05D9C3" w14:textId="20E5B420" w:rsidR="009A59E3" w:rsidRPr="00F956F6" w:rsidRDefault="00F956F6" w:rsidP="00F956F6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9A59E3" w:rsidRPr="00F956F6">
              <w:rPr>
                <w:bCs/>
                <w:sz w:val="20"/>
                <w:szCs w:val="20"/>
              </w:rPr>
              <w:t xml:space="preserve">Bawełniana 17 </w:t>
            </w:r>
          </w:p>
          <w:p w14:paraId="41800427" w14:textId="77777777" w:rsidR="009A59E3" w:rsidRPr="00F956F6" w:rsidRDefault="009A59E3" w:rsidP="00F956F6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56F6">
              <w:rPr>
                <w:bCs/>
                <w:sz w:val="20"/>
                <w:szCs w:val="20"/>
              </w:rPr>
              <w:t>97-400 Bełchatów</w:t>
            </w:r>
          </w:p>
          <w:p w14:paraId="7AA428F0" w14:textId="087157F0" w:rsidR="009A59E3" w:rsidRPr="00F956F6" w:rsidRDefault="009A59E3" w:rsidP="00F956F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56F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F956F6">
              <w:rPr>
                <w:color w:val="000000"/>
                <w:sz w:val="20"/>
                <w:szCs w:val="20"/>
              </w:rPr>
              <w:t>:</w:t>
            </w:r>
            <w:r w:rsidR="00F956F6">
              <w:rPr>
                <w:color w:val="000000"/>
                <w:sz w:val="20"/>
                <w:szCs w:val="20"/>
              </w:rPr>
              <w:t xml:space="preserve"> </w:t>
            </w:r>
            <w:r w:rsidRPr="00F956F6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9A59E3" w:rsidRPr="00F956F6" w14:paraId="5A3CB08D" w14:textId="77777777" w:rsidTr="009A59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960E9" w14:textId="273C0246" w:rsidR="009A59E3" w:rsidRPr="00F956F6" w:rsidRDefault="009A59E3" w:rsidP="00F956F6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Pakiet 3 - Szew do zabiegów endoskopowych i laparoskopowych</w:t>
            </w:r>
          </w:p>
          <w:p w14:paraId="7E2785D6" w14:textId="77777777" w:rsidR="009A59E3" w:rsidRPr="00F956F6" w:rsidRDefault="009A59E3" w:rsidP="00F956F6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56F6">
              <w:rPr>
                <w:b/>
                <w:sz w:val="20"/>
                <w:szCs w:val="20"/>
              </w:rPr>
              <w:t>Johnson &amp; Johnson Poland Sp. z o.o.</w:t>
            </w:r>
          </w:p>
          <w:p w14:paraId="4D464F9D" w14:textId="77777777" w:rsidR="009A59E3" w:rsidRPr="00F956F6" w:rsidRDefault="009A59E3" w:rsidP="00F956F6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56F6">
              <w:rPr>
                <w:bCs/>
                <w:sz w:val="20"/>
                <w:szCs w:val="20"/>
              </w:rPr>
              <w:t xml:space="preserve">ul. Iłżecka 24 </w:t>
            </w:r>
          </w:p>
          <w:p w14:paraId="1D691108" w14:textId="77777777" w:rsidR="009A59E3" w:rsidRPr="00F956F6" w:rsidRDefault="009A59E3" w:rsidP="00F956F6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56F6">
              <w:rPr>
                <w:bCs/>
                <w:sz w:val="20"/>
                <w:szCs w:val="20"/>
              </w:rPr>
              <w:t>02-135 Warszawa</w:t>
            </w:r>
          </w:p>
          <w:p w14:paraId="650DB745" w14:textId="6DA5C10E" w:rsidR="009A59E3" w:rsidRPr="00F956F6" w:rsidRDefault="009A59E3" w:rsidP="00F956F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56F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F956F6">
              <w:rPr>
                <w:color w:val="000000"/>
                <w:sz w:val="20"/>
                <w:szCs w:val="20"/>
              </w:rPr>
              <w:t>:</w:t>
            </w:r>
            <w:r w:rsidR="00F956F6">
              <w:rPr>
                <w:color w:val="000000"/>
                <w:sz w:val="20"/>
                <w:szCs w:val="20"/>
              </w:rPr>
              <w:t xml:space="preserve"> </w:t>
            </w:r>
            <w:r w:rsidRPr="00F956F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A59E3" w:rsidRPr="00F956F6" w14:paraId="305FC3C0" w14:textId="77777777" w:rsidTr="009A59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ECEF" w14:textId="0AEC1819" w:rsidR="009A59E3" w:rsidRPr="00F956F6" w:rsidRDefault="009A59E3" w:rsidP="00F956F6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Pakiet 4 - Szew niewchłanialny, naturalny, impregnowany, pleciony</w:t>
            </w:r>
          </w:p>
          <w:p w14:paraId="7987733F" w14:textId="77BA47D6" w:rsidR="009A59E3" w:rsidRPr="00F956F6" w:rsidRDefault="009A59E3" w:rsidP="00F956F6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56F6">
              <w:rPr>
                <w:b/>
                <w:sz w:val="20"/>
                <w:szCs w:val="20"/>
              </w:rPr>
              <w:t>YAVO Sp. z o.o.</w:t>
            </w:r>
          </w:p>
          <w:p w14:paraId="5C5D43B4" w14:textId="3D8B4FD5" w:rsidR="009A59E3" w:rsidRPr="00F956F6" w:rsidRDefault="00F956F6" w:rsidP="00F956F6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9A59E3" w:rsidRPr="00F956F6">
              <w:rPr>
                <w:bCs/>
                <w:sz w:val="20"/>
                <w:szCs w:val="20"/>
              </w:rPr>
              <w:t xml:space="preserve">Bawełniana 17 </w:t>
            </w:r>
          </w:p>
          <w:p w14:paraId="00FB2823" w14:textId="77777777" w:rsidR="009A59E3" w:rsidRPr="00F956F6" w:rsidRDefault="009A59E3" w:rsidP="00F956F6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56F6">
              <w:rPr>
                <w:bCs/>
                <w:sz w:val="20"/>
                <w:szCs w:val="20"/>
              </w:rPr>
              <w:t>97-400 Bełchatów</w:t>
            </w:r>
          </w:p>
          <w:p w14:paraId="4A5B6C8A" w14:textId="3D3F2306" w:rsidR="009A59E3" w:rsidRPr="00F956F6" w:rsidRDefault="009A59E3" w:rsidP="00F956F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56F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F956F6">
              <w:rPr>
                <w:color w:val="000000"/>
                <w:sz w:val="20"/>
                <w:szCs w:val="20"/>
              </w:rPr>
              <w:t>:</w:t>
            </w:r>
            <w:r w:rsidR="00F956F6">
              <w:rPr>
                <w:color w:val="000000"/>
                <w:sz w:val="20"/>
                <w:szCs w:val="20"/>
              </w:rPr>
              <w:t xml:space="preserve"> </w:t>
            </w:r>
            <w:r w:rsidRPr="00F956F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A59E3" w:rsidRPr="00F956F6" w14:paraId="27196AB5" w14:textId="77777777" w:rsidTr="009A59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55984" w14:textId="3A2F718D" w:rsidR="009A59E3" w:rsidRPr="00F956F6" w:rsidRDefault="009A59E3" w:rsidP="00F956F6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lastRenderedPageBreak/>
              <w:t>Pakiet 5 - Szew wchłanialny,  syntetyczny, jednowłóknowy,  okres podtrzymywania tkanki do 28 dni, okres całkowitego wchłonięcia masy szwu 100-110 dni</w:t>
            </w:r>
          </w:p>
          <w:p w14:paraId="4DA802B5" w14:textId="4062CB30" w:rsidR="009A59E3" w:rsidRPr="00F956F6" w:rsidRDefault="009A59E3" w:rsidP="00F956F6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56F6">
              <w:rPr>
                <w:b/>
                <w:sz w:val="20"/>
                <w:szCs w:val="20"/>
              </w:rPr>
              <w:t>YAVO Sp. z o.o.</w:t>
            </w:r>
          </w:p>
          <w:p w14:paraId="417CA6DB" w14:textId="459428BB" w:rsidR="009A59E3" w:rsidRPr="00F956F6" w:rsidRDefault="00F956F6" w:rsidP="00F956F6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9A59E3" w:rsidRPr="00F956F6">
              <w:rPr>
                <w:bCs/>
                <w:sz w:val="20"/>
                <w:szCs w:val="20"/>
              </w:rPr>
              <w:t xml:space="preserve">Bawełniana 17 </w:t>
            </w:r>
          </w:p>
          <w:p w14:paraId="6619F5E0" w14:textId="77777777" w:rsidR="009A59E3" w:rsidRPr="00F956F6" w:rsidRDefault="009A59E3" w:rsidP="00F956F6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56F6">
              <w:rPr>
                <w:bCs/>
                <w:sz w:val="20"/>
                <w:szCs w:val="20"/>
              </w:rPr>
              <w:t>97-400 Bełchatów</w:t>
            </w:r>
          </w:p>
          <w:p w14:paraId="5B961110" w14:textId="64ED691E" w:rsidR="009A59E3" w:rsidRPr="00F956F6" w:rsidRDefault="009A59E3" w:rsidP="00F956F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56F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F956F6">
              <w:rPr>
                <w:color w:val="000000"/>
                <w:sz w:val="20"/>
                <w:szCs w:val="20"/>
              </w:rPr>
              <w:t>:</w:t>
            </w:r>
            <w:r w:rsidR="00F956F6">
              <w:rPr>
                <w:color w:val="000000"/>
                <w:sz w:val="20"/>
                <w:szCs w:val="20"/>
              </w:rPr>
              <w:t xml:space="preserve"> </w:t>
            </w:r>
            <w:r w:rsidRPr="00F956F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A59E3" w:rsidRPr="00F956F6" w14:paraId="4A0755E1" w14:textId="77777777" w:rsidTr="009A59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57B5" w14:textId="02E68DC7" w:rsidR="009A59E3" w:rsidRPr="00F956F6" w:rsidRDefault="009A59E3" w:rsidP="00F956F6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Pakiet 6 - Szew wchłanialny, syntetyczny, jednowłóknowy, okres podtrzymywania tkanki ok. 60 dni, okres całkowitego wchłonięcia masy szwu ok. 180 - 210 dni</w:t>
            </w:r>
          </w:p>
          <w:p w14:paraId="6E7465D6" w14:textId="2919D751" w:rsidR="009A59E3" w:rsidRPr="00F956F6" w:rsidRDefault="009A59E3" w:rsidP="00F956F6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56F6">
              <w:rPr>
                <w:b/>
                <w:sz w:val="20"/>
                <w:szCs w:val="20"/>
              </w:rPr>
              <w:t>YAVO Sp. z o.o.</w:t>
            </w:r>
          </w:p>
          <w:p w14:paraId="0273AD98" w14:textId="7EE828C9" w:rsidR="009A59E3" w:rsidRPr="00F956F6" w:rsidRDefault="00F956F6" w:rsidP="00F956F6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9A59E3" w:rsidRPr="00F956F6">
              <w:rPr>
                <w:bCs/>
                <w:sz w:val="20"/>
                <w:szCs w:val="20"/>
              </w:rPr>
              <w:t xml:space="preserve">Bawełniana 17 </w:t>
            </w:r>
          </w:p>
          <w:p w14:paraId="2AD75498" w14:textId="77777777" w:rsidR="009A59E3" w:rsidRPr="00F956F6" w:rsidRDefault="009A59E3" w:rsidP="00F956F6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56F6">
              <w:rPr>
                <w:bCs/>
                <w:sz w:val="20"/>
                <w:szCs w:val="20"/>
              </w:rPr>
              <w:t>97-400 Bełchatów</w:t>
            </w:r>
          </w:p>
          <w:p w14:paraId="648128CE" w14:textId="40E43625" w:rsidR="009A59E3" w:rsidRPr="00F956F6" w:rsidRDefault="009A59E3" w:rsidP="00F956F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56F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F956F6">
              <w:rPr>
                <w:color w:val="000000"/>
                <w:sz w:val="20"/>
                <w:szCs w:val="20"/>
              </w:rPr>
              <w:t>:</w:t>
            </w:r>
            <w:r w:rsidR="00F956F6">
              <w:rPr>
                <w:color w:val="000000"/>
                <w:sz w:val="20"/>
                <w:szCs w:val="20"/>
              </w:rPr>
              <w:t xml:space="preserve"> </w:t>
            </w:r>
            <w:r w:rsidRPr="00F956F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A59E3" w:rsidRPr="00F956F6" w14:paraId="37746E72" w14:textId="77777777" w:rsidTr="009A59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679EC" w14:textId="0DFDEFBA" w:rsidR="009A59E3" w:rsidRPr="00F956F6" w:rsidRDefault="009A59E3" w:rsidP="00F956F6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Pakiet 8 - Wosk kostny, jałowy, apirogenny, plastyczny, łatwy w modelowaniu</w:t>
            </w:r>
          </w:p>
          <w:p w14:paraId="5A301CC3" w14:textId="1560C7F4" w:rsidR="009A59E3" w:rsidRPr="00F956F6" w:rsidRDefault="009A59E3" w:rsidP="00F956F6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56F6">
              <w:rPr>
                <w:b/>
                <w:sz w:val="20"/>
                <w:szCs w:val="20"/>
              </w:rPr>
              <w:t xml:space="preserve">Zarys International Group </w:t>
            </w:r>
            <w:r w:rsidR="00F956F6">
              <w:rPr>
                <w:b/>
                <w:sz w:val="20"/>
                <w:szCs w:val="20"/>
              </w:rPr>
              <w:t>Sp. z o.o. Sp. k.</w:t>
            </w:r>
          </w:p>
          <w:p w14:paraId="02CC505E" w14:textId="77777777" w:rsidR="009A59E3" w:rsidRPr="00F956F6" w:rsidRDefault="009A59E3" w:rsidP="00F956F6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56F6">
              <w:rPr>
                <w:bCs/>
                <w:sz w:val="20"/>
                <w:szCs w:val="20"/>
              </w:rPr>
              <w:t xml:space="preserve">ul. Pod Borem 18 </w:t>
            </w:r>
          </w:p>
          <w:p w14:paraId="7333CC5C" w14:textId="77777777" w:rsidR="009A59E3" w:rsidRPr="00F956F6" w:rsidRDefault="009A59E3" w:rsidP="00F956F6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56F6">
              <w:rPr>
                <w:bCs/>
                <w:sz w:val="20"/>
                <w:szCs w:val="20"/>
              </w:rPr>
              <w:t>41-808 Zabrze</w:t>
            </w:r>
          </w:p>
          <w:p w14:paraId="32C48022" w14:textId="3B62B52F" w:rsidR="009A59E3" w:rsidRPr="00F956F6" w:rsidRDefault="009A59E3" w:rsidP="00F956F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56F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F956F6">
              <w:rPr>
                <w:color w:val="000000"/>
                <w:sz w:val="20"/>
                <w:szCs w:val="20"/>
              </w:rPr>
              <w:t>:</w:t>
            </w:r>
            <w:r w:rsidR="00F956F6">
              <w:rPr>
                <w:color w:val="000000"/>
                <w:sz w:val="20"/>
                <w:szCs w:val="20"/>
              </w:rPr>
              <w:t xml:space="preserve"> </w:t>
            </w:r>
            <w:r w:rsidRPr="00F956F6">
              <w:rPr>
                <w:sz w:val="20"/>
                <w:szCs w:val="20"/>
              </w:rPr>
              <w:t xml:space="preserve">Najkorzystniejsza złożona oferta </w:t>
            </w:r>
            <w:r w:rsidR="00F956F6" w:rsidRPr="00F956F6">
              <w:rPr>
                <w:sz w:val="20"/>
                <w:szCs w:val="20"/>
              </w:rPr>
              <w:t>spełniająca</w:t>
            </w:r>
            <w:r w:rsidRPr="00F956F6">
              <w:rPr>
                <w:sz w:val="20"/>
                <w:szCs w:val="20"/>
              </w:rPr>
              <w:t xml:space="preserve"> wymagania Zamawiającego.</w:t>
            </w:r>
          </w:p>
        </w:tc>
      </w:tr>
    </w:tbl>
    <w:p w14:paraId="08BDD9F1" w14:textId="77777777" w:rsidR="00B36EDA" w:rsidRPr="00F956F6" w:rsidRDefault="00B36EDA" w:rsidP="00F956F6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F956F6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956F6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2835"/>
        <w:gridCol w:w="2409"/>
        <w:gridCol w:w="1418"/>
      </w:tblGrid>
      <w:tr w:rsidR="00B36EDA" w:rsidRPr="00F956F6" w14:paraId="64EE4B3D" w14:textId="77777777" w:rsidTr="00F956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5EB3CF" w14:textId="77777777" w:rsidR="00B36EDA" w:rsidRPr="00F956F6" w:rsidRDefault="00B36EDA" w:rsidP="00F956F6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F956F6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25146C" w14:textId="77777777" w:rsidR="00B36EDA" w:rsidRPr="00F956F6" w:rsidRDefault="00B36EDA" w:rsidP="00F956F6">
            <w:pPr>
              <w:spacing w:before="120" w:after="120" w:line="276" w:lineRule="auto"/>
              <w:jc w:val="center"/>
              <w:rPr>
                <w:bCs/>
                <w:sz w:val="20"/>
                <w:szCs w:val="20"/>
              </w:rPr>
            </w:pPr>
            <w:r w:rsidRPr="00F956F6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8D2F66" w14:textId="77777777" w:rsidR="00B36EDA" w:rsidRPr="00F956F6" w:rsidRDefault="00B36EDA" w:rsidP="00F956F6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F956F6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6056CA" w14:textId="77777777" w:rsidR="00B36EDA" w:rsidRPr="00F956F6" w:rsidRDefault="00B36EDA" w:rsidP="00F956F6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F956F6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9A59E3" w:rsidRPr="00F956F6" w14:paraId="02A15E00" w14:textId="77777777" w:rsidTr="00F956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446B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1 - Pakiet 1 - Szew wchłanialny, syntetyczny,  pleciony, powlekany, okres efektywnego podtrzymywania tkanki  28- 35 dni, okres całkowitego wchłonięcia masy szwu maksymalnie 70 dni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8DDE" w14:textId="5F6600F6" w:rsidR="009A59E3" w:rsidRPr="00F956F6" w:rsidRDefault="009A59E3" w:rsidP="00F956F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YAVO Sp. z o.o.</w:t>
            </w:r>
          </w:p>
          <w:p w14:paraId="7219650C" w14:textId="5BCDE545" w:rsidR="009A59E3" w:rsidRPr="00F956F6" w:rsidRDefault="00F956F6" w:rsidP="00F956F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A59E3" w:rsidRPr="00F956F6">
              <w:rPr>
                <w:sz w:val="20"/>
                <w:szCs w:val="20"/>
              </w:rPr>
              <w:t>Bawełniana 17</w:t>
            </w:r>
          </w:p>
          <w:p w14:paraId="534670AC" w14:textId="77777777" w:rsidR="009A59E3" w:rsidRPr="00F956F6" w:rsidRDefault="009A59E3" w:rsidP="00F956F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97-400 Bełchatów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654D" w14:textId="77777777" w:rsidR="009A59E3" w:rsidRPr="00F956F6" w:rsidRDefault="009A59E3" w:rsidP="00F956F6">
            <w:pPr>
              <w:spacing w:before="40" w:after="40"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1 - Cena - 250.00</w:t>
            </w:r>
          </w:p>
          <w:p w14:paraId="2A042D9D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2 - Jakość - 37.00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6B66D" w14:textId="77777777" w:rsidR="009A59E3" w:rsidRPr="00F956F6" w:rsidRDefault="009A59E3" w:rsidP="00F956F6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 xml:space="preserve">  287,00</w:t>
            </w:r>
          </w:p>
        </w:tc>
      </w:tr>
      <w:tr w:rsidR="009A59E3" w:rsidRPr="00F956F6" w14:paraId="7BB8BFEA" w14:textId="77777777" w:rsidTr="00F956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D6C8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1 - Pakiet 1 - Szew wchłanialny, syntetyczny,  pleciony, powlekany, okres efektywnego podtrzymywania tkanki  28- 35 dni, okres całkowitego wchłonięcia masy szwu maksymalnie 70 dni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F73A7" w14:textId="01D781DA" w:rsidR="009A59E3" w:rsidRPr="00F956F6" w:rsidRDefault="009A59E3" w:rsidP="00F956F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Aesculap Chifa</w:t>
            </w:r>
            <w:r w:rsidR="00F956F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4049297" w14:textId="439D470F" w:rsidR="009A59E3" w:rsidRPr="00F956F6" w:rsidRDefault="009A59E3" w:rsidP="00F956F6">
            <w:pPr>
              <w:spacing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ul.</w:t>
            </w:r>
            <w:r w:rsidR="00F956F6">
              <w:rPr>
                <w:sz w:val="20"/>
                <w:szCs w:val="20"/>
              </w:rPr>
              <w:t xml:space="preserve"> </w:t>
            </w:r>
            <w:r w:rsidRPr="00F956F6">
              <w:rPr>
                <w:sz w:val="20"/>
                <w:szCs w:val="20"/>
              </w:rPr>
              <w:t>Tysiąclecia 14</w:t>
            </w:r>
          </w:p>
          <w:p w14:paraId="4E78A001" w14:textId="77777777" w:rsidR="009A59E3" w:rsidRPr="00F956F6" w:rsidRDefault="009A59E3" w:rsidP="00F956F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64-300 Nowy Tomyśl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F332A" w14:textId="77777777" w:rsidR="009A59E3" w:rsidRPr="00F956F6" w:rsidRDefault="009A59E3" w:rsidP="00F956F6">
            <w:pPr>
              <w:spacing w:before="40" w:after="40"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1 - Cena - 0.00</w:t>
            </w:r>
          </w:p>
          <w:p w14:paraId="6A7A7BD7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2 - Jakość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E009" w14:textId="77777777" w:rsidR="009A59E3" w:rsidRPr="00F956F6" w:rsidRDefault="009A59E3" w:rsidP="00F956F6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 xml:space="preserve">  0,00</w:t>
            </w:r>
          </w:p>
        </w:tc>
      </w:tr>
      <w:tr w:rsidR="009A59E3" w:rsidRPr="00F956F6" w14:paraId="7986641E" w14:textId="77777777" w:rsidTr="00F956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5D94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3 - Pakiet 3 - Szew do zabiegów endoskopowych i laparoskopowych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DF46C" w14:textId="03BBF381" w:rsidR="009A59E3" w:rsidRPr="00F956F6" w:rsidRDefault="009A59E3" w:rsidP="00F956F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 xml:space="preserve">Johnson &amp; Johnson Poland </w:t>
            </w:r>
            <w:r w:rsidR="00F956F6">
              <w:rPr>
                <w:b/>
                <w:bCs/>
                <w:sz w:val="20"/>
                <w:szCs w:val="20"/>
              </w:rPr>
              <w:br/>
            </w:r>
            <w:r w:rsidRPr="00F956F6">
              <w:rPr>
                <w:b/>
                <w:bCs/>
                <w:sz w:val="20"/>
                <w:szCs w:val="20"/>
              </w:rPr>
              <w:t>Sp. z o.o.</w:t>
            </w:r>
          </w:p>
          <w:p w14:paraId="26569E3D" w14:textId="77777777" w:rsidR="009A59E3" w:rsidRPr="00F956F6" w:rsidRDefault="009A59E3" w:rsidP="00F956F6">
            <w:pPr>
              <w:spacing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ul. Iłżecka 24</w:t>
            </w:r>
          </w:p>
          <w:p w14:paraId="64015D2E" w14:textId="77777777" w:rsidR="009A59E3" w:rsidRPr="00F956F6" w:rsidRDefault="009A59E3" w:rsidP="00F956F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02-135 Warszawa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09171" w14:textId="77777777" w:rsidR="009A59E3" w:rsidRPr="00F956F6" w:rsidRDefault="009A59E3" w:rsidP="00F956F6">
            <w:pPr>
              <w:spacing w:before="40" w:after="40"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1 - Cena - 250.00</w:t>
            </w:r>
          </w:p>
          <w:p w14:paraId="4AB86CD3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2 - Jakość - 50.00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AD27" w14:textId="77777777" w:rsidR="009A59E3" w:rsidRPr="00F956F6" w:rsidRDefault="009A59E3" w:rsidP="00F956F6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 xml:space="preserve">  300,00</w:t>
            </w:r>
          </w:p>
        </w:tc>
      </w:tr>
      <w:tr w:rsidR="009A59E3" w:rsidRPr="00F956F6" w14:paraId="0962BFC4" w14:textId="77777777" w:rsidTr="00F956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BC085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4 - Pakiet 4 - Szew niewchłanialny, naturalny, impregnowany, pleciony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57E44" w14:textId="673FC298" w:rsidR="009A59E3" w:rsidRPr="00F956F6" w:rsidRDefault="009A59E3" w:rsidP="00F956F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YAVO Sp. z o.o.</w:t>
            </w:r>
          </w:p>
          <w:p w14:paraId="4D59C946" w14:textId="19E26B45" w:rsidR="009A59E3" w:rsidRPr="00F956F6" w:rsidRDefault="00F956F6" w:rsidP="00F956F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A59E3" w:rsidRPr="00F956F6">
              <w:rPr>
                <w:sz w:val="20"/>
                <w:szCs w:val="20"/>
              </w:rPr>
              <w:t>Bawełniana 17</w:t>
            </w:r>
          </w:p>
          <w:p w14:paraId="088B62B7" w14:textId="77777777" w:rsidR="009A59E3" w:rsidRPr="00F956F6" w:rsidRDefault="009A59E3" w:rsidP="00F956F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97-400 Bełchatów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6C99D" w14:textId="77777777" w:rsidR="009A59E3" w:rsidRPr="00F956F6" w:rsidRDefault="009A59E3" w:rsidP="00F956F6">
            <w:pPr>
              <w:spacing w:before="40" w:after="40"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1 - Cena - 250.00</w:t>
            </w:r>
          </w:p>
          <w:p w14:paraId="2A8182A6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2 - Jakość - 37.00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DE263" w14:textId="77777777" w:rsidR="009A59E3" w:rsidRPr="00F956F6" w:rsidRDefault="009A59E3" w:rsidP="00F956F6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 xml:space="preserve">  287,00</w:t>
            </w:r>
          </w:p>
        </w:tc>
      </w:tr>
      <w:tr w:rsidR="009A59E3" w:rsidRPr="00F956F6" w14:paraId="0C163DCD" w14:textId="77777777" w:rsidTr="00F956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386D7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5 - Pakiet 5 - Szew wchłanialny,  syntetyczny, jednowłóknowy,  okres podtrzymywania tkanki do 28 dni, okres całkowitego wchłonięcia masy szwu 100-110 dni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8A845" w14:textId="14192A45" w:rsidR="009A59E3" w:rsidRPr="00F956F6" w:rsidRDefault="009A59E3" w:rsidP="00F956F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YAVO Sp. z o.o.</w:t>
            </w:r>
          </w:p>
          <w:p w14:paraId="759C2173" w14:textId="79045F50" w:rsidR="009A59E3" w:rsidRPr="00F956F6" w:rsidRDefault="00F956F6" w:rsidP="00F956F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A59E3" w:rsidRPr="00F956F6">
              <w:rPr>
                <w:sz w:val="20"/>
                <w:szCs w:val="20"/>
              </w:rPr>
              <w:t>Bawełniana 17</w:t>
            </w:r>
          </w:p>
          <w:p w14:paraId="01BC3670" w14:textId="77777777" w:rsidR="009A59E3" w:rsidRPr="00F956F6" w:rsidRDefault="009A59E3" w:rsidP="00F956F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97-400 Bełchatów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16DE" w14:textId="77777777" w:rsidR="009A59E3" w:rsidRPr="00F956F6" w:rsidRDefault="009A59E3" w:rsidP="00F956F6">
            <w:pPr>
              <w:spacing w:before="40" w:after="40"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1 - Cena - 250.00</w:t>
            </w:r>
          </w:p>
          <w:p w14:paraId="6F57149F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2 - Jakość - 36.00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EFDA9" w14:textId="77777777" w:rsidR="009A59E3" w:rsidRPr="00F956F6" w:rsidRDefault="009A59E3" w:rsidP="00F956F6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 xml:space="preserve">  286,00</w:t>
            </w:r>
          </w:p>
        </w:tc>
      </w:tr>
      <w:tr w:rsidR="009A59E3" w:rsidRPr="00F956F6" w14:paraId="343CC214" w14:textId="77777777" w:rsidTr="00F956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D8942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lastRenderedPageBreak/>
              <w:t>6 - Pakiet 6 - Szew wchłanialny, syntetyczny, jednowłóknowy, okres podtrzymywania tkanki ok. 60 dni, okres całkowitego wchłonięcia masy szwu ok. 180 - 210 dni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7941F" w14:textId="247765DF" w:rsidR="009A59E3" w:rsidRPr="00F956F6" w:rsidRDefault="009A59E3" w:rsidP="00F956F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YAVO Sp. z o.o.</w:t>
            </w:r>
          </w:p>
          <w:p w14:paraId="331A5FB9" w14:textId="5C8BCF1F" w:rsidR="009A59E3" w:rsidRPr="00F956F6" w:rsidRDefault="00F956F6" w:rsidP="00F956F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A59E3" w:rsidRPr="00F956F6">
              <w:rPr>
                <w:sz w:val="20"/>
                <w:szCs w:val="20"/>
              </w:rPr>
              <w:t>Bawełniana 17</w:t>
            </w:r>
          </w:p>
          <w:p w14:paraId="15D71CB8" w14:textId="77777777" w:rsidR="009A59E3" w:rsidRPr="00F956F6" w:rsidRDefault="009A59E3" w:rsidP="00F956F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97-400 Bełchatów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57085" w14:textId="77777777" w:rsidR="009A59E3" w:rsidRPr="00F956F6" w:rsidRDefault="009A59E3" w:rsidP="00F956F6">
            <w:pPr>
              <w:spacing w:before="40" w:after="40"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1 - Cena - 250.00</w:t>
            </w:r>
          </w:p>
          <w:p w14:paraId="4C6A8890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2 - Jakość - 36.00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EC08" w14:textId="77777777" w:rsidR="009A59E3" w:rsidRPr="00F956F6" w:rsidRDefault="009A59E3" w:rsidP="00F956F6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 xml:space="preserve">  286,00</w:t>
            </w:r>
          </w:p>
        </w:tc>
      </w:tr>
      <w:tr w:rsidR="009A59E3" w:rsidRPr="00F956F6" w14:paraId="04C1488B" w14:textId="77777777" w:rsidTr="00F956F6">
        <w:trPr>
          <w:trHeight w:val="113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4492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8 - Pakiet 8 - Wosk kostny, jałowy, apirogenny, plastyczny, łatwy w modelowaniu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95D91" w14:textId="17EAB020" w:rsidR="009A59E3" w:rsidRPr="00F956F6" w:rsidRDefault="009A59E3" w:rsidP="00F956F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F956F6">
              <w:rPr>
                <w:b/>
                <w:bCs/>
                <w:sz w:val="20"/>
                <w:szCs w:val="20"/>
              </w:rPr>
              <w:br/>
              <w:t>Sp. z o.o. Sp. k.</w:t>
            </w:r>
          </w:p>
          <w:p w14:paraId="1C177D49" w14:textId="77777777" w:rsidR="009A59E3" w:rsidRPr="00F956F6" w:rsidRDefault="009A59E3" w:rsidP="00F956F6">
            <w:pPr>
              <w:spacing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ul. Pod Borem 18</w:t>
            </w:r>
          </w:p>
          <w:p w14:paraId="4C2E2BCA" w14:textId="77777777" w:rsidR="009A59E3" w:rsidRPr="00F956F6" w:rsidRDefault="009A59E3" w:rsidP="00F956F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41-808 Zabrze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2CF28" w14:textId="77777777" w:rsidR="009A59E3" w:rsidRPr="00F956F6" w:rsidRDefault="009A59E3" w:rsidP="00F956F6">
            <w:pPr>
              <w:spacing w:before="40" w:after="40"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1 - Cena - 250.00</w:t>
            </w:r>
          </w:p>
          <w:p w14:paraId="5DE20526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2 - Jakość - 35.00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77EB" w14:textId="77777777" w:rsidR="009A59E3" w:rsidRPr="00F956F6" w:rsidRDefault="009A59E3" w:rsidP="00F956F6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 xml:space="preserve">  285,00</w:t>
            </w:r>
          </w:p>
        </w:tc>
      </w:tr>
      <w:tr w:rsidR="009A59E3" w:rsidRPr="00F956F6" w14:paraId="62E7464A" w14:textId="77777777" w:rsidTr="00F956F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8ABA1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8 - Pakiet 8 - Wosk kostny, jałowy, apirogenny, plastyczny, łatwy w modelowaniu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CFCA2" w14:textId="4EEB1CAE" w:rsidR="009A59E3" w:rsidRPr="00F956F6" w:rsidRDefault="009A59E3" w:rsidP="00F956F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56F6">
              <w:rPr>
                <w:b/>
                <w:bCs/>
                <w:sz w:val="20"/>
                <w:szCs w:val="20"/>
              </w:rPr>
              <w:t>Medicus Sp</w:t>
            </w:r>
            <w:r w:rsidR="00F956F6">
              <w:rPr>
                <w:b/>
                <w:bCs/>
                <w:sz w:val="20"/>
                <w:szCs w:val="20"/>
              </w:rPr>
              <w:t>.</w:t>
            </w:r>
            <w:r w:rsidRPr="00F956F6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14:paraId="28648EB9" w14:textId="785E262A" w:rsidR="009A59E3" w:rsidRPr="00F956F6" w:rsidRDefault="00F956F6" w:rsidP="00F956F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A59E3" w:rsidRPr="00F956F6">
              <w:rPr>
                <w:sz w:val="20"/>
                <w:szCs w:val="20"/>
              </w:rPr>
              <w:t>Browarowa 21</w:t>
            </w:r>
          </w:p>
          <w:p w14:paraId="34C407B4" w14:textId="77777777" w:rsidR="009A59E3" w:rsidRPr="00F956F6" w:rsidRDefault="009A59E3" w:rsidP="00F956F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43-100 Tychy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85C94" w14:textId="77777777" w:rsidR="009A59E3" w:rsidRPr="00F956F6" w:rsidRDefault="009A59E3" w:rsidP="00F956F6">
            <w:pPr>
              <w:spacing w:before="40" w:after="40" w:line="276" w:lineRule="auto"/>
              <w:rPr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1 - Cena - 196.55</w:t>
            </w:r>
          </w:p>
          <w:p w14:paraId="41B491F3" w14:textId="77777777" w:rsidR="009A59E3" w:rsidRPr="00F956F6" w:rsidRDefault="009A59E3" w:rsidP="00F956F6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>2 - Jakość - 50.00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FFE9A" w14:textId="77777777" w:rsidR="009A59E3" w:rsidRPr="00F956F6" w:rsidRDefault="009A59E3" w:rsidP="00F956F6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56F6">
              <w:rPr>
                <w:sz w:val="20"/>
                <w:szCs w:val="20"/>
              </w:rPr>
              <w:t xml:space="preserve">  246,55</w:t>
            </w:r>
          </w:p>
        </w:tc>
      </w:tr>
      <w:bookmarkEnd w:id="0"/>
    </w:tbl>
    <w:p w14:paraId="247EC5B0" w14:textId="2CB83021" w:rsidR="008642B3" w:rsidRPr="00F956F6" w:rsidRDefault="008642B3" w:rsidP="00F956F6">
      <w:pPr>
        <w:spacing w:before="720" w:after="480" w:line="276" w:lineRule="auto"/>
        <w:ind w:left="3119" w:right="-425" w:firstLine="425"/>
        <w:jc w:val="right"/>
        <w:rPr>
          <w:vertAlign w:val="superscript"/>
        </w:rPr>
      </w:pPr>
    </w:p>
    <w:sectPr w:rsidR="008642B3" w:rsidRPr="00F956F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27F1A" w14:textId="77777777" w:rsidR="006E7B78" w:rsidRDefault="006E7B78">
      <w:r>
        <w:separator/>
      </w:r>
    </w:p>
  </w:endnote>
  <w:endnote w:type="continuationSeparator" w:id="0">
    <w:p w14:paraId="764B1B5B" w14:textId="77777777" w:rsidR="006E7B78" w:rsidRDefault="006E7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F85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EF50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04A8A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A94CE6" w14:textId="650F3139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148B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07DD5" w14:textId="77777777" w:rsidR="006E7B78" w:rsidRDefault="006E7B78">
      <w:r>
        <w:separator/>
      </w:r>
    </w:p>
  </w:footnote>
  <w:footnote w:type="continuationSeparator" w:id="0">
    <w:p w14:paraId="4F376FB1" w14:textId="77777777" w:rsidR="006E7B78" w:rsidRDefault="006E7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82E2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E122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134A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B78"/>
    <w:rsid w:val="00022322"/>
    <w:rsid w:val="00042497"/>
    <w:rsid w:val="000C1E6F"/>
    <w:rsid w:val="000C76AD"/>
    <w:rsid w:val="000E4E56"/>
    <w:rsid w:val="001A1468"/>
    <w:rsid w:val="001B7815"/>
    <w:rsid w:val="00211A34"/>
    <w:rsid w:val="002535F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7B78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A59E3"/>
    <w:rsid w:val="009F0E5C"/>
    <w:rsid w:val="00A029B8"/>
    <w:rsid w:val="00A91321"/>
    <w:rsid w:val="00AA02AC"/>
    <w:rsid w:val="00AA14CF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1909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56F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98078"/>
  <w15:chartTrackingRefBased/>
  <w15:docId w15:val="{035B9982-06F0-497C-9D8D-686E7FFD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627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2025-09-03T11:54:00Z</cp:lastPrinted>
  <dcterms:created xsi:type="dcterms:W3CDTF">2025-09-03T10:53:00Z</dcterms:created>
  <dcterms:modified xsi:type="dcterms:W3CDTF">2025-09-11T07:05:00Z</dcterms:modified>
</cp:coreProperties>
</file>