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B1A4C" w14:textId="77777777" w:rsidR="003E6519" w:rsidRPr="009432A1" w:rsidRDefault="00A870D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70D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870DC">
        <w:rPr>
          <w:rFonts w:ascii="Arial" w:hAnsi="Arial" w:cs="Arial"/>
          <w:sz w:val="24"/>
          <w:szCs w:val="24"/>
        </w:rPr>
        <w:t>2025-09-11</w:t>
      </w:r>
    </w:p>
    <w:p w14:paraId="2EFCD4EA" w14:textId="77777777" w:rsidR="003E6519" w:rsidRPr="009432A1" w:rsidRDefault="00A870D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70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480DFDD" w14:textId="77777777" w:rsidR="003E6519" w:rsidRPr="009432A1" w:rsidRDefault="00A870D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870DC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70DC">
        <w:rPr>
          <w:rFonts w:ascii="Arial" w:hAnsi="Arial" w:cs="Arial"/>
          <w:sz w:val="24"/>
          <w:szCs w:val="24"/>
        </w:rPr>
        <w:t>66</w:t>
      </w:r>
    </w:p>
    <w:p w14:paraId="4F18E65E" w14:textId="77777777" w:rsidR="003E6519" w:rsidRPr="009432A1" w:rsidRDefault="00A870DC" w:rsidP="003E6519">
      <w:pPr>
        <w:rPr>
          <w:rFonts w:ascii="Arial" w:hAnsi="Arial" w:cs="Arial"/>
          <w:sz w:val="24"/>
          <w:szCs w:val="24"/>
        </w:rPr>
      </w:pPr>
      <w:r w:rsidRPr="00A870DC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70DC">
        <w:rPr>
          <w:rFonts w:ascii="Arial" w:hAnsi="Arial" w:cs="Arial"/>
          <w:sz w:val="24"/>
          <w:szCs w:val="24"/>
        </w:rPr>
        <w:t>Kraków</w:t>
      </w:r>
    </w:p>
    <w:p w14:paraId="094A902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C87C54A" w14:textId="70F4A7F3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4DC0BD0" w14:textId="119F6806" w:rsidR="00261391" w:rsidRPr="00261391" w:rsidRDefault="00261391" w:rsidP="003E6519">
      <w:pPr>
        <w:spacing w:after="600"/>
        <w:jc w:val="both"/>
        <w:rPr>
          <w:bCs/>
          <w:sz w:val="24"/>
          <w:szCs w:val="24"/>
        </w:rPr>
      </w:pPr>
      <w:r w:rsidRPr="00261391">
        <w:rPr>
          <w:rFonts w:ascii="Arial" w:hAnsi="Arial" w:cs="Arial"/>
          <w:bCs/>
          <w:sz w:val="24"/>
          <w:szCs w:val="24"/>
        </w:rPr>
        <w:t>SZP-271-34/25-</w:t>
      </w:r>
      <w:r>
        <w:rPr>
          <w:rFonts w:ascii="Arial" w:hAnsi="Arial" w:cs="Arial"/>
          <w:bCs/>
          <w:sz w:val="24"/>
          <w:szCs w:val="24"/>
        </w:rPr>
        <w:t>898.UG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9018C8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A85B0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8BA2A9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B79A395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4858B5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2F8C628" w14:textId="77777777" w:rsidTr="001A0FA2">
        <w:tc>
          <w:tcPr>
            <w:tcW w:w="2269" w:type="dxa"/>
            <w:shd w:val="clear" w:color="auto" w:fill="auto"/>
          </w:tcPr>
          <w:p w14:paraId="123F0DA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FA937C" w14:textId="77777777" w:rsidR="003E6519" w:rsidRPr="004E4B64" w:rsidRDefault="00A870D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70DC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70DC" w:rsidRPr="004E4B64" w14:paraId="05A20D76" w14:textId="77777777" w:rsidTr="00182020">
        <w:tc>
          <w:tcPr>
            <w:tcW w:w="2269" w:type="dxa"/>
            <w:shd w:val="clear" w:color="auto" w:fill="auto"/>
          </w:tcPr>
          <w:p w14:paraId="1CD6924C" w14:textId="77777777" w:rsidR="00A870DC" w:rsidRPr="004E4B64" w:rsidRDefault="00A870DC" w:rsidP="001820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B73611" w14:textId="77777777" w:rsidR="00A870DC" w:rsidRPr="004E4B64" w:rsidRDefault="00A870DC" w:rsidP="001820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70DC">
              <w:rPr>
                <w:rFonts w:ascii="Arial" w:hAnsi="Arial" w:cs="Arial"/>
                <w:bCs/>
                <w:sz w:val="24"/>
                <w:szCs w:val="24"/>
              </w:rPr>
              <w:t>SZP-271-34/25</w:t>
            </w:r>
          </w:p>
        </w:tc>
      </w:tr>
    </w:tbl>
    <w:p w14:paraId="34EB0EE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870DC" w:rsidRPr="00A870DC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70DC" w:rsidRPr="00C902DE" w14:paraId="129C531F" w14:textId="77777777" w:rsidTr="00182020">
        <w:trPr>
          <w:trHeight w:val="70"/>
        </w:trPr>
        <w:tc>
          <w:tcPr>
            <w:tcW w:w="9214" w:type="dxa"/>
          </w:tcPr>
          <w:p w14:paraId="38A7A61C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 zamówienia w wysokości 158 760.00 zł brutto;</w:t>
            </w:r>
          </w:p>
        </w:tc>
      </w:tr>
      <w:tr w:rsidR="00A870DC" w:rsidRPr="00C902DE" w14:paraId="76FA6249" w14:textId="77777777" w:rsidTr="00182020">
        <w:trPr>
          <w:trHeight w:val="70"/>
        </w:trPr>
        <w:tc>
          <w:tcPr>
            <w:tcW w:w="9214" w:type="dxa"/>
          </w:tcPr>
          <w:p w14:paraId="122D82AA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 zamówienia w wysokości 9 359.06 zł brutto;</w:t>
            </w:r>
          </w:p>
        </w:tc>
      </w:tr>
      <w:tr w:rsidR="00A870DC" w:rsidRPr="00C902DE" w14:paraId="62439A33" w14:textId="77777777" w:rsidTr="00182020">
        <w:trPr>
          <w:trHeight w:val="70"/>
        </w:trPr>
        <w:tc>
          <w:tcPr>
            <w:tcW w:w="9214" w:type="dxa"/>
          </w:tcPr>
          <w:p w14:paraId="7E998300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 zamówienia w wysokości 97 909.34 zł brutto;</w:t>
            </w:r>
          </w:p>
        </w:tc>
      </w:tr>
      <w:tr w:rsidR="00A870DC" w:rsidRPr="00C902DE" w14:paraId="72571432" w14:textId="77777777" w:rsidTr="00182020">
        <w:trPr>
          <w:trHeight w:val="70"/>
        </w:trPr>
        <w:tc>
          <w:tcPr>
            <w:tcW w:w="9214" w:type="dxa"/>
          </w:tcPr>
          <w:p w14:paraId="567F7277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4 zamówienia w wysokości 11 877.71 zł brutto;</w:t>
            </w:r>
          </w:p>
        </w:tc>
      </w:tr>
      <w:tr w:rsidR="00A870DC" w:rsidRPr="00C902DE" w14:paraId="7846A32F" w14:textId="77777777" w:rsidTr="00182020">
        <w:trPr>
          <w:trHeight w:val="70"/>
        </w:trPr>
        <w:tc>
          <w:tcPr>
            <w:tcW w:w="9214" w:type="dxa"/>
          </w:tcPr>
          <w:p w14:paraId="11AEC19F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5 zamówienia w wysokości 165 881.52 zł brutto;</w:t>
            </w:r>
          </w:p>
        </w:tc>
      </w:tr>
      <w:tr w:rsidR="00A870DC" w:rsidRPr="00C902DE" w14:paraId="1F35BF4D" w14:textId="77777777" w:rsidTr="00182020">
        <w:trPr>
          <w:trHeight w:val="70"/>
        </w:trPr>
        <w:tc>
          <w:tcPr>
            <w:tcW w:w="9214" w:type="dxa"/>
          </w:tcPr>
          <w:p w14:paraId="48EF4BA4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6 zamówienia w wysokości 7 804.19 zł brutto;</w:t>
            </w:r>
          </w:p>
        </w:tc>
      </w:tr>
      <w:tr w:rsidR="00A870DC" w:rsidRPr="00C902DE" w14:paraId="3F692855" w14:textId="77777777" w:rsidTr="00182020">
        <w:trPr>
          <w:trHeight w:val="70"/>
        </w:trPr>
        <w:tc>
          <w:tcPr>
            <w:tcW w:w="9214" w:type="dxa"/>
          </w:tcPr>
          <w:p w14:paraId="6BF8B5F3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7 zamówienia w wysokości 966.82 zł brutto;</w:t>
            </w:r>
          </w:p>
        </w:tc>
      </w:tr>
      <w:tr w:rsidR="00A870DC" w:rsidRPr="00C902DE" w14:paraId="04BBFFEA" w14:textId="77777777" w:rsidTr="00182020">
        <w:trPr>
          <w:trHeight w:val="70"/>
        </w:trPr>
        <w:tc>
          <w:tcPr>
            <w:tcW w:w="9214" w:type="dxa"/>
          </w:tcPr>
          <w:p w14:paraId="403D24DD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8 zamówienia w wysokości 59 529.60 zł brutto;</w:t>
            </w:r>
          </w:p>
        </w:tc>
      </w:tr>
      <w:tr w:rsidR="00A870DC" w:rsidRPr="00C902DE" w14:paraId="577845D2" w14:textId="77777777" w:rsidTr="00182020">
        <w:trPr>
          <w:trHeight w:val="70"/>
        </w:trPr>
        <w:tc>
          <w:tcPr>
            <w:tcW w:w="9214" w:type="dxa"/>
          </w:tcPr>
          <w:p w14:paraId="3B556E61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9 zamówienia w wysokości 719 999.93 zł brutto;</w:t>
            </w:r>
          </w:p>
        </w:tc>
      </w:tr>
      <w:tr w:rsidR="00A870DC" w:rsidRPr="00C902DE" w14:paraId="0251F3AE" w14:textId="77777777" w:rsidTr="00182020">
        <w:trPr>
          <w:trHeight w:val="70"/>
        </w:trPr>
        <w:tc>
          <w:tcPr>
            <w:tcW w:w="9214" w:type="dxa"/>
          </w:tcPr>
          <w:p w14:paraId="3C1B672D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10 zamówienia w wysokości 110 610.00 zł brutto;</w:t>
            </w:r>
          </w:p>
        </w:tc>
      </w:tr>
      <w:tr w:rsidR="00A870DC" w:rsidRPr="00C902DE" w14:paraId="5A73DE32" w14:textId="77777777" w:rsidTr="00182020">
        <w:trPr>
          <w:trHeight w:val="70"/>
        </w:trPr>
        <w:tc>
          <w:tcPr>
            <w:tcW w:w="9214" w:type="dxa"/>
          </w:tcPr>
          <w:p w14:paraId="1CFE14E2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22 204.80 zł brutto;</w:t>
            </w:r>
          </w:p>
        </w:tc>
      </w:tr>
      <w:tr w:rsidR="00A870DC" w:rsidRPr="00C902DE" w14:paraId="29F58BCD" w14:textId="77777777" w:rsidTr="00182020">
        <w:trPr>
          <w:trHeight w:val="70"/>
        </w:trPr>
        <w:tc>
          <w:tcPr>
            <w:tcW w:w="9214" w:type="dxa"/>
          </w:tcPr>
          <w:p w14:paraId="2A200892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12 zamówienia w wysokości 396 632.59 zł brutto;</w:t>
            </w:r>
          </w:p>
        </w:tc>
      </w:tr>
      <w:tr w:rsidR="00A870DC" w:rsidRPr="00C902DE" w14:paraId="5F192635" w14:textId="77777777" w:rsidTr="00182020">
        <w:trPr>
          <w:trHeight w:val="70"/>
        </w:trPr>
        <w:tc>
          <w:tcPr>
            <w:tcW w:w="9214" w:type="dxa"/>
          </w:tcPr>
          <w:p w14:paraId="4C010B3E" w14:textId="107CCEFB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13 zamówienia w wysokości 106 800.</w:t>
            </w:r>
            <w:r w:rsidR="004F198A">
              <w:rPr>
                <w:rFonts w:ascii="Arial" w:hAnsi="Arial" w:cs="Arial"/>
                <w:sz w:val="24"/>
                <w:szCs w:val="24"/>
              </w:rPr>
              <w:t>12</w:t>
            </w:r>
            <w:r w:rsidRPr="00A870DC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A870DC" w:rsidRPr="00C902DE" w14:paraId="2183B1BE" w14:textId="77777777" w:rsidTr="00182020">
        <w:trPr>
          <w:trHeight w:val="70"/>
        </w:trPr>
        <w:tc>
          <w:tcPr>
            <w:tcW w:w="9214" w:type="dxa"/>
          </w:tcPr>
          <w:p w14:paraId="62DBB38A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14 zamówienia w wysokości 184 680.00 zł brutto;</w:t>
            </w:r>
          </w:p>
        </w:tc>
      </w:tr>
      <w:tr w:rsidR="00A870DC" w:rsidRPr="00C902DE" w14:paraId="2F1490A6" w14:textId="77777777" w:rsidTr="00182020">
        <w:trPr>
          <w:trHeight w:val="70"/>
        </w:trPr>
        <w:tc>
          <w:tcPr>
            <w:tcW w:w="9214" w:type="dxa"/>
          </w:tcPr>
          <w:p w14:paraId="54467C1F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15 zamówienia w wysokości 599 040.47 zł brutto;</w:t>
            </w:r>
          </w:p>
        </w:tc>
      </w:tr>
      <w:tr w:rsidR="00A870DC" w:rsidRPr="00C902DE" w14:paraId="22689233" w14:textId="77777777" w:rsidTr="00182020">
        <w:trPr>
          <w:trHeight w:val="70"/>
        </w:trPr>
        <w:tc>
          <w:tcPr>
            <w:tcW w:w="9214" w:type="dxa"/>
          </w:tcPr>
          <w:p w14:paraId="42FDEC8C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16 zamówienia w wysokości 560 914.08 zł brutto;</w:t>
            </w:r>
          </w:p>
        </w:tc>
      </w:tr>
      <w:tr w:rsidR="00A870DC" w:rsidRPr="00C902DE" w14:paraId="1ECF963B" w14:textId="77777777" w:rsidTr="00182020">
        <w:trPr>
          <w:trHeight w:val="70"/>
        </w:trPr>
        <w:tc>
          <w:tcPr>
            <w:tcW w:w="9214" w:type="dxa"/>
          </w:tcPr>
          <w:p w14:paraId="20BD721D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17 zamówienia w wysokości 39 916.80 zł brutto;</w:t>
            </w:r>
          </w:p>
        </w:tc>
      </w:tr>
      <w:tr w:rsidR="00A870DC" w:rsidRPr="00C902DE" w14:paraId="065B4938" w14:textId="77777777" w:rsidTr="00182020">
        <w:trPr>
          <w:trHeight w:val="70"/>
        </w:trPr>
        <w:tc>
          <w:tcPr>
            <w:tcW w:w="9214" w:type="dxa"/>
          </w:tcPr>
          <w:p w14:paraId="1CC32B27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18 zamówienia w wysokości 369 943.20 zł brutto;</w:t>
            </w:r>
          </w:p>
        </w:tc>
      </w:tr>
      <w:tr w:rsidR="00A870DC" w:rsidRPr="00C902DE" w14:paraId="6C389CD0" w14:textId="77777777" w:rsidTr="00182020">
        <w:trPr>
          <w:trHeight w:val="70"/>
        </w:trPr>
        <w:tc>
          <w:tcPr>
            <w:tcW w:w="9214" w:type="dxa"/>
          </w:tcPr>
          <w:p w14:paraId="771498D8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19 zamówienia w wysokości 355 623.16 zł brutto;</w:t>
            </w:r>
          </w:p>
        </w:tc>
      </w:tr>
      <w:tr w:rsidR="00A870DC" w:rsidRPr="00C902DE" w14:paraId="2E64A0E7" w14:textId="77777777" w:rsidTr="00182020">
        <w:trPr>
          <w:trHeight w:val="70"/>
        </w:trPr>
        <w:tc>
          <w:tcPr>
            <w:tcW w:w="9214" w:type="dxa"/>
          </w:tcPr>
          <w:p w14:paraId="52E4CBA0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20 zamówienia w wysokości 107 411.99 zł brutto;</w:t>
            </w:r>
          </w:p>
        </w:tc>
      </w:tr>
      <w:tr w:rsidR="00A870DC" w:rsidRPr="00C902DE" w14:paraId="1BBE3B79" w14:textId="77777777" w:rsidTr="00182020">
        <w:trPr>
          <w:trHeight w:val="70"/>
        </w:trPr>
        <w:tc>
          <w:tcPr>
            <w:tcW w:w="9214" w:type="dxa"/>
          </w:tcPr>
          <w:p w14:paraId="657D8759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21 zamówienia w wysokości 79 499.88 zł brutto;</w:t>
            </w:r>
          </w:p>
        </w:tc>
      </w:tr>
      <w:tr w:rsidR="00A870DC" w:rsidRPr="00C902DE" w14:paraId="4ACE25FC" w14:textId="77777777" w:rsidTr="00182020">
        <w:trPr>
          <w:trHeight w:val="70"/>
        </w:trPr>
        <w:tc>
          <w:tcPr>
            <w:tcW w:w="9214" w:type="dxa"/>
          </w:tcPr>
          <w:p w14:paraId="6BFC5823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22 zamówienia w wysokości 565 019.71 zł brutto;</w:t>
            </w:r>
          </w:p>
        </w:tc>
      </w:tr>
      <w:tr w:rsidR="00A870DC" w:rsidRPr="00C902DE" w14:paraId="06778EF8" w14:textId="77777777" w:rsidTr="00182020">
        <w:trPr>
          <w:trHeight w:val="70"/>
        </w:trPr>
        <w:tc>
          <w:tcPr>
            <w:tcW w:w="9214" w:type="dxa"/>
          </w:tcPr>
          <w:p w14:paraId="61940458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23 zamówienia w wysokości 115 499.52 zł brutto;</w:t>
            </w:r>
          </w:p>
        </w:tc>
      </w:tr>
      <w:tr w:rsidR="00A870DC" w:rsidRPr="00C902DE" w14:paraId="2EF5E05D" w14:textId="77777777" w:rsidTr="00182020">
        <w:trPr>
          <w:trHeight w:val="70"/>
        </w:trPr>
        <w:tc>
          <w:tcPr>
            <w:tcW w:w="9214" w:type="dxa"/>
          </w:tcPr>
          <w:p w14:paraId="33B48242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24 zamówienia w wysokości 67 657.68 zł brutto;</w:t>
            </w:r>
          </w:p>
        </w:tc>
      </w:tr>
      <w:tr w:rsidR="00A870DC" w:rsidRPr="00C902DE" w14:paraId="72C0F531" w14:textId="77777777" w:rsidTr="00182020">
        <w:trPr>
          <w:trHeight w:val="70"/>
        </w:trPr>
        <w:tc>
          <w:tcPr>
            <w:tcW w:w="9214" w:type="dxa"/>
          </w:tcPr>
          <w:p w14:paraId="29AD2714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25 zamówienia w wysokości 16 279.06 zł brutto;</w:t>
            </w:r>
          </w:p>
        </w:tc>
      </w:tr>
      <w:tr w:rsidR="00A870DC" w:rsidRPr="00C902DE" w14:paraId="4DD164E8" w14:textId="77777777" w:rsidTr="00182020">
        <w:trPr>
          <w:trHeight w:val="70"/>
        </w:trPr>
        <w:tc>
          <w:tcPr>
            <w:tcW w:w="9214" w:type="dxa"/>
          </w:tcPr>
          <w:p w14:paraId="6F8B4B37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26 zamówienia w wysokości 178 750.80 zł brutto;</w:t>
            </w:r>
          </w:p>
        </w:tc>
      </w:tr>
      <w:tr w:rsidR="00A870DC" w:rsidRPr="00C902DE" w14:paraId="58B16512" w14:textId="77777777" w:rsidTr="00182020">
        <w:trPr>
          <w:trHeight w:val="70"/>
        </w:trPr>
        <w:tc>
          <w:tcPr>
            <w:tcW w:w="9214" w:type="dxa"/>
          </w:tcPr>
          <w:p w14:paraId="7518EFB8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27 zamówienia w wysokości 67 405.77 zł brutto;</w:t>
            </w:r>
          </w:p>
        </w:tc>
      </w:tr>
      <w:tr w:rsidR="00A870DC" w:rsidRPr="00C902DE" w14:paraId="36DAE776" w14:textId="77777777" w:rsidTr="00182020">
        <w:trPr>
          <w:trHeight w:val="70"/>
        </w:trPr>
        <w:tc>
          <w:tcPr>
            <w:tcW w:w="9214" w:type="dxa"/>
          </w:tcPr>
          <w:p w14:paraId="287F4DDD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28 zamówienia w wysokości 201 773.72 zł brutto;</w:t>
            </w:r>
          </w:p>
        </w:tc>
      </w:tr>
      <w:tr w:rsidR="00A870DC" w:rsidRPr="00C902DE" w14:paraId="0125231C" w14:textId="77777777" w:rsidTr="00182020">
        <w:trPr>
          <w:trHeight w:val="70"/>
        </w:trPr>
        <w:tc>
          <w:tcPr>
            <w:tcW w:w="9214" w:type="dxa"/>
          </w:tcPr>
          <w:p w14:paraId="06EE5AFC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29 zamówienia w wysokości 16 911.72 zł brutto;</w:t>
            </w:r>
          </w:p>
        </w:tc>
      </w:tr>
      <w:tr w:rsidR="00A870DC" w:rsidRPr="00C902DE" w14:paraId="5D0A8339" w14:textId="77777777" w:rsidTr="00182020">
        <w:trPr>
          <w:trHeight w:val="70"/>
        </w:trPr>
        <w:tc>
          <w:tcPr>
            <w:tcW w:w="9214" w:type="dxa"/>
          </w:tcPr>
          <w:p w14:paraId="08C08712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30 zamówienia w wysokości 55 773.04 zł brutto;</w:t>
            </w:r>
          </w:p>
        </w:tc>
      </w:tr>
      <w:tr w:rsidR="00A870DC" w:rsidRPr="00C902DE" w14:paraId="2D02FCA2" w14:textId="77777777" w:rsidTr="00182020">
        <w:trPr>
          <w:trHeight w:val="70"/>
        </w:trPr>
        <w:tc>
          <w:tcPr>
            <w:tcW w:w="9214" w:type="dxa"/>
          </w:tcPr>
          <w:p w14:paraId="77590432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31 zamówienia w wysokości 307 670.40 zł brutto;</w:t>
            </w:r>
          </w:p>
        </w:tc>
      </w:tr>
      <w:tr w:rsidR="00A870DC" w:rsidRPr="00C902DE" w14:paraId="07E4E9B4" w14:textId="77777777" w:rsidTr="00182020">
        <w:trPr>
          <w:trHeight w:val="70"/>
        </w:trPr>
        <w:tc>
          <w:tcPr>
            <w:tcW w:w="9214" w:type="dxa"/>
          </w:tcPr>
          <w:p w14:paraId="66A2A01A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32 zamówienia w wysokości 22 204.80 zł brutto;</w:t>
            </w:r>
          </w:p>
        </w:tc>
      </w:tr>
      <w:tr w:rsidR="00A870DC" w:rsidRPr="00C902DE" w14:paraId="661340FE" w14:textId="77777777" w:rsidTr="00182020">
        <w:trPr>
          <w:trHeight w:val="70"/>
        </w:trPr>
        <w:tc>
          <w:tcPr>
            <w:tcW w:w="9214" w:type="dxa"/>
          </w:tcPr>
          <w:p w14:paraId="73E65336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33 zamówienia w wysokości 25 920.00 zł brutto;</w:t>
            </w:r>
          </w:p>
        </w:tc>
      </w:tr>
      <w:tr w:rsidR="00A870DC" w:rsidRPr="00C902DE" w14:paraId="26F9E896" w14:textId="77777777" w:rsidTr="00182020">
        <w:trPr>
          <w:trHeight w:val="70"/>
        </w:trPr>
        <w:tc>
          <w:tcPr>
            <w:tcW w:w="9214" w:type="dxa"/>
          </w:tcPr>
          <w:p w14:paraId="0BB12C37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34 zamówienia w wysokości 464 400.00 zł brutto;</w:t>
            </w:r>
          </w:p>
        </w:tc>
      </w:tr>
      <w:tr w:rsidR="00A870DC" w:rsidRPr="00C902DE" w14:paraId="67C97BD8" w14:textId="77777777" w:rsidTr="00182020">
        <w:trPr>
          <w:trHeight w:val="70"/>
        </w:trPr>
        <w:tc>
          <w:tcPr>
            <w:tcW w:w="9214" w:type="dxa"/>
          </w:tcPr>
          <w:p w14:paraId="5C5C9B95" w14:textId="77777777" w:rsidR="00A870DC" w:rsidRPr="00C902DE" w:rsidRDefault="00A870DC" w:rsidP="0018202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70DC">
              <w:rPr>
                <w:rFonts w:ascii="Arial" w:hAnsi="Arial" w:cs="Arial"/>
                <w:sz w:val="24"/>
                <w:szCs w:val="24"/>
              </w:rPr>
              <w:t>części 35 zamówienia w wysokości 5 184.00 zł brutto;</w:t>
            </w:r>
          </w:p>
        </w:tc>
      </w:tr>
    </w:tbl>
    <w:p w14:paraId="37A0E9B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3328F3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5ADB96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4AE7EA1" w14:textId="22FD7816" w:rsidR="00C236D3" w:rsidRPr="003E6519" w:rsidRDefault="00A870DC" w:rsidP="00173B20">
      <w:pPr>
        <w:jc w:val="right"/>
        <w:rPr>
          <w:rFonts w:ascii="Arial" w:hAnsi="Arial" w:cs="Arial"/>
          <w:sz w:val="22"/>
          <w:szCs w:val="22"/>
        </w:rPr>
      </w:pPr>
      <w:r w:rsidRPr="00A870DC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AF9F" w14:textId="77777777" w:rsidR="00E1362B" w:rsidRDefault="00E1362B">
      <w:r>
        <w:separator/>
      </w:r>
    </w:p>
  </w:endnote>
  <w:endnote w:type="continuationSeparator" w:id="0">
    <w:p w14:paraId="514F73A5" w14:textId="77777777" w:rsidR="00E1362B" w:rsidRDefault="00E1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7BE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DC88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1180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92CB0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C6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1246A9" w14:textId="77777777" w:rsidR="009F189D" w:rsidRDefault="009F189D">
    <w:pPr>
      <w:pStyle w:val="Stopka"/>
      <w:tabs>
        <w:tab w:val="clear" w:pos="4536"/>
      </w:tabs>
      <w:jc w:val="center"/>
    </w:pPr>
  </w:p>
  <w:p w14:paraId="672DAC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54770" w14:textId="77777777" w:rsidR="00E1362B" w:rsidRDefault="00E1362B">
      <w:r>
        <w:separator/>
      </w:r>
    </w:p>
  </w:footnote>
  <w:footnote w:type="continuationSeparator" w:id="0">
    <w:p w14:paraId="75EA2947" w14:textId="77777777" w:rsidR="00E1362B" w:rsidRDefault="00E13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79325" w14:textId="77777777" w:rsidR="00A870DC" w:rsidRDefault="00A87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45FC7" w14:textId="77777777" w:rsidR="00A870DC" w:rsidRDefault="00A87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6443" w14:textId="77777777" w:rsidR="00A870DC" w:rsidRDefault="00A870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62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1391"/>
    <w:rsid w:val="003D72FD"/>
    <w:rsid w:val="003E6519"/>
    <w:rsid w:val="00423179"/>
    <w:rsid w:val="0049054E"/>
    <w:rsid w:val="00490DC0"/>
    <w:rsid w:val="00493F8C"/>
    <w:rsid w:val="004C7E9B"/>
    <w:rsid w:val="004F198A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870DC"/>
    <w:rsid w:val="00BE7129"/>
    <w:rsid w:val="00C236D3"/>
    <w:rsid w:val="00C659E2"/>
    <w:rsid w:val="00C902DE"/>
    <w:rsid w:val="00CB0802"/>
    <w:rsid w:val="00D7128F"/>
    <w:rsid w:val="00E1362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E278C8"/>
  <w15:chartTrackingRefBased/>
  <w15:docId w15:val="{2929FC8A-55A8-4F45-A4A1-6055701BF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398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2025-09-11T07:19:00Z</dcterms:created>
  <dcterms:modified xsi:type="dcterms:W3CDTF">2025-09-11T07:37:00Z</dcterms:modified>
</cp:coreProperties>
</file>