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D1F1C" w14:textId="77777777" w:rsidR="009432A1" w:rsidRPr="00754441" w:rsidRDefault="004A096E" w:rsidP="009432A1">
      <w:pPr>
        <w:spacing w:after="600"/>
        <w:jc w:val="right"/>
      </w:pPr>
      <w:r w:rsidRPr="00754441">
        <w:t>Niepołomice</w:t>
      </w:r>
      <w:r w:rsidR="009432A1" w:rsidRPr="00754441">
        <w:t xml:space="preserve"> dnia: </w:t>
      </w:r>
      <w:r w:rsidRPr="00754441">
        <w:t>2025-09-11</w:t>
      </w:r>
    </w:p>
    <w:p w14:paraId="39EF61F8" w14:textId="77777777" w:rsidR="009432A1" w:rsidRPr="00754441" w:rsidRDefault="004A096E" w:rsidP="009432A1">
      <w:pPr>
        <w:spacing w:line="360" w:lineRule="auto"/>
        <w:rPr>
          <w:b/>
          <w:bCs/>
        </w:rPr>
      </w:pPr>
      <w:r w:rsidRPr="00754441">
        <w:rPr>
          <w:b/>
          <w:bCs/>
        </w:rPr>
        <w:t>GMINA NIEPOŁOMICE</w:t>
      </w:r>
    </w:p>
    <w:p w14:paraId="2F8E370B" w14:textId="77777777" w:rsidR="009432A1" w:rsidRPr="00754441" w:rsidRDefault="004A096E" w:rsidP="009432A1">
      <w:pPr>
        <w:spacing w:line="360" w:lineRule="auto"/>
      </w:pPr>
      <w:r w:rsidRPr="00754441">
        <w:t>Pl. Zwycięstwa</w:t>
      </w:r>
      <w:r w:rsidR="009432A1" w:rsidRPr="00754441">
        <w:t xml:space="preserve"> </w:t>
      </w:r>
      <w:r w:rsidRPr="00754441">
        <w:t>13</w:t>
      </w:r>
    </w:p>
    <w:p w14:paraId="7DE27390" w14:textId="77777777" w:rsidR="009432A1" w:rsidRPr="00754441" w:rsidRDefault="004A096E" w:rsidP="009432A1">
      <w:r w:rsidRPr="00754441">
        <w:t>32-005</w:t>
      </w:r>
      <w:r w:rsidR="009432A1" w:rsidRPr="00754441">
        <w:t xml:space="preserve"> </w:t>
      </w:r>
      <w:r w:rsidRPr="00754441">
        <w:t>Niepołomice</w:t>
      </w:r>
    </w:p>
    <w:p w14:paraId="6C52DD93" w14:textId="023A6FDA" w:rsidR="009432A1" w:rsidRPr="00754441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754441" w14:paraId="1087152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0B4E0F" w14:textId="77777777" w:rsidR="009432A1" w:rsidRPr="0075444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754441">
              <w:rPr>
                <w:b/>
                <w:spacing w:val="60"/>
                <w:kern w:val="28"/>
              </w:rPr>
              <w:t>INFORMACJA</w:t>
            </w:r>
          </w:p>
          <w:p w14:paraId="46BE6074" w14:textId="77777777" w:rsidR="009432A1" w:rsidRPr="0075444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754441">
              <w:t>o kwocie przeznaczonej na realizację zamówienia</w:t>
            </w:r>
          </w:p>
        </w:tc>
      </w:tr>
    </w:tbl>
    <w:p w14:paraId="2943A9A0" w14:textId="77777777" w:rsidR="00A80738" w:rsidRPr="00754441" w:rsidRDefault="00A80738" w:rsidP="009432A1">
      <w:pPr>
        <w:pStyle w:val="Nagwek"/>
        <w:tabs>
          <w:tab w:val="clear" w:pos="4536"/>
        </w:tabs>
        <w:spacing w:after="360"/>
      </w:pPr>
      <w:r w:rsidRPr="00754441">
        <w:tab/>
        <w:t xml:space="preserve"> </w:t>
      </w:r>
    </w:p>
    <w:p w14:paraId="23CF2FE6" w14:textId="77777777" w:rsidR="009432A1" w:rsidRPr="00754441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754441">
        <w:rPr>
          <w:rFonts w:eastAsia="Calibri"/>
          <w:lang w:eastAsia="en-US"/>
        </w:rPr>
        <w:t xml:space="preserve">Dotyczy </w:t>
      </w:r>
      <w:r w:rsidRPr="00754441">
        <w:t>postępowania o udzielenie zamówienia publicznego</w:t>
      </w:r>
      <w:r w:rsidRPr="0075444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754441" w14:paraId="663D67E3" w14:textId="77777777" w:rsidTr="00A652DF">
        <w:tc>
          <w:tcPr>
            <w:tcW w:w="2269" w:type="dxa"/>
          </w:tcPr>
          <w:p w14:paraId="5E6D5D0D" w14:textId="77777777" w:rsidR="009432A1" w:rsidRPr="00754441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54441">
              <w:t>Nazwa zamówienia:</w:t>
            </w:r>
          </w:p>
        </w:tc>
        <w:tc>
          <w:tcPr>
            <w:tcW w:w="6803" w:type="dxa"/>
          </w:tcPr>
          <w:p w14:paraId="2497950A" w14:textId="77777777" w:rsidR="009432A1" w:rsidRPr="00754441" w:rsidRDefault="004A096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54441">
              <w:rPr>
                <w:bCs/>
              </w:rPr>
              <w:t xml:space="preserve">Modernizacja dróg dojazdowych do gruntów rolnych na terenie gminy Niepołomice w miejscowości Ochmanów na długości około 530 </w:t>
            </w:r>
            <w:proofErr w:type="spellStart"/>
            <w:r w:rsidRPr="00754441">
              <w:rPr>
                <w:bCs/>
              </w:rPr>
              <w:t>mb</w:t>
            </w:r>
            <w:proofErr w:type="spellEnd"/>
            <w:r w:rsidRPr="00754441">
              <w:rPr>
                <w:bCs/>
              </w:rPr>
              <w:t xml:space="preserve"> na dz. nr 150, 75/8, 75/10, 75/12, 77/2, 78/6, 79/2, 80/2, 81/6, 82/4, 83/2, 84/2, 85/5, 86/2, 87/8, 87/10, 87/12, 88/2, 91/2, 92/2, 93/2, 94/2, 95/2, 96/2, 98/2, 99/4, 100/6, 103/2, 105/2, 383/2, 186/7, 185/22, 184/12, 183/4, 182/4, 181/2, 180/14, 180/12, 178/6, 176/2, 174/7, 174/9, 173/2, 172/2, 171/2, 170/2, 382/14, 382/12, 382/10, 163/2, 162/2.</w:t>
            </w:r>
            <w:r w:rsidR="009432A1" w:rsidRPr="00754441">
              <w:rPr>
                <w:bCs/>
              </w:rPr>
              <w:t>.</w:t>
            </w:r>
          </w:p>
        </w:tc>
      </w:tr>
      <w:tr w:rsidR="004A096E" w:rsidRPr="00754441" w14:paraId="48DC75AD" w14:textId="77777777" w:rsidTr="006C1DA8">
        <w:tc>
          <w:tcPr>
            <w:tcW w:w="2269" w:type="dxa"/>
          </w:tcPr>
          <w:p w14:paraId="5CC765B3" w14:textId="77777777" w:rsidR="004A096E" w:rsidRPr="00754441" w:rsidRDefault="004A096E" w:rsidP="006C1DA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54441">
              <w:t>Numer referencyjny:</w:t>
            </w:r>
          </w:p>
        </w:tc>
        <w:tc>
          <w:tcPr>
            <w:tcW w:w="6803" w:type="dxa"/>
          </w:tcPr>
          <w:p w14:paraId="689575FE" w14:textId="77777777" w:rsidR="004A096E" w:rsidRPr="00754441" w:rsidRDefault="004A096E" w:rsidP="006C1D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54441">
              <w:rPr>
                <w:bCs/>
              </w:rPr>
              <w:t>ZP.271.32.2025</w:t>
            </w:r>
          </w:p>
        </w:tc>
      </w:tr>
    </w:tbl>
    <w:p w14:paraId="4C9B56F9" w14:textId="77777777" w:rsidR="00890B92" w:rsidRPr="00754441" w:rsidRDefault="00A80738" w:rsidP="009432A1">
      <w:pPr>
        <w:spacing w:before="480" w:after="120" w:line="360" w:lineRule="auto"/>
        <w:jc w:val="both"/>
      </w:pPr>
      <w:r w:rsidRPr="00754441">
        <w:t xml:space="preserve">Zamawiający na podstawie art. </w:t>
      </w:r>
      <w:r w:rsidR="00890B92" w:rsidRPr="00754441">
        <w:t>22</w:t>
      </w:r>
      <w:r w:rsidR="0043158A" w:rsidRPr="00754441">
        <w:t>2</w:t>
      </w:r>
      <w:r w:rsidRPr="00754441">
        <w:t xml:space="preserve"> ust. </w:t>
      </w:r>
      <w:r w:rsidR="00890B92" w:rsidRPr="00754441">
        <w:t>4</w:t>
      </w:r>
      <w:r w:rsidRPr="00754441">
        <w:t xml:space="preserve"> </w:t>
      </w:r>
      <w:r w:rsidR="00890B92" w:rsidRPr="00754441">
        <w:rPr>
          <w:bCs/>
        </w:rPr>
        <w:t>ustawy z dnia 11 września 2019 r. Prawo zamówień publicznych</w:t>
      </w:r>
      <w:r w:rsidR="004C7E9B" w:rsidRPr="00754441">
        <w:t xml:space="preserve"> </w:t>
      </w:r>
      <w:r w:rsidR="004A096E" w:rsidRPr="00754441">
        <w:t>(</w:t>
      </w:r>
      <w:proofErr w:type="spellStart"/>
      <w:r w:rsidR="004A096E" w:rsidRPr="00754441">
        <w:t>t.j</w:t>
      </w:r>
      <w:proofErr w:type="spellEnd"/>
      <w:r w:rsidR="004A096E" w:rsidRPr="00754441">
        <w:t>. Dz. U. z 2024 poz. 1320)</w:t>
      </w:r>
      <w:r w:rsidR="00490DC0" w:rsidRPr="00754441">
        <w:t xml:space="preserve"> </w:t>
      </w:r>
      <w:r w:rsidR="00890B92" w:rsidRPr="00754441">
        <w:t>informuje, że kwota, jaką zamierza przeznaczyć na sfinansowanie zamówienia wynosi:</w:t>
      </w:r>
    </w:p>
    <w:p w14:paraId="7E646239" w14:textId="77777777" w:rsidR="0069085C" w:rsidRPr="00754441" w:rsidRDefault="004A096E" w:rsidP="00A80738">
      <w:pPr>
        <w:spacing w:before="120" w:after="120"/>
        <w:jc w:val="both"/>
      </w:pPr>
      <w:r w:rsidRPr="00754441">
        <w:rPr>
          <w:b/>
        </w:rPr>
        <w:t>250 000.00</w:t>
      </w:r>
      <w:r w:rsidR="00890B92" w:rsidRPr="00754441">
        <w:t xml:space="preserve"> zł brutto.</w:t>
      </w:r>
    </w:p>
    <w:p w14:paraId="6C1927C1" w14:textId="77777777" w:rsidR="00890B92" w:rsidRPr="00754441" w:rsidRDefault="00890B92" w:rsidP="00A80738">
      <w:pPr>
        <w:spacing w:before="120" w:after="120"/>
        <w:jc w:val="both"/>
      </w:pPr>
    </w:p>
    <w:p w14:paraId="1C170B7B" w14:textId="77777777" w:rsidR="00890B92" w:rsidRPr="00754441" w:rsidRDefault="00890B92" w:rsidP="00A80738">
      <w:pPr>
        <w:spacing w:before="120" w:after="120"/>
        <w:jc w:val="both"/>
      </w:pPr>
    </w:p>
    <w:p w14:paraId="3B20249B" w14:textId="77777777" w:rsidR="00890B92" w:rsidRPr="00754441" w:rsidRDefault="00890B92" w:rsidP="00A80738">
      <w:pPr>
        <w:spacing w:before="120" w:after="120"/>
        <w:jc w:val="both"/>
      </w:pPr>
    </w:p>
    <w:sectPr w:rsidR="00890B92" w:rsidRPr="0075444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03000" w14:textId="77777777" w:rsidR="00F47143" w:rsidRDefault="00F47143">
      <w:r>
        <w:separator/>
      </w:r>
    </w:p>
  </w:endnote>
  <w:endnote w:type="continuationSeparator" w:id="0">
    <w:p w14:paraId="69E6F581" w14:textId="77777777" w:rsidR="00F47143" w:rsidRDefault="00F47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ABA2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C33A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9EFD2" w14:textId="0F3CEC8C" w:rsidR="009F189D" w:rsidRPr="00754441" w:rsidRDefault="009F189D" w:rsidP="007544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66A8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529364" w14:textId="77777777" w:rsidR="009F189D" w:rsidRDefault="009F189D">
    <w:pPr>
      <w:pStyle w:val="Stopka"/>
      <w:tabs>
        <w:tab w:val="clear" w:pos="4536"/>
      </w:tabs>
      <w:jc w:val="center"/>
    </w:pPr>
  </w:p>
  <w:p w14:paraId="39ED39F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8D21D" w14:textId="77777777" w:rsidR="00F47143" w:rsidRDefault="00F47143">
      <w:r>
        <w:separator/>
      </w:r>
    </w:p>
  </w:footnote>
  <w:footnote w:type="continuationSeparator" w:id="0">
    <w:p w14:paraId="6F4310D7" w14:textId="77777777" w:rsidR="00F47143" w:rsidRDefault="00F47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D766F" w14:textId="77777777" w:rsidR="004A096E" w:rsidRDefault="004A09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E4614" w14:textId="77777777" w:rsidR="004A096E" w:rsidRDefault="004A09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894FE" w14:textId="77777777" w:rsidR="004A096E" w:rsidRDefault="004A09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714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A096E"/>
    <w:rsid w:val="004C7E9B"/>
    <w:rsid w:val="00524583"/>
    <w:rsid w:val="0069085C"/>
    <w:rsid w:val="00754441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4714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D214B1"/>
  <w15:chartTrackingRefBased/>
  <w15:docId w15:val="{89505CF9-692B-4D7E-A850-AAAD517FB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138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2025-09-11T06:00:00Z</cp:lastPrinted>
  <dcterms:created xsi:type="dcterms:W3CDTF">2025-09-11T06:00:00Z</dcterms:created>
  <dcterms:modified xsi:type="dcterms:W3CDTF">2025-09-11T06:00:00Z</dcterms:modified>
</cp:coreProperties>
</file>