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02CDC" w14:textId="77777777" w:rsidR="00FB7F50" w:rsidRPr="002245BE" w:rsidRDefault="00AF03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F032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F0324">
        <w:rPr>
          <w:sz w:val="22"/>
          <w:szCs w:val="22"/>
        </w:rPr>
        <w:t>2025-09-11</w:t>
      </w:r>
    </w:p>
    <w:p w14:paraId="4455D61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029528" w14:textId="77777777" w:rsidR="00AF0324" w:rsidRPr="00AF0324" w:rsidRDefault="00AF0324" w:rsidP="00FB7F50">
      <w:pPr>
        <w:spacing w:after="40"/>
        <w:rPr>
          <w:b/>
          <w:bCs/>
          <w:sz w:val="22"/>
          <w:szCs w:val="22"/>
        </w:rPr>
      </w:pPr>
      <w:r w:rsidRPr="00AF0324">
        <w:rPr>
          <w:b/>
          <w:bCs/>
          <w:sz w:val="22"/>
          <w:szCs w:val="22"/>
        </w:rPr>
        <w:t>Akademia Górniczo - Hutnicza</w:t>
      </w:r>
    </w:p>
    <w:p w14:paraId="7A20FBD7" w14:textId="77777777" w:rsidR="00AF0324" w:rsidRPr="00AF0324" w:rsidRDefault="00AF0324" w:rsidP="00FB7F50">
      <w:pPr>
        <w:spacing w:after="40"/>
        <w:rPr>
          <w:b/>
          <w:bCs/>
          <w:sz w:val="22"/>
          <w:szCs w:val="22"/>
        </w:rPr>
      </w:pPr>
      <w:r w:rsidRPr="00AF0324">
        <w:rPr>
          <w:b/>
          <w:bCs/>
          <w:sz w:val="22"/>
          <w:szCs w:val="22"/>
        </w:rPr>
        <w:t>im. Stanisława Staszica w Krakowie</w:t>
      </w:r>
    </w:p>
    <w:p w14:paraId="5E6A5EEA" w14:textId="77777777" w:rsidR="00FB7F50" w:rsidRPr="002245BE" w:rsidRDefault="00AF0324" w:rsidP="00FB7F50">
      <w:pPr>
        <w:spacing w:after="40"/>
        <w:rPr>
          <w:b/>
          <w:bCs/>
          <w:sz w:val="22"/>
          <w:szCs w:val="22"/>
        </w:rPr>
      </w:pPr>
      <w:r w:rsidRPr="00AF0324">
        <w:rPr>
          <w:b/>
          <w:bCs/>
          <w:sz w:val="22"/>
          <w:szCs w:val="22"/>
        </w:rPr>
        <w:t>Dział Zamówień Publicznych</w:t>
      </w:r>
    </w:p>
    <w:p w14:paraId="31C821EF" w14:textId="77777777" w:rsidR="00FB7F50" w:rsidRPr="002245BE" w:rsidRDefault="00AF0324" w:rsidP="00FB7F50">
      <w:pPr>
        <w:rPr>
          <w:sz w:val="22"/>
          <w:szCs w:val="22"/>
        </w:rPr>
      </w:pPr>
      <w:r w:rsidRPr="00AF032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F0324">
        <w:rPr>
          <w:sz w:val="22"/>
          <w:szCs w:val="22"/>
        </w:rPr>
        <w:t>30</w:t>
      </w:r>
    </w:p>
    <w:p w14:paraId="65CA8904" w14:textId="77777777" w:rsidR="00FB7F50" w:rsidRPr="002245BE" w:rsidRDefault="00AF0324" w:rsidP="00FB7F50">
      <w:pPr>
        <w:rPr>
          <w:sz w:val="22"/>
          <w:szCs w:val="22"/>
        </w:rPr>
      </w:pPr>
      <w:r w:rsidRPr="00AF032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F0324">
        <w:rPr>
          <w:sz w:val="22"/>
          <w:szCs w:val="22"/>
        </w:rPr>
        <w:t>Kraków</w:t>
      </w:r>
    </w:p>
    <w:p w14:paraId="25F74B5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B11861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F0324" w:rsidRPr="00607F9B" w14:paraId="614520A7" w14:textId="77777777" w:rsidTr="00D84E40">
        <w:trPr>
          <w:trHeight w:val="638"/>
        </w:trPr>
        <w:tc>
          <w:tcPr>
            <w:tcW w:w="959" w:type="dxa"/>
          </w:tcPr>
          <w:p w14:paraId="0A512EFE" w14:textId="77777777" w:rsidR="00AF0324" w:rsidRPr="00607F9B" w:rsidRDefault="00AF0324" w:rsidP="00D84E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7848091" w14:textId="76A67715" w:rsidR="00AF0324" w:rsidRPr="00607F9B" w:rsidRDefault="00AF0324" w:rsidP="00D84E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F0324">
              <w:rPr>
                <w:sz w:val="22"/>
                <w:szCs w:val="22"/>
              </w:rPr>
              <w:t>przetarg</w:t>
            </w:r>
            <w:r w:rsidR="00C32259">
              <w:rPr>
                <w:sz w:val="22"/>
                <w:szCs w:val="22"/>
              </w:rPr>
              <w:t>u</w:t>
            </w:r>
            <w:r w:rsidRPr="00AF0324">
              <w:rPr>
                <w:sz w:val="22"/>
                <w:szCs w:val="22"/>
              </w:rPr>
              <w:t xml:space="preserve"> nieograniczon</w:t>
            </w:r>
            <w:r w:rsidR="00C3225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0324">
              <w:rPr>
                <w:b/>
                <w:bCs/>
                <w:sz w:val="22"/>
                <w:szCs w:val="22"/>
              </w:rPr>
              <w:t xml:space="preserve">Dostawa tabletu z akcesoriami na potrzeby </w:t>
            </w:r>
            <w:proofErr w:type="spellStart"/>
            <w:r w:rsidRPr="00AF0324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0324">
              <w:rPr>
                <w:b/>
                <w:sz w:val="22"/>
                <w:szCs w:val="22"/>
              </w:rPr>
              <w:t>DE-dzp.272-456/25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0288A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F0324" w14:paraId="79118808" w14:textId="77777777" w:rsidTr="00D84E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0421ECD" w14:textId="77777777" w:rsidR="00AF0324" w:rsidRPr="00D26ED6" w:rsidRDefault="00AF0324" w:rsidP="00D84E4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F0324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AF0324">
              <w:rPr>
                <w:b/>
                <w:sz w:val="22"/>
                <w:szCs w:val="22"/>
              </w:rPr>
              <w:t>Migda</w:t>
            </w:r>
            <w:proofErr w:type="spellEnd"/>
          </w:p>
          <w:p w14:paraId="63A48306" w14:textId="77777777" w:rsidR="00AF0324" w:rsidRPr="009F0E5C" w:rsidRDefault="00AF0324" w:rsidP="00D84E4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F0324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0324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F0324">
              <w:rPr>
                <w:bCs/>
                <w:sz w:val="22"/>
                <w:szCs w:val="22"/>
              </w:rPr>
              <w:t>/16</w:t>
            </w:r>
          </w:p>
          <w:p w14:paraId="3943743E" w14:textId="77777777" w:rsidR="00AF0324" w:rsidRPr="009F0E5C" w:rsidRDefault="00AF0324" w:rsidP="00D84E40">
            <w:pPr>
              <w:jc w:val="both"/>
              <w:rPr>
                <w:bCs/>
                <w:sz w:val="22"/>
                <w:szCs w:val="22"/>
              </w:rPr>
            </w:pPr>
            <w:r w:rsidRPr="00AF0324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0324">
              <w:rPr>
                <w:bCs/>
                <w:sz w:val="22"/>
                <w:szCs w:val="22"/>
              </w:rPr>
              <w:t>Warszawa</w:t>
            </w:r>
          </w:p>
          <w:p w14:paraId="6BCF3A0C" w14:textId="77777777" w:rsidR="00AF0324" w:rsidRPr="00D26ED6" w:rsidRDefault="00AF0324" w:rsidP="00D84E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F2E229" w14:textId="297EC683" w:rsidR="00AF0324" w:rsidRDefault="00AF0324" w:rsidP="00D84E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F0324">
              <w:rPr>
                <w:sz w:val="22"/>
                <w:szCs w:val="22"/>
              </w:rPr>
              <w:t>Dostaw</w:t>
            </w:r>
            <w:r w:rsidR="00C32259">
              <w:rPr>
                <w:sz w:val="22"/>
                <w:szCs w:val="22"/>
              </w:rPr>
              <w:t>ę</w:t>
            </w:r>
            <w:r w:rsidRPr="00AF0324">
              <w:rPr>
                <w:sz w:val="22"/>
                <w:szCs w:val="22"/>
              </w:rPr>
              <w:t xml:space="preserve"> tabletu z akcesoriami na potrzeby </w:t>
            </w:r>
            <w:proofErr w:type="spellStart"/>
            <w:r w:rsidRPr="00AF0324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0BDB05DB" w14:textId="77777777" w:rsidR="00AF0324" w:rsidRPr="00D26ED6" w:rsidRDefault="00AF0324" w:rsidP="00D84E4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F0324">
              <w:rPr>
                <w:b/>
                <w:sz w:val="22"/>
                <w:szCs w:val="22"/>
              </w:rPr>
              <w:t>9 464.85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7C568E" w14:textId="77777777" w:rsidR="00AF0324" w:rsidRDefault="00AF0324" w:rsidP="00D84E4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09CA44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FB90EA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456032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2C3586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B22C5C6" w14:textId="77777777" w:rsidR="002B6761" w:rsidRPr="008567C7" w:rsidRDefault="00AF032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00A27DB" w14:textId="77777777" w:rsidR="002B6761" w:rsidRPr="008567C7" w:rsidRDefault="00AF032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tablet</w:t>
            </w:r>
          </w:p>
        </w:tc>
        <w:tc>
          <w:tcPr>
            <w:tcW w:w="1134" w:type="dxa"/>
            <w:vAlign w:val="center"/>
          </w:tcPr>
          <w:p w14:paraId="70A7B7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412D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8003C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1CD89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AE95E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F0324" w:rsidRPr="008567C7" w14:paraId="77557102" w14:textId="77777777" w:rsidTr="00D84E40">
        <w:tc>
          <w:tcPr>
            <w:tcW w:w="709" w:type="dxa"/>
            <w:vAlign w:val="center"/>
          </w:tcPr>
          <w:p w14:paraId="09746A80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22662B4" w14:textId="77777777" w:rsidR="00AF0324" w:rsidRPr="002B6761" w:rsidRDefault="00AF0324" w:rsidP="00D84E4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AF0324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25A561B1" w14:textId="77777777" w:rsidR="00AF0324" w:rsidRPr="008567C7" w:rsidRDefault="00AF0324" w:rsidP="00D84E4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54A19605" w14:textId="77777777" w:rsidR="00AF0324" w:rsidRPr="001B7815" w:rsidRDefault="00AF0324" w:rsidP="00D84E4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032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6052C09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F773687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B73AA0B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4F2908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E60B38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495216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DF01D1" w14:textId="77777777" w:rsidR="00AF0324" w:rsidRPr="008567C7" w:rsidRDefault="00AF0324" w:rsidP="00D84E4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032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3DD61E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F00837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C1970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642E3" w14:textId="77777777" w:rsidR="00F579D0" w:rsidRDefault="00F579D0">
      <w:r>
        <w:separator/>
      </w:r>
    </w:p>
  </w:endnote>
  <w:endnote w:type="continuationSeparator" w:id="0">
    <w:p w14:paraId="58354EF5" w14:textId="77777777" w:rsidR="00F579D0" w:rsidRDefault="00F57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690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8DD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6FB9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390B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321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244C7" w14:textId="77777777" w:rsidR="00F579D0" w:rsidRDefault="00F579D0">
      <w:r>
        <w:separator/>
      </w:r>
    </w:p>
  </w:footnote>
  <w:footnote w:type="continuationSeparator" w:id="0">
    <w:p w14:paraId="4199F4B8" w14:textId="77777777" w:rsidR="00F579D0" w:rsidRDefault="00F57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A4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265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FF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9D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0324"/>
    <w:rsid w:val="00B32D12"/>
    <w:rsid w:val="00B464D3"/>
    <w:rsid w:val="00B8185B"/>
    <w:rsid w:val="00BD2174"/>
    <w:rsid w:val="00C3225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79D0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17EF3"/>
  <w15:chartTrackingRefBased/>
  <w15:docId w15:val="{E91A4A0C-F286-4A76-94A4-E3A2961F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2025-09-11T07:09:00Z</cp:lastPrinted>
  <dcterms:created xsi:type="dcterms:W3CDTF">2025-09-11T07:09:00Z</dcterms:created>
  <dcterms:modified xsi:type="dcterms:W3CDTF">2025-09-11T07:09:00Z</dcterms:modified>
</cp:coreProperties>
</file>