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938A" w14:textId="24638EFB" w:rsidR="00EB1359" w:rsidRPr="003261E7" w:rsidRDefault="00BA3F0A" w:rsidP="00EB1359">
      <w:pPr>
        <w:spacing w:after="240"/>
        <w:jc w:val="right"/>
        <w:rPr>
          <w:sz w:val="22"/>
          <w:szCs w:val="22"/>
        </w:rPr>
      </w:pPr>
      <w:r w:rsidRPr="00BA3F0A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666F32">
        <w:rPr>
          <w:sz w:val="22"/>
          <w:szCs w:val="22"/>
        </w:rPr>
        <w:t>11.09.2025 r.</w:t>
      </w:r>
    </w:p>
    <w:p w14:paraId="5A61E2FB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84DACD1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6EBD4DF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30524E19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08ADBD0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4A1FA662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B3EE60D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70C6280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12BCA47" w14:textId="3E5F8B12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2C673F">
        <w:rPr>
          <w:b/>
          <w:sz w:val="28"/>
          <w:szCs w:val="24"/>
        </w:rPr>
        <w:t>10,17,19,20.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A3F0A" w:rsidRPr="003261E7" w14:paraId="22735B87" w14:textId="77777777" w:rsidTr="00F32640">
        <w:trPr>
          <w:trHeight w:val="638"/>
        </w:trPr>
        <w:tc>
          <w:tcPr>
            <w:tcW w:w="959" w:type="dxa"/>
          </w:tcPr>
          <w:p w14:paraId="77FBD058" w14:textId="77777777" w:rsidR="00BA3F0A" w:rsidRPr="003261E7" w:rsidRDefault="00BA3F0A" w:rsidP="00F326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274B5E9" w14:textId="77777777" w:rsidR="00BA3F0A" w:rsidRPr="003261E7" w:rsidRDefault="00BA3F0A" w:rsidP="00F326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A3F0A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A3F0A">
              <w:rPr>
                <w:b/>
                <w:bCs/>
                <w:sz w:val="22"/>
                <w:szCs w:val="22"/>
              </w:rPr>
              <w:t>Zakup i dostawa wyrobów medycznych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A3F0A">
              <w:rPr>
                <w:b/>
                <w:sz w:val="22"/>
                <w:szCs w:val="22"/>
              </w:rPr>
              <w:t>ZP/28/2025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3E8B0024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5914475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0FC4579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49020E4B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221"/>
      </w:tblGrid>
      <w:tr w:rsidR="00D44D12" w:rsidRPr="00EB1359" w14:paraId="323A887F" w14:textId="77777777" w:rsidTr="00666F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B3D31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7ADC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3B511FB7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BA3F0A" w:rsidRPr="00EB1359" w14:paraId="1A7150FB" w14:textId="77777777" w:rsidTr="00666F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41E3" w14:textId="77777777" w:rsidR="00BA3F0A" w:rsidRPr="00710915" w:rsidRDefault="00BA3F0A" w:rsidP="00F3264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A3F0A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5B75" w14:textId="77777777" w:rsidR="00BA3F0A" w:rsidRPr="00EB1359" w:rsidRDefault="00BA3F0A" w:rsidP="00F3264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A3F0A">
              <w:rPr>
                <w:b/>
                <w:sz w:val="22"/>
                <w:szCs w:val="22"/>
              </w:rPr>
              <w:t>Pakiet 10-Sonda Sengstakena</w:t>
            </w:r>
          </w:p>
          <w:p w14:paraId="6EE887F8" w14:textId="77777777" w:rsidR="00BA3F0A" w:rsidRDefault="00BA3F0A" w:rsidP="00F3264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9B52795" w14:textId="5776BAC1" w:rsidR="00BA3F0A" w:rsidRDefault="000524B1" w:rsidP="00F3264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 - </w:t>
            </w:r>
            <w:r w:rsidR="00BA3F0A" w:rsidRPr="00BA3F0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8D2CF8F" w14:textId="77777777" w:rsidR="00BA3F0A" w:rsidRPr="00EB1359" w:rsidRDefault="00BA3F0A" w:rsidP="00F3264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A3F0A">
              <w:rPr>
                <w:sz w:val="22"/>
                <w:szCs w:val="22"/>
              </w:rPr>
              <w:t>Uzasadnienie faktyczne: nie złożono żadnej oferty</w:t>
            </w:r>
          </w:p>
        </w:tc>
      </w:tr>
      <w:tr w:rsidR="00BA3F0A" w:rsidRPr="00EB1359" w14:paraId="1B3F14C7" w14:textId="77777777" w:rsidTr="00666F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C7139" w14:textId="77777777" w:rsidR="00BA3F0A" w:rsidRPr="00710915" w:rsidRDefault="00BA3F0A" w:rsidP="00F3264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A3F0A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487D" w14:textId="77777777" w:rsidR="00BA3F0A" w:rsidRPr="00EB1359" w:rsidRDefault="00BA3F0A" w:rsidP="00F3264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A3F0A">
              <w:rPr>
                <w:b/>
                <w:sz w:val="22"/>
                <w:szCs w:val="22"/>
              </w:rPr>
              <w:t>Pakiet 17-Zestaw do bezpiecznej punkcji opłucnej z igłą Veressa z cewnikiem prostym</w:t>
            </w:r>
          </w:p>
          <w:p w14:paraId="7E79A066" w14:textId="77777777" w:rsidR="00BA3F0A" w:rsidRDefault="00BA3F0A" w:rsidP="00F3264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B0B63B7" w14:textId="203009D1" w:rsidR="00BA3F0A" w:rsidRDefault="000524B1" w:rsidP="00F3264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Art. 255 pkt 1 ustawy Pzp</w:t>
            </w:r>
            <w:r w:rsidRPr="00BA3F0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 </w:t>
            </w:r>
            <w:r w:rsidR="00BA3F0A" w:rsidRPr="00BA3F0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0662FA7" w14:textId="77777777" w:rsidR="00BA3F0A" w:rsidRPr="00EB1359" w:rsidRDefault="00BA3F0A" w:rsidP="00F3264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A3F0A">
              <w:rPr>
                <w:sz w:val="22"/>
                <w:szCs w:val="22"/>
              </w:rPr>
              <w:t>Uzasadnienie faktyczne: nie złożono żadnej oferty</w:t>
            </w:r>
          </w:p>
        </w:tc>
      </w:tr>
      <w:tr w:rsidR="00BA3F0A" w:rsidRPr="00EB1359" w14:paraId="4083EF3B" w14:textId="77777777" w:rsidTr="00666F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CDA8D" w14:textId="77777777" w:rsidR="00BA3F0A" w:rsidRPr="00710915" w:rsidRDefault="00BA3F0A" w:rsidP="00F3264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A3F0A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3F45" w14:textId="77777777" w:rsidR="00BA3F0A" w:rsidRPr="00EB1359" w:rsidRDefault="00BA3F0A" w:rsidP="00F3264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A3F0A">
              <w:rPr>
                <w:b/>
                <w:sz w:val="22"/>
                <w:szCs w:val="22"/>
              </w:rPr>
              <w:t>Pakiet 19-Zestaw i igła motylkowa do pobierania krwi na posiew z butelek Biomerieux</w:t>
            </w:r>
          </w:p>
          <w:p w14:paraId="7F6D110E" w14:textId="77777777" w:rsidR="00BA3F0A" w:rsidRDefault="00BA3F0A" w:rsidP="00F3264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63441DF" w14:textId="0C68812B" w:rsidR="00BA3F0A" w:rsidRDefault="000524B1" w:rsidP="00F3264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Art. 255 pkt 1 ustawy Pzp</w:t>
            </w:r>
            <w:r w:rsidRPr="00BA3F0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 </w:t>
            </w:r>
            <w:r w:rsidR="00BA3F0A" w:rsidRPr="00BA3F0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5BFF76D" w14:textId="77777777" w:rsidR="00BA3F0A" w:rsidRPr="00EB1359" w:rsidRDefault="00BA3F0A" w:rsidP="00F3264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A3F0A">
              <w:rPr>
                <w:sz w:val="22"/>
                <w:szCs w:val="22"/>
              </w:rPr>
              <w:t>Uzasadnienie faktyczne: nie złożono żadnej oferty</w:t>
            </w:r>
          </w:p>
        </w:tc>
      </w:tr>
      <w:tr w:rsidR="00BA3F0A" w:rsidRPr="00EB1359" w14:paraId="344C9D90" w14:textId="77777777" w:rsidTr="00666F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9416" w14:textId="77777777" w:rsidR="00BA3F0A" w:rsidRPr="00710915" w:rsidRDefault="00BA3F0A" w:rsidP="00F3264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A3F0A">
              <w:rPr>
                <w:b/>
                <w:bCs/>
                <w:sz w:val="22"/>
                <w:szCs w:val="22"/>
              </w:rPr>
              <w:lastRenderedPageBreak/>
              <w:t>20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C7D1" w14:textId="77777777" w:rsidR="00BA3F0A" w:rsidRPr="00EB1359" w:rsidRDefault="00BA3F0A" w:rsidP="00F3264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A3F0A">
              <w:rPr>
                <w:b/>
                <w:sz w:val="22"/>
                <w:szCs w:val="22"/>
              </w:rPr>
              <w:t>Pakiet 20-Żel do USG</w:t>
            </w:r>
          </w:p>
          <w:p w14:paraId="754C5CC3" w14:textId="77777777" w:rsidR="00BA3F0A" w:rsidRDefault="00BA3F0A" w:rsidP="00F3264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D8F9BC1" w14:textId="33D84F57" w:rsidR="00BA3F0A" w:rsidRDefault="000524B1" w:rsidP="00F3264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Art. 255 pkt 1 ustawy Pzp</w:t>
            </w:r>
            <w:r w:rsidRPr="00BA3F0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 </w:t>
            </w:r>
            <w:r w:rsidR="00BA3F0A" w:rsidRPr="00BA3F0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892D6F0" w14:textId="77777777" w:rsidR="00BA3F0A" w:rsidRPr="00EB1359" w:rsidRDefault="00BA3F0A" w:rsidP="00F3264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A3F0A">
              <w:rPr>
                <w:sz w:val="22"/>
                <w:szCs w:val="22"/>
              </w:rPr>
              <w:t>Uzasadnienie faktyczne: nie złożono żadnej oferty</w:t>
            </w:r>
          </w:p>
        </w:tc>
      </w:tr>
    </w:tbl>
    <w:p w14:paraId="7A457833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D356C" w14:textId="77777777" w:rsidR="00BA3F0A" w:rsidRDefault="00BA3F0A" w:rsidP="00BA3F0A">
      <w:r>
        <w:separator/>
      </w:r>
    </w:p>
  </w:endnote>
  <w:endnote w:type="continuationSeparator" w:id="0">
    <w:p w14:paraId="07CD8A57" w14:textId="77777777" w:rsidR="00BA3F0A" w:rsidRDefault="00BA3F0A" w:rsidP="00BA3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10124" w14:textId="77777777" w:rsidR="00BA3F0A" w:rsidRDefault="00BA3F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138E5" w14:textId="77777777" w:rsidR="00BA3F0A" w:rsidRDefault="00BA3F0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17F54" w14:textId="77777777" w:rsidR="00BA3F0A" w:rsidRDefault="00BA3F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CC346" w14:textId="77777777" w:rsidR="00BA3F0A" w:rsidRDefault="00BA3F0A" w:rsidP="00BA3F0A">
      <w:r>
        <w:separator/>
      </w:r>
    </w:p>
  </w:footnote>
  <w:footnote w:type="continuationSeparator" w:id="0">
    <w:p w14:paraId="57EBD252" w14:textId="77777777" w:rsidR="00BA3F0A" w:rsidRDefault="00BA3F0A" w:rsidP="00BA3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CDB44" w14:textId="77777777" w:rsidR="00BA3F0A" w:rsidRDefault="00BA3F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9EF6B" w14:textId="77777777" w:rsidR="00BA3F0A" w:rsidRDefault="00BA3F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4BB0" w14:textId="77777777" w:rsidR="00BA3F0A" w:rsidRDefault="00BA3F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3286"/>
    <w:rsid w:val="00010B31"/>
    <w:rsid w:val="000524B1"/>
    <w:rsid w:val="000E64E3"/>
    <w:rsid w:val="00104963"/>
    <w:rsid w:val="00150F65"/>
    <w:rsid w:val="002C673F"/>
    <w:rsid w:val="00666F32"/>
    <w:rsid w:val="00775DAE"/>
    <w:rsid w:val="00823326"/>
    <w:rsid w:val="00856A3E"/>
    <w:rsid w:val="00894412"/>
    <w:rsid w:val="009462DF"/>
    <w:rsid w:val="009500EB"/>
    <w:rsid w:val="00993A93"/>
    <w:rsid w:val="00993EFC"/>
    <w:rsid w:val="00A33286"/>
    <w:rsid w:val="00AB3E72"/>
    <w:rsid w:val="00AC1A4B"/>
    <w:rsid w:val="00B2741B"/>
    <w:rsid w:val="00BA3F0A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7DEECE"/>
  <w15:chartTrackingRefBased/>
  <w15:docId w15:val="{8C3864C3-6A72-49A2-9E42-DDFA9BD78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BA3F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A3F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237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6</cp:revision>
  <cp:lastPrinted>2025-09-05T08:35:00Z</cp:lastPrinted>
  <dcterms:created xsi:type="dcterms:W3CDTF">2025-09-05T08:31:00Z</dcterms:created>
  <dcterms:modified xsi:type="dcterms:W3CDTF">2025-09-11T06:21:00Z</dcterms:modified>
</cp:coreProperties>
</file>