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1C8F8" w14:textId="1BB91346" w:rsidR="00B36EDA" w:rsidRPr="00353FDC" w:rsidRDefault="003F5602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3F5602">
        <w:rPr>
          <w:rFonts w:ascii="Arial" w:hAnsi="Arial" w:cs="Arial"/>
        </w:rPr>
        <w:t>Kraków</w:t>
      </w:r>
      <w:r w:rsidR="00B36EDA" w:rsidRPr="00353FDC">
        <w:rPr>
          <w:rFonts w:ascii="Arial" w:hAnsi="Arial" w:cs="Arial"/>
        </w:rPr>
        <w:t xml:space="preserve"> dnia: </w:t>
      </w:r>
      <w:r w:rsidR="00903D61">
        <w:rPr>
          <w:rFonts w:ascii="Arial" w:hAnsi="Arial" w:cs="Arial"/>
        </w:rPr>
        <w:t>11.09.2025 r.</w:t>
      </w:r>
    </w:p>
    <w:p w14:paraId="5D87809F" w14:textId="77777777" w:rsidR="003F5602" w:rsidRPr="003F5602" w:rsidRDefault="003F5602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3F5602">
        <w:rPr>
          <w:rFonts w:ascii="Arial" w:hAnsi="Arial" w:cs="Arial"/>
          <w:b/>
          <w:bCs/>
        </w:rPr>
        <w:t>Szpital Miejski Specjalistyczny</w:t>
      </w:r>
    </w:p>
    <w:p w14:paraId="325E4C3F" w14:textId="77777777" w:rsidR="003F5602" w:rsidRPr="003F5602" w:rsidRDefault="003F5602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3F5602">
        <w:rPr>
          <w:rFonts w:ascii="Arial" w:hAnsi="Arial" w:cs="Arial"/>
          <w:b/>
          <w:bCs/>
        </w:rPr>
        <w:t>im. Gabriela Narutowicza w Krakowie</w:t>
      </w:r>
    </w:p>
    <w:p w14:paraId="1FD63A12" w14:textId="77777777" w:rsidR="00B36EDA" w:rsidRPr="00353FDC" w:rsidRDefault="003F5602" w:rsidP="00B36EDA">
      <w:pPr>
        <w:spacing w:line="360" w:lineRule="auto"/>
        <w:ind w:right="3969"/>
        <w:rPr>
          <w:rFonts w:ascii="Arial" w:hAnsi="Arial" w:cs="Arial"/>
        </w:rPr>
      </w:pPr>
      <w:r w:rsidRPr="003F5602">
        <w:rPr>
          <w:rFonts w:ascii="Arial" w:hAnsi="Arial" w:cs="Arial"/>
        </w:rPr>
        <w:t>ul. Prądnicka</w:t>
      </w:r>
      <w:r w:rsidR="00B36EDA" w:rsidRPr="00353FDC">
        <w:rPr>
          <w:rFonts w:ascii="Arial" w:hAnsi="Arial" w:cs="Arial"/>
        </w:rPr>
        <w:t xml:space="preserve"> </w:t>
      </w:r>
      <w:r w:rsidRPr="003F5602">
        <w:rPr>
          <w:rFonts w:ascii="Arial" w:hAnsi="Arial" w:cs="Arial"/>
        </w:rPr>
        <w:t>35-37</w:t>
      </w:r>
    </w:p>
    <w:p w14:paraId="787E9289" w14:textId="77777777" w:rsidR="00B36EDA" w:rsidRPr="00353FDC" w:rsidRDefault="003F5602" w:rsidP="00B36EDA">
      <w:pPr>
        <w:ind w:right="3969"/>
        <w:rPr>
          <w:rFonts w:ascii="Arial" w:hAnsi="Arial" w:cs="Arial"/>
        </w:rPr>
      </w:pPr>
      <w:r w:rsidRPr="003F5602">
        <w:rPr>
          <w:rFonts w:ascii="Arial" w:hAnsi="Arial" w:cs="Arial"/>
        </w:rPr>
        <w:t>31-202</w:t>
      </w:r>
      <w:r w:rsidR="00B36EDA" w:rsidRPr="00353FDC">
        <w:rPr>
          <w:rFonts w:ascii="Arial" w:hAnsi="Arial" w:cs="Arial"/>
        </w:rPr>
        <w:t xml:space="preserve"> </w:t>
      </w:r>
      <w:r w:rsidRPr="003F5602">
        <w:rPr>
          <w:rFonts w:ascii="Arial" w:hAnsi="Arial" w:cs="Arial"/>
        </w:rPr>
        <w:t>Kraków</w:t>
      </w:r>
    </w:p>
    <w:p w14:paraId="293B9B76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4B028B3F" w14:textId="77777777" w:rsidTr="00B36EDA">
        <w:tc>
          <w:tcPr>
            <w:tcW w:w="9923" w:type="dxa"/>
            <w:shd w:val="clear" w:color="auto" w:fill="F2F2F2"/>
            <w:hideMark/>
          </w:tcPr>
          <w:p w14:paraId="6EC7B6BC" w14:textId="71E31366" w:rsidR="00B36EDA" w:rsidRPr="00353FDC" w:rsidRDefault="00686CA7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7EBA4553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3BA4C0BC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3A82C5C3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07E1E146" w14:textId="77777777" w:rsidTr="00B36EDA">
        <w:tc>
          <w:tcPr>
            <w:tcW w:w="2269" w:type="dxa"/>
          </w:tcPr>
          <w:p w14:paraId="45E99F09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</w:tcPr>
          <w:p w14:paraId="2E86E3E7" w14:textId="77777777" w:rsidR="00B36EDA" w:rsidRPr="00353FDC" w:rsidRDefault="003F5602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F5602">
              <w:rPr>
                <w:rFonts w:ascii="Arial" w:hAnsi="Arial" w:cs="Arial"/>
                <w:bCs/>
              </w:rPr>
              <w:t>Zakup i dostawa wyrobów medycznych III</w:t>
            </w:r>
          </w:p>
        </w:tc>
      </w:tr>
      <w:tr w:rsidR="003F5602" w:rsidRPr="00353FDC" w14:paraId="105C10F8" w14:textId="77777777" w:rsidTr="00F32640">
        <w:tc>
          <w:tcPr>
            <w:tcW w:w="2269" w:type="dxa"/>
          </w:tcPr>
          <w:p w14:paraId="7F8BF16C" w14:textId="77777777" w:rsidR="003F5602" w:rsidRPr="00353FDC" w:rsidRDefault="003F5602" w:rsidP="00F3264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</w:tcPr>
          <w:p w14:paraId="36B9C8E0" w14:textId="77777777" w:rsidR="003F5602" w:rsidRPr="00353FDC" w:rsidRDefault="003F5602" w:rsidP="00F3264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F5602">
              <w:rPr>
                <w:rFonts w:ascii="Arial" w:hAnsi="Arial" w:cs="Arial"/>
                <w:bCs/>
              </w:rPr>
              <w:t>ZP/28/2025</w:t>
            </w:r>
          </w:p>
        </w:tc>
      </w:tr>
    </w:tbl>
    <w:p w14:paraId="3703BA88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6AC1E287" w14:textId="1C55D720" w:rsidR="00B36EDA" w:rsidRPr="00686CA7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>Zamawiający,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3F5602" w:rsidRPr="003F5602">
        <w:rPr>
          <w:rFonts w:ascii="Arial" w:hAnsi="Arial" w:cs="Arial"/>
        </w:rPr>
        <w:t>(t.j.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"/>
        <w:gridCol w:w="9848"/>
        <w:gridCol w:w="75"/>
      </w:tblGrid>
      <w:tr w:rsidR="003F5602" w14:paraId="288C8214" w14:textId="77777777" w:rsidTr="003F5602">
        <w:trPr>
          <w:gridAfter w:val="1"/>
          <w:wAfter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C4BBB" w14:textId="77777777" w:rsidR="003F5602" w:rsidRPr="00F245C5" w:rsidRDefault="003F5602" w:rsidP="00F3264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3F5602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3F5602">
              <w:rPr>
                <w:rFonts w:ascii="Arial" w:hAnsi="Arial" w:cs="Arial"/>
              </w:rPr>
              <w:t>Pakiet 1-Akcesoria do aparatów elektrochirurgicznych ERBE VIO300,  oraz VIO3</w:t>
            </w:r>
          </w:p>
          <w:p w14:paraId="779213FB" w14:textId="77777777" w:rsidR="003F5602" w:rsidRPr="00F245C5" w:rsidRDefault="003F5602" w:rsidP="00F3264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3F5602">
              <w:rPr>
                <w:rFonts w:ascii="Arial" w:hAnsi="Arial" w:cs="Arial"/>
                <w:b/>
              </w:rPr>
              <w:t>Erbe Polska Sp. z o.o.</w:t>
            </w:r>
          </w:p>
          <w:p w14:paraId="3A15763A" w14:textId="77777777" w:rsidR="003F5602" w:rsidRPr="00F245C5" w:rsidRDefault="003F5602" w:rsidP="00F3264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F5602">
              <w:rPr>
                <w:rFonts w:ascii="Arial" w:hAnsi="Arial" w:cs="Arial"/>
                <w:bCs/>
              </w:rPr>
              <w:t>Al. Rzeczypospolitej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F5602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F5602">
              <w:rPr>
                <w:rFonts w:ascii="Arial" w:hAnsi="Arial" w:cs="Arial"/>
                <w:bCs/>
              </w:rPr>
              <w:t>/2.8</w:t>
            </w:r>
          </w:p>
          <w:p w14:paraId="6465543A" w14:textId="77777777" w:rsidR="003F5602" w:rsidRPr="00F245C5" w:rsidRDefault="003F5602" w:rsidP="00F32640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3F5602">
              <w:rPr>
                <w:rFonts w:ascii="Arial" w:hAnsi="Arial" w:cs="Arial"/>
                <w:bCs/>
              </w:rPr>
              <w:t>02-972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F5602">
              <w:rPr>
                <w:rFonts w:ascii="Arial" w:hAnsi="Arial" w:cs="Arial"/>
                <w:bCs/>
              </w:rPr>
              <w:t>Warszawa</w:t>
            </w:r>
          </w:p>
          <w:p w14:paraId="76D4C6FD" w14:textId="77777777" w:rsidR="003F5602" w:rsidRPr="00F245C5" w:rsidRDefault="003F5602" w:rsidP="00F3264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BE2D830" w14:textId="77777777" w:rsidR="003F5602" w:rsidRPr="00F245C5" w:rsidRDefault="003F5602" w:rsidP="00F326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F5602">
              <w:rPr>
                <w:rFonts w:ascii="Arial" w:hAnsi="Arial" w:cs="Arial"/>
              </w:rPr>
              <w:t>Jedyna złożona oferta, spełnia wymogi Zamawiającego.</w:t>
            </w:r>
          </w:p>
        </w:tc>
      </w:tr>
      <w:tr w:rsidR="003F5602" w14:paraId="340DDF50" w14:textId="77777777" w:rsidTr="003F5602">
        <w:trPr>
          <w:gridAfter w:val="1"/>
          <w:wAfter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70E89" w14:textId="77777777" w:rsidR="003F5602" w:rsidRPr="00F245C5" w:rsidRDefault="003F5602" w:rsidP="00F3264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3F5602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3F5602">
              <w:rPr>
                <w:rFonts w:ascii="Arial" w:hAnsi="Arial" w:cs="Arial"/>
              </w:rPr>
              <w:t>Pakiet 2-Akcesoria zużywalne do lasera holmowego</w:t>
            </w:r>
          </w:p>
          <w:p w14:paraId="59A56C5E" w14:textId="77777777" w:rsidR="003F5602" w:rsidRPr="00F245C5" w:rsidRDefault="003F5602" w:rsidP="00F3264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3F5602">
              <w:rPr>
                <w:rFonts w:ascii="Arial" w:hAnsi="Arial" w:cs="Arial"/>
                <w:b/>
              </w:rPr>
              <w:t>Varimed Sp. z o. o.</w:t>
            </w:r>
          </w:p>
          <w:p w14:paraId="3A3B40BE" w14:textId="77777777" w:rsidR="003F5602" w:rsidRPr="00F245C5" w:rsidRDefault="003F5602" w:rsidP="00F3264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F5602">
              <w:rPr>
                <w:rFonts w:ascii="Arial" w:hAnsi="Arial" w:cs="Arial"/>
                <w:bCs/>
              </w:rPr>
              <w:t>Tadeusza Kościuszki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F5602">
              <w:rPr>
                <w:rFonts w:ascii="Arial" w:hAnsi="Arial" w:cs="Arial"/>
                <w:bCs/>
              </w:rPr>
              <w:t>115/4U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E2F96C3" w14:textId="77777777" w:rsidR="003F5602" w:rsidRPr="00F245C5" w:rsidRDefault="003F5602" w:rsidP="00F32640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3F5602">
              <w:rPr>
                <w:rFonts w:ascii="Arial" w:hAnsi="Arial" w:cs="Arial"/>
                <w:bCs/>
              </w:rPr>
              <w:t>50-442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F5602">
              <w:rPr>
                <w:rFonts w:ascii="Arial" w:hAnsi="Arial" w:cs="Arial"/>
                <w:bCs/>
              </w:rPr>
              <w:t>Wrocław</w:t>
            </w:r>
          </w:p>
          <w:p w14:paraId="62CC87B5" w14:textId="77777777" w:rsidR="003F5602" w:rsidRPr="00F245C5" w:rsidRDefault="003F5602" w:rsidP="00F3264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B7F0C76" w14:textId="77777777" w:rsidR="003F5602" w:rsidRPr="00F245C5" w:rsidRDefault="003F5602" w:rsidP="00F326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F5602">
              <w:rPr>
                <w:rFonts w:ascii="Arial" w:hAnsi="Arial" w:cs="Arial"/>
              </w:rPr>
              <w:t>Jedyna złożona oferta, spełnia wymogi Zamawiającego.</w:t>
            </w:r>
          </w:p>
        </w:tc>
      </w:tr>
      <w:tr w:rsidR="003F5602" w14:paraId="778CB0CF" w14:textId="77777777" w:rsidTr="003F5602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CCEBE" w14:textId="77777777" w:rsidR="003F5602" w:rsidRPr="00F245C5" w:rsidRDefault="003F5602" w:rsidP="00F3264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3F5602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3F5602">
              <w:rPr>
                <w:rFonts w:ascii="Arial" w:hAnsi="Arial" w:cs="Arial"/>
              </w:rPr>
              <w:t>Pakiet 3-Cewniki i zestawy do szynowania moczowodów</w:t>
            </w:r>
          </w:p>
          <w:p w14:paraId="1ED3F7DD" w14:textId="77777777" w:rsidR="003F5602" w:rsidRPr="00F245C5" w:rsidRDefault="003F5602" w:rsidP="00F3264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3F5602">
              <w:rPr>
                <w:rFonts w:ascii="Arial" w:hAnsi="Arial" w:cs="Arial"/>
                <w:b/>
              </w:rPr>
              <w:t>SKAMEX Spółka Akcyjna</w:t>
            </w:r>
          </w:p>
          <w:p w14:paraId="44D88C89" w14:textId="77777777" w:rsidR="003F5602" w:rsidRPr="00F245C5" w:rsidRDefault="003F5602" w:rsidP="00F3264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F5602">
              <w:rPr>
                <w:rFonts w:ascii="Arial" w:hAnsi="Arial" w:cs="Arial"/>
                <w:bCs/>
              </w:rPr>
              <w:t>ul. Częstochowska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F5602">
              <w:rPr>
                <w:rFonts w:ascii="Arial" w:hAnsi="Arial" w:cs="Arial"/>
                <w:bCs/>
              </w:rPr>
              <w:t>38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F5602">
              <w:rPr>
                <w:rFonts w:ascii="Arial" w:hAnsi="Arial" w:cs="Arial"/>
                <w:bCs/>
              </w:rPr>
              <w:t>/52</w:t>
            </w:r>
          </w:p>
          <w:p w14:paraId="429446E6" w14:textId="77777777" w:rsidR="003F5602" w:rsidRPr="00F245C5" w:rsidRDefault="003F5602" w:rsidP="00F32640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3F5602">
              <w:rPr>
                <w:rFonts w:ascii="Arial" w:hAnsi="Arial" w:cs="Arial"/>
                <w:bCs/>
              </w:rPr>
              <w:t>93-121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F5602">
              <w:rPr>
                <w:rFonts w:ascii="Arial" w:hAnsi="Arial" w:cs="Arial"/>
                <w:bCs/>
              </w:rPr>
              <w:t>Łódź</w:t>
            </w:r>
          </w:p>
          <w:p w14:paraId="7B3462CC" w14:textId="77777777" w:rsidR="003F5602" w:rsidRPr="00F245C5" w:rsidRDefault="003F5602" w:rsidP="00F3264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3BF28CB" w14:textId="77777777" w:rsidR="003F5602" w:rsidRPr="00F245C5" w:rsidRDefault="003F5602" w:rsidP="00F326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F5602">
              <w:rPr>
                <w:rFonts w:ascii="Arial" w:hAnsi="Arial" w:cs="Arial"/>
              </w:rPr>
              <w:t>Jedyna złożona oferta, spełnia wymogi Zamawiającego.</w:t>
            </w:r>
          </w:p>
        </w:tc>
      </w:tr>
      <w:tr w:rsidR="003F5602" w14:paraId="416BB09C" w14:textId="77777777" w:rsidTr="003F5602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7F6D3" w14:textId="77777777" w:rsidR="003F5602" w:rsidRPr="00F245C5" w:rsidRDefault="003F5602" w:rsidP="00F3264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3F5602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3F5602">
              <w:rPr>
                <w:rFonts w:ascii="Arial" w:hAnsi="Arial" w:cs="Arial"/>
              </w:rPr>
              <w:t>Pakiet 4-Ewakuator laparoskopowy</w:t>
            </w:r>
          </w:p>
          <w:p w14:paraId="0E74DFC9" w14:textId="77777777" w:rsidR="003F5602" w:rsidRPr="00F245C5" w:rsidRDefault="003F5602" w:rsidP="00F3264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3F5602">
              <w:rPr>
                <w:rFonts w:ascii="Arial" w:hAnsi="Arial" w:cs="Arial"/>
                <w:b/>
              </w:rPr>
              <w:t>Beryl Med Poland Sp. z o.o.</w:t>
            </w:r>
          </w:p>
          <w:p w14:paraId="34B9E17C" w14:textId="77777777" w:rsidR="003F5602" w:rsidRPr="00F245C5" w:rsidRDefault="003F5602" w:rsidP="00F3264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F5602">
              <w:rPr>
                <w:rFonts w:ascii="Arial" w:hAnsi="Arial" w:cs="Arial"/>
                <w:bCs/>
              </w:rPr>
              <w:t>rtm. Witolda Pileckiego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F5602">
              <w:rPr>
                <w:rFonts w:ascii="Arial" w:hAnsi="Arial" w:cs="Arial"/>
                <w:bCs/>
              </w:rPr>
              <w:t>59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F5602">
              <w:rPr>
                <w:rFonts w:ascii="Arial" w:hAnsi="Arial" w:cs="Arial"/>
                <w:bCs/>
              </w:rPr>
              <w:t>/151</w:t>
            </w:r>
          </w:p>
          <w:p w14:paraId="5A0C261D" w14:textId="77777777" w:rsidR="003F5602" w:rsidRPr="00F245C5" w:rsidRDefault="003F5602" w:rsidP="00F32640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3F5602">
              <w:rPr>
                <w:rFonts w:ascii="Arial" w:hAnsi="Arial" w:cs="Arial"/>
                <w:bCs/>
              </w:rPr>
              <w:t>02-781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F5602">
              <w:rPr>
                <w:rFonts w:ascii="Arial" w:hAnsi="Arial" w:cs="Arial"/>
                <w:bCs/>
              </w:rPr>
              <w:t>Warszawa</w:t>
            </w:r>
          </w:p>
          <w:p w14:paraId="07F8BF87" w14:textId="77777777" w:rsidR="003F5602" w:rsidRPr="00F245C5" w:rsidRDefault="003F5602" w:rsidP="00F3264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CD84F6B" w14:textId="77777777" w:rsidR="003F5602" w:rsidRPr="00F245C5" w:rsidRDefault="003F5602" w:rsidP="00F326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F5602">
              <w:rPr>
                <w:rFonts w:ascii="Arial" w:hAnsi="Arial" w:cs="Arial"/>
              </w:rPr>
              <w:t>Jedyna złożona oferta, spełnia wymogi Zamawiającego.</w:t>
            </w:r>
          </w:p>
        </w:tc>
      </w:tr>
      <w:tr w:rsidR="003F5602" w14:paraId="2FB6D6F8" w14:textId="77777777" w:rsidTr="003F5602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32A82" w14:textId="77777777" w:rsidR="003F5602" w:rsidRPr="00F245C5" w:rsidRDefault="003F5602" w:rsidP="00F3264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3F5602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3F5602">
              <w:rPr>
                <w:rFonts w:ascii="Arial" w:hAnsi="Arial" w:cs="Arial"/>
              </w:rPr>
              <w:t>Pakiet 5-Linia próbkujaca pacjenta do znieczulenia</w:t>
            </w:r>
          </w:p>
          <w:p w14:paraId="0662B544" w14:textId="77777777" w:rsidR="003F5602" w:rsidRPr="00F245C5" w:rsidRDefault="003F5602" w:rsidP="00F3264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3F5602">
              <w:rPr>
                <w:rFonts w:ascii="Arial" w:hAnsi="Arial" w:cs="Arial"/>
                <w:b/>
              </w:rPr>
              <w:t>SINMED Sp. z o. o.</w:t>
            </w:r>
          </w:p>
          <w:p w14:paraId="13D0A4BB" w14:textId="77777777" w:rsidR="003F5602" w:rsidRPr="00F245C5" w:rsidRDefault="003F5602" w:rsidP="00F3264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F5602">
              <w:rPr>
                <w:rFonts w:ascii="Arial" w:hAnsi="Arial" w:cs="Arial"/>
                <w:bCs/>
              </w:rPr>
              <w:t>Graniczna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F5602">
              <w:rPr>
                <w:rFonts w:ascii="Arial" w:hAnsi="Arial" w:cs="Arial"/>
                <w:bCs/>
              </w:rPr>
              <w:t>32B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64C6829" w14:textId="77777777" w:rsidR="003F5602" w:rsidRPr="00F245C5" w:rsidRDefault="003F5602" w:rsidP="00F32640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3F5602">
              <w:rPr>
                <w:rFonts w:ascii="Arial" w:hAnsi="Arial" w:cs="Arial"/>
                <w:bCs/>
              </w:rPr>
              <w:t>44-178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F5602">
              <w:rPr>
                <w:rFonts w:ascii="Arial" w:hAnsi="Arial" w:cs="Arial"/>
                <w:bCs/>
              </w:rPr>
              <w:t>Przyszowice</w:t>
            </w:r>
          </w:p>
          <w:p w14:paraId="736C8447" w14:textId="77777777" w:rsidR="003F5602" w:rsidRPr="00F245C5" w:rsidRDefault="003F5602" w:rsidP="00F3264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51B9F31" w14:textId="77777777" w:rsidR="003F5602" w:rsidRPr="00F245C5" w:rsidRDefault="003F5602" w:rsidP="00F326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F5602">
              <w:rPr>
                <w:rFonts w:ascii="Arial" w:hAnsi="Arial" w:cs="Arial"/>
              </w:rPr>
              <w:t>Jedyna złożona oferta, spełnia wymogi Zamawiającego.</w:t>
            </w:r>
          </w:p>
        </w:tc>
      </w:tr>
      <w:tr w:rsidR="003F5602" w14:paraId="0B21D7D5" w14:textId="77777777" w:rsidTr="003F5602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1BC77" w14:textId="77777777" w:rsidR="003F5602" w:rsidRPr="00F245C5" w:rsidRDefault="003F5602" w:rsidP="00F3264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3F5602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3F5602">
              <w:rPr>
                <w:rFonts w:ascii="Arial" w:hAnsi="Arial" w:cs="Arial"/>
              </w:rPr>
              <w:t>Pakiet 6-Łyżki do laryngoskopów</w:t>
            </w:r>
          </w:p>
          <w:p w14:paraId="0487E8F1" w14:textId="77777777" w:rsidR="003F5602" w:rsidRPr="00F245C5" w:rsidRDefault="003F5602" w:rsidP="00F3264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3F5602">
              <w:rPr>
                <w:rFonts w:ascii="Arial" w:hAnsi="Arial" w:cs="Arial"/>
                <w:b/>
              </w:rPr>
              <w:t>Teleflex Polska sp. z o.o.</w:t>
            </w:r>
          </w:p>
          <w:p w14:paraId="6D001281" w14:textId="77777777" w:rsidR="003F5602" w:rsidRPr="00F245C5" w:rsidRDefault="003F5602" w:rsidP="00F3264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F5602">
              <w:rPr>
                <w:rFonts w:ascii="Arial" w:hAnsi="Arial" w:cs="Arial"/>
                <w:bCs/>
              </w:rPr>
              <w:t>Żwirki i Wigury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F5602">
              <w:rPr>
                <w:rFonts w:ascii="Arial" w:hAnsi="Arial" w:cs="Arial"/>
                <w:bCs/>
              </w:rPr>
              <w:t>16A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6D2DE78" w14:textId="77777777" w:rsidR="003F5602" w:rsidRPr="00F245C5" w:rsidRDefault="003F5602" w:rsidP="00F32640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3F5602">
              <w:rPr>
                <w:rFonts w:ascii="Arial" w:hAnsi="Arial" w:cs="Arial"/>
                <w:bCs/>
              </w:rPr>
              <w:t>02-092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F5602">
              <w:rPr>
                <w:rFonts w:ascii="Arial" w:hAnsi="Arial" w:cs="Arial"/>
                <w:bCs/>
              </w:rPr>
              <w:t>Warszawa</w:t>
            </w:r>
          </w:p>
          <w:p w14:paraId="6093CEF7" w14:textId="77777777" w:rsidR="003F5602" w:rsidRPr="00F245C5" w:rsidRDefault="003F5602" w:rsidP="00F3264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177C734" w14:textId="77777777" w:rsidR="003F5602" w:rsidRPr="00F245C5" w:rsidRDefault="003F5602" w:rsidP="00F326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F5602">
              <w:rPr>
                <w:rFonts w:ascii="Arial" w:hAnsi="Arial" w:cs="Arial"/>
              </w:rPr>
              <w:t>Jedyna złożona oferta, spełnia wymogi Zamawiającego.</w:t>
            </w:r>
          </w:p>
        </w:tc>
      </w:tr>
      <w:tr w:rsidR="003F5602" w14:paraId="202F616A" w14:textId="77777777" w:rsidTr="003F5602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1B3DD" w14:textId="77777777" w:rsidR="003F5602" w:rsidRPr="00F245C5" w:rsidRDefault="003F5602" w:rsidP="00F3264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3F5602">
              <w:rPr>
                <w:rFonts w:ascii="Arial" w:hAnsi="Arial" w:cs="Arial"/>
                <w:b/>
                <w:bCs/>
              </w:rPr>
              <w:t>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3F5602">
              <w:rPr>
                <w:rFonts w:ascii="Arial" w:hAnsi="Arial" w:cs="Arial"/>
              </w:rPr>
              <w:t>Pakiet 7-Pęseta plastikowa jednorazowa sterylna</w:t>
            </w:r>
          </w:p>
          <w:p w14:paraId="3B3DE294" w14:textId="77777777" w:rsidR="003F5602" w:rsidRPr="00F245C5" w:rsidRDefault="003F5602" w:rsidP="00F3264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3F5602">
              <w:rPr>
                <w:rFonts w:ascii="Arial" w:hAnsi="Arial" w:cs="Arial"/>
                <w:b/>
              </w:rPr>
              <w:t>Paul Hartmann Polska Sp. z o.o.</w:t>
            </w:r>
          </w:p>
          <w:p w14:paraId="502A1192" w14:textId="77777777" w:rsidR="003F5602" w:rsidRPr="00F245C5" w:rsidRDefault="003F5602" w:rsidP="00F3264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F5602">
              <w:rPr>
                <w:rFonts w:ascii="Arial" w:hAnsi="Arial" w:cs="Arial"/>
                <w:bCs/>
              </w:rPr>
              <w:t>ul. Żeromskiego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F5602">
              <w:rPr>
                <w:rFonts w:ascii="Arial" w:hAnsi="Arial" w:cs="Arial"/>
                <w:bCs/>
              </w:rPr>
              <w:t>17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8F0E4A7" w14:textId="77777777" w:rsidR="003F5602" w:rsidRPr="00F245C5" w:rsidRDefault="003F5602" w:rsidP="00F32640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3F5602">
              <w:rPr>
                <w:rFonts w:ascii="Arial" w:hAnsi="Arial" w:cs="Arial"/>
                <w:bCs/>
              </w:rPr>
              <w:t>95-200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F5602">
              <w:rPr>
                <w:rFonts w:ascii="Arial" w:hAnsi="Arial" w:cs="Arial"/>
                <w:bCs/>
              </w:rPr>
              <w:t>Pabianice</w:t>
            </w:r>
          </w:p>
          <w:p w14:paraId="0636F050" w14:textId="77777777" w:rsidR="003F5602" w:rsidRPr="00F245C5" w:rsidRDefault="003F5602" w:rsidP="00F3264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4ADF226" w14:textId="77777777" w:rsidR="003F5602" w:rsidRPr="00F245C5" w:rsidRDefault="003F5602" w:rsidP="00F326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F5602">
              <w:rPr>
                <w:rFonts w:ascii="Arial" w:hAnsi="Arial" w:cs="Arial"/>
              </w:rPr>
              <w:t>Najkorzystniejsza oferta, spełnia wymogi Zamawiającego.</w:t>
            </w:r>
          </w:p>
        </w:tc>
      </w:tr>
      <w:tr w:rsidR="003F5602" w14:paraId="6842C0EC" w14:textId="77777777" w:rsidTr="003F5602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8EF88" w14:textId="77777777" w:rsidR="003F5602" w:rsidRPr="00F245C5" w:rsidRDefault="003F5602" w:rsidP="00F3264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3F5602">
              <w:rPr>
                <w:rFonts w:ascii="Arial" w:hAnsi="Arial" w:cs="Arial"/>
                <w:b/>
                <w:bCs/>
              </w:rPr>
              <w:t>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3F5602">
              <w:rPr>
                <w:rFonts w:ascii="Arial" w:hAnsi="Arial" w:cs="Arial"/>
              </w:rPr>
              <w:t>Pakiet 8-Pojemnik na materiał chirurgiczny</w:t>
            </w:r>
          </w:p>
          <w:p w14:paraId="55CA0DF2" w14:textId="77777777" w:rsidR="003F5602" w:rsidRPr="00F245C5" w:rsidRDefault="003F5602" w:rsidP="00F3264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3F5602">
              <w:rPr>
                <w:rFonts w:ascii="Arial" w:hAnsi="Arial" w:cs="Arial"/>
                <w:b/>
              </w:rPr>
              <w:t>Elektro Med Grzegorz Pałkowski</w:t>
            </w:r>
          </w:p>
          <w:p w14:paraId="4385D913" w14:textId="77777777" w:rsidR="003F5602" w:rsidRPr="00F245C5" w:rsidRDefault="003F5602" w:rsidP="00F3264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F5602">
              <w:rPr>
                <w:rFonts w:ascii="Arial" w:hAnsi="Arial" w:cs="Arial"/>
                <w:bCs/>
              </w:rPr>
              <w:t>Zabierzowska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F5602">
              <w:rPr>
                <w:rFonts w:ascii="Arial" w:hAnsi="Arial" w:cs="Arial"/>
                <w:bCs/>
              </w:rPr>
              <w:t>11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0E597C8" w14:textId="77777777" w:rsidR="003F5602" w:rsidRPr="00F245C5" w:rsidRDefault="003F5602" w:rsidP="00F32640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3F5602">
              <w:rPr>
                <w:rFonts w:ascii="Arial" w:hAnsi="Arial" w:cs="Arial"/>
                <w:bCs/>
              </w:rPr>
              <w:t>32-005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F5602">
              <w:rPr>
                <w:rFonts w:ascii="Arial" w:hAnsi="Arial" w:cs="Arial"/>
                <w:bCs/>
              </w:rPr>
              <w:t>Niepołomice</w:t>
            </w:r>
          </w:p>
          <w:p w14:paraId="2AE1EBA9" w14:textId="77777777" w:rsidR="003F5602" w:rsidRPr="00F245C5" w:rsidRDefault="003F5602" w:rsidP="00F3264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81A6934" w14:textId="77777777" w:rsidR="003F5602" w:rsidRPr="00F245C5" w:rsidRDefault="003F5602" w:rsidP="00F326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F5602">
              <w:rPr>
                <w:rFonts w:ascii="Arial" w:hAnsi="Arial" w:cs="Arial"/>
              </w:rPr>
              <w:t>Najkorzystniejsza oferta, spełnia wymogi Zamawiającego.</w:t>
            </w:r>
          </w:p>
        </w:tc>
      </w:tr>
      <w:tr w:rsidR="003F5602" w14:paraId="69A5EF1A" w14:textId="77777777" w:rsidTr="003F5602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01BC3" w14:textId="77777777" w:rsidR="003F5602" w:rsidRPr="00F245C5" w:rsidRDefault="003F5602" w:rsidP="00F3264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3F5602">
              <w:rPr>
                <w:rFonts w:ascii="Arial" w:hAnsi="Arial" w:cs="Arial"/>
                <w:b/>
                <w:bCs/>
              </w:rPr>
              <w:t>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3F5602">
              <w:rPr>
                <w:rFonts w:ascii="Arial" w:hAnsi="Arial" w:cs="Arial"/>
              </w:rPr>
              <w:t>Pakiet 9-Przetwornik do pomiaru ciśnienia krwi</w:t>
            </w:r>
          </w:p>
          <w:p w14:paraId="0D65F59D" w14:textId="77777777" w:rsidR="003F5602" w:rsidRPr="00F245C5" w:rsidRDefault="003F5602" w:rsidP="00F3264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3F5602">
              <w:rPr>
                <w:rFonts w:ascii="Arial" w:hAnsi="Arial" w:cs="Arial"/>
                <w:b/>
              </w:rPr>
              <w:t>Edwards Lifesciences Poland Sp. z o.o.</w:t>
            </w:r>
          </w:p>
          <w:p w14:paraId="1B8C3F7C" w14:textId="77777777" w:rsidR="003F5602" w:rsidRPr="00F245C5" w:rsidRDefault="003F5602" w:rsidP="00F3264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F5602">
              <w:rPr>
                <w:rFonts w:ascii="Arial" w:hAnsi="Arial" w:cs="Arial"/>
                <w:bCs/>
              </w:rPr>
              <w:t>Aleje Jerozolimskie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F5602">
              <w:rPr>
                <w:rFonts w:ascii="Arial" w:hAnsi="Arial" w:cs="Arial"/>
                <w:bCs/>
              </w:rPr>
              <w:t>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E6C3B68" w14:textId="77777777" w:rsidR="003F5602" w:rsidRPr="00F245C5" w:rsidRDefault="003F5602" w:rsidP="00F32640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3F5602">
              <w:rPr>
                <w:rFonts w:ascii="Arial" w:hAnsi="Arial" w:cs="Arial"/>
                <w:bCs/>
              </w:rPr>
              <w:t>00-807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F5602">
              <w:rPr>
                <w:rFonts w:ascii="Arial" w:hAnsi="Arial" w:cs="Arial"/>
                <w:bCs/>
              </w:rPr>
              <w:t>Warszawa</w:t>
            </w:r>
          </w:p>
          <w:p w14:paraId="4E2E580E" w14:textId="77777777" w:rsidR="003F5602" w:rsidRPr="00F245C5" w:rsidRDefault="003F5602" w:rsidP="00F3264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2F4EFF1" w14:textId="77777777" w:rsidR="003F5602" w:rsidRPr="00F245C5" w:rsidRDefault="003F5602" w:rsidP="00F326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F5602">
              <w:rPr>
                <w:rFonts w:ascii="Arial" w:hAnsi="Arial" w:cs="Arial"/>
              </w:rPr>
              <w:t>Jedyna złożona oferta, spełnia wymogi Zamawiającego.</w:t>
            </w:r>
          </w:p>
        </w:tc>
      </w:tr>
      <w:tr w:rsidR="003F5602" w14:paraId="5CAA261F" w14:textId="77777777" w:rsidTr="003F5602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2B0A2" w14:textId="77777777" w:rsidR="003F5602" w:rsidRPr="00F245C5" w:rsidRDefault="003F5602" w:rsidP="00F3264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3F5602">
              <w:rPr>
                <w:rFonts w:ascii="Arial" w:hAnsi="Arial" w:cs="Arial"/>
                <w:b/>
                <w:bCs/>
              </w:rPr>
              <w:t>11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3F5602">
              <w:rPr>
                <w:rFonts w:ascii="Arial" w:hAnsi="Arial" w:cs="Arial"/>
              </w:rPr>
              <w:t>Pakiet 11-System zamknięty do materiału biopsyjnego/histopatologicznego</w:t>
            </w:r>
          </w:p>
          <w:p w14:paraId="36CEF7D1" w14:textId="77777777" w:rsidR="003F5602" w:rsidRPr="00F245C5" w:rsidRDefault="003F5602" w:rsidP="00F3264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3F5602">
              <w:rPr>
                <w:rFonts w:ascii="Arial" w:hAnsi="Arial" w:cs="Arial"/>
                <w:b/>
              </w:rPr>
              <w:t>CIRRO Sp. z o.o.</w:t>
            </w:r>
          </w:p>
          <w:p w14:paraId="3D05D2E9" w14:textId="77777777" w:rsidR="003F5602" w:rsidRPr="00F245C5" w:rsidRDefault="003F5602" w:rsidP="00F3264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F5602">
              <w:rPr>
                <w:rFonts w:ascii="Arial" w:hAnsi="Arial" w:cs="Arial"/>
                <w:bCs/>
              </w:rPr>
              <w:t>Elewatorska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F5602">
              <w:rPr>
                <w:rFonts w:ascii="Arial" w:hAnsi="Arial" w:cs="Arial"/>
                <w:bCs/>
              </w:rPr>
              <w:t>58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3790126" w14:textId="77777777" w:rsidR="003F5602" w:rsidRPr="00F245C5" w:rsidRDefault="003F5602" w:rsidP="00F32640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3F5602">
              <w:rPr>
                <w:rFonts w:ascii="Arial" w:hAnsi="Arial" w:cs="Arial"/>
                <w:bCs/>
              </w:rPr>
              <w:t>15-620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F5602">
              <w:rPr>
                <w:rFonts w:ascii="Arial" w:hAnsi="Arial" w:cs="Arial"/>
                <w:bCs/>
              </w:rPr>
              <w:t>Białystok</w:t>
            </w:r>
          </w:p>
          <w:p w14:paraId="1D20D7B3" w14:textId="77777777" w:rsidR="003F5602" w:rsidRPr="00F245C5" w:rsidRDefault="003F5602" w:rsidP="00F3264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FFFA002" w14:textId="77777777" w:rsidR="003F5602" w:rsidRPr="00F245C5" w:rsidRDefault="003F5602" w:rsidP="00F326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F5602">
              <w:rPr>
                <w:rFonts w:ascii="Arial" w:hAnsi="Arial" w:cs="Arial"/>
              </w:rPr>
              <w:t>Jedyna złożona oferta, spełnia wymogi Zamawiającego.</w:t>
            </w:r>
          </w:p>
        </w:tc>
      </w:tr>
      <w:tr w:rsidR="003F5602" w14:paraId="42F3CF28" w14:textId="77777777" w:rsidTr="003F5602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55259" w14:textId="77777777" w:rsidR="003F5602" w:rsidRPr="00F245C5" w:rsidRDefault="003F5602" w:rsidP="00F3264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3F5602">
              <w:rPr>
                <w:rFonts w:ascii="Arial" w:hAnsi="Arial" w:cs="Arial"/>
                <w:b/>
                <w:bCs/>
              </w:rPr>
              <w:t>12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3F5602">
              <w:rPr>
                <w:rFonts w:ascii="Arial" w:hAnsi="Arial" w:cs="Arial"/>
              </w:rPr>
              <w:t>Pakiet 12-Szczotki do mycia endoskopów</w:t>
            </w:r>
          </w:p>
          <w:p w14:paraId="43B4E710" w14:textId="77777777" w:rsidR="003F5602" w:rsidRPr="00F245C5" w:rsidRDefault="003F5602" w:rsidP="00F3264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3F5602">
              <w:rPr>
                <w:rFonts w:ascii="Arial" w:hAnsi="Arial" w:cs="Arial"/>
                <w:b/>
              </w:rPr>
              <w:t>SUN-MED Spółka Cywilna</w:t>
            </w:r>
          </w:p>
          <w:p w14:paraId="0E113CA3" w14:textId="77777777" w:rsidR="003F5602" w:rsidRPr="00F245C5" w:rsidRDefault="003F5602" w:rsidP="00F3264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F5602">
              <w:rPr>
                <w:rFonts w:ascii="Arial" w:hAnsi="Arial" w:cs="Arial"/>
                <w:bCs/>
              </w:rPr>
              <w:t>Franciszkańska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F5602">
              <w:rPr>
                <w:rFonts w:ascii="Arial" w:hAnsi="Arial" w:cs="Arial"/>
                <w:bCs/>
              </w:rPr>
              <w:t>104/112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64FFB4D" w14:textId="77777777" w:rsidR="003F5602" w:rsidRPr="00F245C5" w:rsidRDefault="003F5602" w:rsidP="00F32640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3F5602">
              <w:rPr>
                <w:rFonts w:ascii="Arial" w:hAnsi="Arial" w:cs="Arial"/>
                <w:bCs/>
              </w:rPr>
              <w:t>91-845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F5602">
              <w:rPr>
                <w:rFonts w:ascii="Arial" w:hAnsi="Arial" w:cs="Arial"/>
                <w:bCs/>
              </w:rPr>
              <w:t>Łódź</w:t>
            </w:r>
          </w:p>
          <w:p w14:paraId="1905B987" w14:textId="77777777" w:rsidR="003F5602" w:rsidRPr="00F245C5" w:rsidRDefault="003F5602" w:rsidP="00F3264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BAB3A9A" w14:textId="77777777" w:rsidR="003F5602" w:rsidRPr="00F245C5" w:rsidRDefault="003F5602" w:rsidP="00F326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F5602">
              <w:rPr>
                <w:rFonts w:ascii="Arial" w:hAnsi="Arial" w:cs="Arial"/>
              </w:rPr>
              <w:t>Najkorzystniejsza oferta, spełnia wymogi Zamawiającego.</w:t>
            </w:r>
          </w:p>
        </w:tc>
      </w:tr>
      <w:tr w:rsidR="003F5602" w14:paraId="69AEA71E" w14:textId="77777777" w:rsidTr="003F5602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F07A0" w14:textId="77777777" w:rsidR="003F5602" w:rsidRPr="00F245C5" w:rsidRDefault="003F5602" w:rsidP="00F3264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3F5602">
              <w:rPr>
                <w:rFonts w:ascii="Arial" w:hAnsi="Arial" w:cs="Arial"/>
                <w:b/>
                <w:bCs/>
              </w:rPr>
              <w:t>13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3F5602">
              <w:rPr>
                <w:rFonts w:ascii="Arial" w:hAnsi="Arial" w:cs="Arial"/>
              </w:rPr>
              <w:t>Pakiet 13-Szkiełka mikroskopowe</w:t>
            </w:r>
          </w:p>
          <w:p w14:paraId="3EB453A6" w14:textId="77777777" w:rsidR="003F5602" w:rsidRPr="00F245C5" w:rsidRDefault="003F5602" w:rsidP="00F3264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3F5602">
              <w:rPr>
                <w:rFonts w:ascii="Arial" w:hAnsi="Arial" w:cs="Arial"/>
                <w:b/>
              </w:rPr>
              <w:t>Mar-Four Marian Siekierski w spadku</w:t>
            </w:r>
          </w:p>
          <w:p w14:paraId="26F9EEEF" w14:textId="77777777" w:rsidR="003F5602" w:rsidRPr="00F245C5" w:rsidRDefault="003F5602" w:rsidP="00F3264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F5602">
              <w:rPr>
                <w:rFonts w:ascii="Arial" w:hAnsi="Arial" w:cs="Arial"/>
                <w:bCs/>
              </w:rPr>
              <w:t>Srebrzyńska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F5602">
              <w:rPr>
                <w:rFonts w:ascii="Arial" w:hAnsi="Arial" w:cs="Arial"/>
                <w:bCs/>
              </w:rPr>
              <w:t>5/7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D500251" w14:textId="77777777" w:rsidR="003F5602" w:rsidRPr="00F245C5" w:rsidRDefault="003F5602" w:rsidP="00F32640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3F5602">
              <w:rPr>
                <w:rFonts w:ascii="Arial" w:hAnsi="Arial" w:cs="Arial"/>
                <w:bCs/>
              </w:rPr>
              <w:t>95-050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F5602">
              <w:rPr>
                <w:rFonts w:ascii="Arial" w:hAnsi="Arial" w:cs="Arial"/>
                <w:bCs/>
              </w:rPr>
              <w:t>Konstantynów Łódzki</w:t>
            </w:r>
          </w:p>
          <w:p w14:paraId="7D4C2EA1" w14:textId="77777777" w:rsidR="003F5602" w:rsidRPr="00F245C5" w:rsidRDefault="003F5602" w:rsidP="00F3264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EA5CCCC" w14:textId="77777777" w:rsidR="003F5602" w:rsidRPr="00F245C5" w:rsidRDefault="003F5602" w:rsidP="00F326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F5602">
              <w:rPr>
                <w:rFonts w:ascii="Arial" w:hAnsi="Arial" w:cs="Arial"/>
              </w:rPr>
              <w:t>Najkorzystniejsza oferta, spełnia wymogi Zamawiającego.</w:t>
            </w:r>
          </w:p>
        </w:tc>
      </w:tr>
      <w:tr w:rsidR="003F5602" w14:paraId="5168A24A" w14:textId="77777777" w:rsidTr="003F5602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E1139" w14:textId="77777777" w:rsidR="003F5602" w:rsidRPr="00F245C5" w:rsidRDefault="003F5602" w:rsidP="00F3264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3F5602">
              <w:rPr>
                <w:rFonts w:ascii="Arial" w:hAnsi="Arial" w:cs="Arial"/>
                <w:b/>
                <w:bCs/>
              </w:rPr>
              <w:t>14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3F5602">
              <w:rPr>
                <w:rFonts w:ascii="Arial" w:hAnsi="Arial" w:cs="Arial"/>
              </w:rPr>
              <w:t>Pakiet 14-Szkiełka nakrywkowe</w:t>
            </w:r>
          </w:p>
          <w:p w14:paraId="09F7A40F" w14:textId="77777777" w:rsidR="003F5602" w:rsidRPr="00F245C5" w:rsidRDefault="003F5602" w:rsidP="00F3264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3F5602">
              <w:rPr>
                <w:rFonts w:ascii="Arial" w:hAnsi="Arial" w:cs="Arial"/>
                <w:b/>
              </w:rPr>
              <w:t>Elektro Med Grzegorz Pałkowski</w:t>
            </w:r>
          </w:p>
          <w:p w14:paraId="7C5D79BC" w14:textId="77777777" w:rsidR="003F5602" w:rsidRPr="00F245C5" w:rsidRDefault="003F5602" w:rsidP="00F3264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F5602">
              <w:rPr>
                <w:rFonts w:ascii="Arial" w:hAnsi="Arial" w:cs="Arial"/>
                <w:bCs/>
              </w:rPr>
              <w:t>Zabierzowska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F5602">
              <w:rPr>
                <w:rFonts w:ascii="Arial" w:hAnsi="Arial" w:cs="Arial"/>
                <w:bCs/>
              </w:rPr>
              <w:t>11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34AA95A" w14:textId="57877AEF" w:rsidR="003F5602" w:rsidRPr="00F245C5" w:rsidRDefault="003F5602" w:rsidP="00686CA7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3F5602">
              <w:rPr>
                <w:rFonts w:ascii="Arial" w:hAnsi="Arial" w:cs="Arial"/>
                <w:bCs/>
              </w:rPr>
              <w:t>32-005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F5602">
              <w:rPr>
                <w:rFonts w:ascii="Arial" w:hAnsi="Arial" w:cs="Arial"/>
                <w:bCs/>
              </w:rPr>
              <w:t>Niepołomice</w:t>
            </w:r>
          </w:p>
          <w:p w14:paraId="624FA248" w14:textId="77777777" w:rsidR="003F5602" w:rsidRPr="00F245C5" w:rsidRDefault="003F5602" w:rsidP="00F3264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4119407" w14:textId="77777777" w:rsidR="003F5602" w:rsidRPr="00F245C5" w:rsidRDefault="003F5602" w:rsidP="00F326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F5602">
              <w:rPr>
                <w:rFonts w:ascii="Arial" w:hAnsi="Arial" w:cs="Arial"/>
              </w:rPr>
              <w:t>Jedyna złożona oferta, spełnia wymogi Zamawiającego.</w:t>
            </w:r>
          </w:p>
        </w:tc>
      </w:tr>
      <w:tr w:rsidR="003F5602" w14:paraId="4381A9E4" w14:textId="77777777" w:rsidTr="003F5602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6D13E" w14:textId="77777777" w:rsidR="003F5602" w:rsidRPr="00F245C5" w:rsidRDefault="003F5602" w:rsidP="00F3264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3F5602">
              <w:rPr>
                <w:rFonts w:ascii="Arial" w:hAnsi="Arial" w:cs="Arial"/>
                <w:b/>
                <w:bCs/>
              </w:rPr>
              <w:t>15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3F5602">
              <w:rPr>
                <w:rFonts w:ascii="Arial" w:hAnsi="Arial" w:cs="Arial"/>
              </w:rPr>
              <w:t>Pakiet 15-URS-y giętkie</w:t>
            </w:r>
          </w:p>
          <w:p w14:paraId="0A3601A2" w14:textId="77777777" w:rsidR="003F5602" w:rsidRPr="00F245C5" w:rsidRDefault="003F5602" w:rsidP="00F3264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3F5602">
              <w:rPr>
                <w:rFonts w:ascii="Arial" w:hAnsi="Arial" w:cs="Arial"/>
                <w:b/>
              </w:rPr>
              <w:t>Meden-Inmed Sp.  z o.o.</w:t>
            </w:r>
          </w:p>
          <w:p w14:paraId="54E9499D" w14:textId="77777777" w:rsidR="003F5602" w:rsidRPr="00F245C5" w:rsidRDefault="003F5602" w:rsidP="00F3264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F5602">
              <w:rPr>
                <w:rFonts w:ascii="Arial" w:hAnsi="Arial" w:cs="Arial"/>
                <w:bCs/>
              </w:rPr>
              <w:t>Wenedów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F5602">
              <w:rPr>
                <w:rFonts w:ascii="Arial" w:hAnsi="Arial" w:cs="Arial"/>
                <w:bCs/>
              </w:rPr>
              <w:t>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4B9FADB" w14:textId="77777777" w:rsidR="003F5602" w:rsidRPr="00F245C5" w:rsidRDefault="003F5602" w:rsidP="00F32640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3F5602">
              <w:rPr>
                <w:rFonts w:ascii="Arial" w:hAnsi="Arial" w:cs="Arial"/>
                <w:bCs/>
              </w:rPr>
              <w:t>75-847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F5602">
              <w:rPr>
                <w:rFonts w:ascii="Arial" w:hAnsi="Arial" w:cs="Arial"/>
                <w:bCs/>
              </w:rPr>
              <w:t>Koszalin</w:t>
            </w:r>
          </w:p>
          <w:p w14:paraId="59A43B22" w14:textId="77777777" w:rsidR="003F5602" w:rsidRPr="00F245C5" w:rsidRDefault="003F5602" w:rsidP="00F3264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C7D71C1" w14:textId="77777777" w:rsidR="003F5602" w:rsidRPr="00F245C5" w:rsidRDefault="003F5602" w:rsidP="00F326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F5602">
              <w:rPr>
                <w:rFonts w:ascii="Arial" w:hAnsi="Arial" w:cs="Arial"/>
              </w:rPr>
              <w:t>Najkorzystniejsza oferta, spełnia wymogi Zamawiającego.</w:t>
            </w:r>
          </w:p>
        </w:tc>
      </w:tr>
      <w:tr w:rsidR="003F5602" w14:paraId="2A5FA2C8" w14:textId="77777777" w:rsidTr="003F5602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F732E" w14:textId="77777777" w:rsidR="003F5602" w:rsidRPr="00F245C5" w:rsidRDefault="003F5602" w:rsidP="00F3264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3F5602">
              <w:rPr>
                <w:rFonts w:ascii="Arial" w:hAnsi="Arial" w:cs="Arial"/>
                <w:b/>
                <w:bCs/>
              </w:rPr>
              <w:t>16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3F5602">
              <w:rPr>
                <w:rFonts w:ascii="Arial" w:hAnsi="Arial" w:cs="Arial"/>
              </w:rPr>
              <w:t>Pakiet 16-Worki na wymioty</w:t>
            </w:r>
          </w:p>
          <w:p w14:paraId="48D2A65E" w14:textId="77777777" w:rsidR="003F5602" w:rsidRPr="00F245C5" w:rsidRDefault="003F5602" w:rsidP="00F3264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3F5602">
              <w:rPr>
                <w:rFonts w:ascii="Arial" w:hAnsi="Arial" w:cs="Arial"/>
                <w:b/>
              </w:rPr>
              <w:t>SINMED Sp. z o. o.</w:t>
            </w:r>
          </w:p>
          <w:p w14:paraId="54454B40" w14:textId="77777777" w:rsidR="003F5602" w:rsidRPr="00F245C5" w:rsidRDefault="003F5602" w:rsidP="00F3264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F5602">
              <w:rPr>
                <w:rFonts w:ascii="Arial" w:hAnsi="Arial" w:cs="Arial"/>
                <w:bCs/>
              </w:rPr>
              <w:t>Graniczna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F5602">
              <w:rPr>
                <w:rFonts w:ascii="Arial" w:hAnsi="Arial" w:cs="Arial"/>
                <w:bCs/>
              </w:rPr>
              <w:t>32B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164ADB2" w14:textId="77777777" w:rsidR="003F5602" w:rsidRPr="00F245C5" w:rsidRDefault="003F5602" w:rsidP="00F32640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3F5602">
              <w:rPr>
                <w:rFonts w:ascii="Arial" w:hAnsi="Arial" w:cs="Arial"/>
                <w:bCs/>
              </w:rPr>
              <w:t>44-178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F5602">
              <w:rPr>
                <w:rFonts w:ascii="Arial" w:hAnsi="Arial" w:cs="Arial"/>
                <w:bCs/>
              </w:rPr>
              <w:t>Przyszowice</w:t>
            </w:r>
          </w:p>
          <w:p w14:paraId="4F3F8D6F" w14:textId="77777777" w:rsidR="003F5602" w:rsidRPr="00F245C5" w:rsidRDefault="003F5602" w:rsidP="00F3264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421A910" w14:textId="77777777" w:rsidR="003F5602" w:rsidRPr="00F245C5" w:rsidRDefault="003F5602" w:rsidP="00F326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F5602">
              <w:rPr>
                <w:rFonts w:ascii="Arial" w:hAnsi="Arial" w:cs="Arial"/>
              </w:rPr>
              <w:t>Najkorzystniejsza oferta, spełnia wymogi Zamawiającego.</w:t>
            </w:r>
          </w:p>
        </w:tc>
      </w:tr>
      <w:tr w:rsidR="003F5602" w14:paraId="5D1AC881" w14:textId="77777777" w:rsidTr="003F5602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48F93" w14:textId="77777777" w:rsidR="003F5602" w:rsidRPr="00F245C5" w:rsidRDefault="003F5602" w:rsidP="00F3264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3F5602">
              <w:rPr>
                <w:rFonts w:ascii="Arial" w:hAnsi="Arial" w:cs="Arial"/>
                <w:b/>
                <w:bCs/>
              </w:rPr>
              <w:t>18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3F5602">
              <w:rPr>
                <w:rFonts w:ascii="Arial" w:hAnsi="Arial" w:cs="Arial"/>
              </w:rPr>
              <w:t>Pakiet 18-Zestaw do szynowania wewnętrznego moczowodów</w:t>
            </w:r>
          </w:p>
          <w:p w14:paraId="0E34C7BB" w14:textId="77777777" w:rsidR="003F5602" w:rsidRPr="00F245C5" w:rsidRDefault="003F5602" w:rsidP="00F3264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3F5602">
              <w:rPr>
                <w:rFonts w:ascii="Arial" w:hAnsi="Arial" w:cs="Arial"/>
                <w:b/>
              </w:rPr>
              <w:t>Cook Medical sp. z o.o.</w:t>
            </w:r>
          </w:p>
          <w:p w14:paraId="19DF15CC" w14:textId="77777777" w:rsidR="003F5602" w:rsidRPr="00F245C5" w:rsidRDefault="003F5602" w:rsidP="00F3264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F5602">
              <w:rPr>
                <w:rFonts w:ascii="Arial" w:hAnsi="Arial" w:cs="Arial"/>
                <w:bCs/>
              </w:rPr>
              <w:t>Rondo Daszyńskiego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F5602">
              <w:rPr>
                <w:rFonts w:ascii="Arial" w:hAnsi="Arial" w:cs="Arial"/>
                <w:bCs/>
              </w:rPr>
              <w:t>2B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E53E3D1" w14:textId="77777777" w:rsidR="003F5602" w:rsidRPr="00F245C5" w:rsidRDefault="003F5602" w:rsidP="00F32640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3F5602">
              <w:rPr>
                <w:rFonts w:ascii="Arial" w:hAnsi="Arial" w:cs="Arial"/>
                <w:bCs/>
              </w:rPr>
              <w:t>00-843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F5602">
              <w:rPr>
                <w:rFonts w:ascii="Arial" w:hAnsi="Arial" w:cs="Arial"/>
                <w:bCs/>
              </w:rPr>
              <w:t>Warszawa</w:t>
            </w:r>
          </w:p>
          <w:p w14:paraId="1EAE08B2" w14:textId="77777777" w:rsidR="003F5602" w:rsidRPr="00F245C5" w:rsidRDefault="003F5602" w:rsidP="00F3264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5905508" w14:textId="77777777" w:rsidR="003F5602" w:rsidRPr="00F245C5" w:rsidRDefault="003F5602" w:rsidP="00F3264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F5602">
              <w:rPr>
                <w:rFonts w:ascii="Arial" w:hAnsi="Arial" w:cs="Arial"/>
              </w:rPr>
              <w:t>Jedyna złożona oferta, spełnia wymogi Zamawiającego.</w:t>
            </w:r>
          </w:p>
        </w:tc>
      </w:tr>
    </w:tbl>
    <w:p w14:paraId="678AEA55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69916321" w14:textId="77777777" w:rsidTr="00686CA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74CA72E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B6638F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16223E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E2C6E54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3F5602" w14:paraId="06519C2E" w14:textId="77777777" w:rsidTr="00686CA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4E84C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F5602">
              <w:rPr>
                <w:rFonts w:ascii="Arial" w:hAnsi="Arial" w:cs="Arial"/>
                <w:sz w:val="22"/>
                <w:szCs w:val="22"/>
              </w:rPr>
              <w:t>Pakiet 1-Akcesoria do aparatów elektrochirurgicznych ERBE VIO300,  oraz VIO3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05007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5602">
              <w:rPr>
                <w:rFonts w:ascii="Arial" w:hAnsi="Arial" w:cs="Arial"/>
                <w:b/>
                <w:bCs/>
                <w:sz w:val="22"/>
                <w:szCs w:val="22"/>
              </w:rPr>
              <w:t>Erbe Polska Sp. z o.o.</w:t>
            </w:r>
          </w:p>
          <w:p w14:paraId="112ADAA9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Al. Rzeczypospolitej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14/2.8</w:t>
            </w:r>
          </w:p>
          <w:p w14:paraId="34134F20" w14:textId="77777777" w:rsidR="003F5602" w:rsidRPr="007D7932" w:rsidRDefault="003F5602" w:rsidP="00F3264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02-972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F4E46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AB07E" w14:textId="77777777" w:rsidR="003F5602" w:rsidRPr="007D7932" w:rsidRDefault="003F5602" w:rsidP="00F3264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 xml:space="preserve">  500,00</w:t>
            </w:r>
          </w:p>
        </w:tc>
      </w:tr>
      <w:tr w:rsidR="003F5602" w14:paraId="145A9893" w14:textId="77777777" w:rsidTr="00686CA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1525A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F5602">
              <w:rPr>
                <w:rFonts w:ascii="Arial" w:hAnsi="Arial" w:cs="Arial"/>
                <w:sz w:val="22"/>
                <w:szCs w:val="22"/>
              </w:rPr>
              <w:t>Pakiet 2-</w:t>
            </w:r>
            <w:r w:rsidRPr="003F5602">
              <w:rPr>
                <w:rFonts w:ascii="Arial" w:hAnsi="Arial" w:cs="Arial"/>
                <w:sz w:val="22"/>
                <w:szCs w:val="22"/>
              </w:rPr>
              <w:lastRenderedPageBreak/>
              <w:t>Akcesoria zużywalne do lasera holmowego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0FEAA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5602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Varimed Sp. z o. o.</w:t>
            </w:r>
          </w:p>
          <w:p w14:paraId="6AD6B3E5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lastRenderedPageBreak/>
              <w:t>Tadeusza Kościuszki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115/4U</w:t>
            </w:r>
          </w:p>
          <w:p w14:paraId="49C04703" w14:textId="77777777" w:rsidR="003F5602" w:rsidRPr="007D7932" w:rsidRDefault="003F5602" w:rsidP="00F3264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50-442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10A70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lastRenderedPageBreak/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A6E69" w14:textId="77777777" w:rsidR="003F5602" w:rsidRPr="007D7932" w:rsidRDefault="003F5602" w:rsidP="00F3264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 xml:space="preserve">  500,00</w:t>
            </w:r>
          </w:p>
        </w:tc>
      </w:tr>
      <w:tr w:rsidR="003F5602" w14:paraId="197ABF88" w14:textId="77777777" w:rsidTr="00686CA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BFE7D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F5602">
              <w:rPr>
                <w:rFonts w:ascii="Arial" w:hAnsi="Arial" w:cs="Arial"/>
                <w:sz w:val="22"/>
                <w:szCs w:val="22"/>
              </w:rPr>
              <w:t>Pakiet 3-Cewniki i zestawy do szynowania moczowodów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EFF5D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5602">
              <w:rPr>
                <w:rFonts w:ascii="Arial" w:hAnsi="Arial" w:cs="Arial"/>
                <w:b/>
                <w:bCs/>
                <w:sz w:val="22"/>
                <w:szCs w:val="22"/>
              </w:rPr>
              <w:t>SKAMEX Spółka Akcyjna</w:t>
            </w:r>
          </w:p>
          <w:p w14:paraId="541779A9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ul. Częstochowska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38/52</w:t>
            </w:r>
          </w:p>
          <w:p w14:paraId="23A3314C" w14:textId="77777777" w:rsidR="003F5602" w:rsidRPr="007D7932" w:rsidRDefault="003F5602" w:rsidP="00F3264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93-121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6EF79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DDE03" w14:textId="77777777" w:rsidR="003F5602" w:rsidRPr="007D7932" w:rsidRDefault="003F5602" w:rsidP="00F3264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 xml:space="preserve">  500,00</w:t>
            </w:r>
          </w:p>
        </w:tc>
      </w:tr>
      <w:tr w:rsidR="003F5602" w14:paraId="179E48BC" w14:textId="77777777" w:rsidTr="00686CA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27EDA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F5602">
              <w:rPr>
                <w:rFonts w:ascii="Arial" w:hAnsi="Arial" w:cs="Arial"/>
                <w:sz w:val="22"/>
                <w:szCs w:val="22"/>
              </w:rPr>
              <w:t>Pakiet 4-Ewakuator laparoskopowy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93EC0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5602">
              <w:rPr>
                <w:rFonts w:ascii="Arial" w:hAnsi="Arial" w:cs="Arial"/>
                <w:b/>
                <w:bCs/>
                <w:sz w:val="22"/>
                <w:szCs w:val="22"/>
              </w:rPr>
              <w:t>Beryl Med Poland Sp. z o.o.</w:t>
            </w:r>
          </w:p>
          <w:p w14:paraId="6F08FF26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rtm. Witolda Pileckiego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59/151</w:t>
            </w:r>
          </w:p>
          <w:p w14:paraId="473145DF" w14:textId="77777777" w:rsidR="003F5602" w:rsidRPr="007D7932" w:rsidRDefault="003F5602" w:rsidP="00F3264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02-781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26523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EC37D" w14:textId="77777777" w:rsidR="003F5602" w:rsidRPr="007D7932" w:rsidRDefault="003F5602" w:rsidP="00F3264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 xml:space="preserve">  500,00</w:t>
            </w:r>
          </w:p>
        </w:tc>
      </w:tr>
      <w:tr w:rsidR="003F5602" w14:paraId="1250A11C" w14:textId="77777777" w:rsidTr="00686CA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92239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F5602">
              <w:rPr>
                <w:rFonts w:ascii="Arial" w:hAnsi="Arial" w:cs="Arial"/>
                <w:sz w:val="22"/>
                <w:szCs w:val="22"/>
              </w:rPr>
              <w:t>Pakiet 5-Linia próbkujaca pacjenta do znieczulenia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2BAF3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5602">
              <w:rPr>
                <w:rFonts w:ascii="Arial" w:hAnsi="Arial" w:cs="Arial"/>
                <w:b/>
                <w:bCs/>
                <w:sz w:val="22"/>
                <w:szCs w:val="22"/>
              </w:rPr>
              <w:t>SINMED Sp. z o. o.</w:t>
            </w:r>
          </w:p>
          <w:p w14:paraId="2E4AD8BE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Graniczna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32B</w:t>
            </w:r>
          </w:p>
          <w:p w14:paraId="0869AA0C" w14:textId="77777777" w:rsidR="003F5602" w:rsidRPr="007D7932" w:rsidRDefault="003F5602" w:rsidP="00F3264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44-178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D4A9A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3D149" w14:textId="77777777" w:rsidR="003F5602" w:rsidRPr="007D7932" w:rsidRDefault="003F5602" w:rsidP="00F3264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 xml:space="preserve">  500,00</w:t>
            </w:r>
          </w:p>
        </w:tc>
      </w:tr>
      <w:tr w:rsidR="003F5602" w14:paraId="1B414DFF" w14:textId="77777777" w:rsidTr="00686CA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15C81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F5602">
              <w:rPr>
                <w:rFonts w:ascii="Arial" w:hAnsi="Arial" w:cs="Arial"/>
                <w:sz w:val="22"/>
                <w:szCs w:val="22"/>
              </w:rPr>
              <w:t>Pakiet 6-Łyżki do laryngoskopów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69694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5602">
              <w:rPr>
                <w:rFonts w:ascii="Arial" w:hAnsi="Arial" w:cs="Arial"/>
                <w:b/>
                <w:bCs/>
                <w:sz w:val="22"/>
                <w:szCs w:val="22"/>
              </w:rPr>
              <w:t>Teleflex Polska sp. z o.o.</w:t>
            </w:r>
          </w:p>
          <w:p w14:paraId="5E4BA42D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Żwirki i Wigury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16A</w:t>
            </w:r>
          </w:p>
          <w:p w14:paraId="16E6284B" w14:textId="77777777" w:rsidR="003F5602" w:rsidRPr="007D7932" w:rsidRDefault="003F5602" w:rsidP="00F3264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02-092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485D6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F2C3F" w14:textId="77777777" w:rsidR="003F5602" w:rsidRPr="007D7932" w:rsidRDefault="003F5602" w:rsidP="00F3264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 xml:space="preserve">  500,00</w:t>
            </w:r>
          </w:p>
        </w:tc>
      </w:tr>
      <w:tr w:rsidR="003F5602" w14:paraId="530EE634" w14:textId="77777777" w:rsidTr="00686CA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9F2B3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F5602">
              <w:rPr>
                <w:rFonts w:ascii="Arial" w:hAnsi="Arial" w:cs="Arial"/>
                <w:sz w:val="22"/>
                <w:szCs w:val="22"/>
              </w:rPr>
              <w:t>Pakiet 7-Pęseta plastikowa jednorazowa sterylna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0864F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5602">
              <w:rPr>
                <w:rFonts w:ascii="Arial" w:hAnsi="Arial" w:cs="Arial"/>
                <w:b/>
                <w:bCs/>
                <w:sz w:val="22"/>
                <w:szCs w:val="22"/>
              </w:rPr>
              <w:t>Paul Hartmann Polska Sp. z o.o.</w:t>
            </w:r>
          </w:p>
          <w:p w14:paraId="20ED50E7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ul. Żeromskiego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4B457D57" w14:textId="77777777" w:rsidR="003F5602" w:rsidRPr="007D7932" w:rsidRDefault="003F5602" w:rsidP="00F3264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95-200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66120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8DF64" w14:textId="77777777" w:rsidR="003F5602" w:rsidRPr="007D7932" w:rsidRDefault="003F5602" w:rsidP="00F3264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 xml:space="preserve">  500,00</w:t>
            </w:r>
          </w:p>
        </w:tc>
      </w:tr>
      <w:tr w:rsidR="003F5602" w14:paraId="37688BB5" w14:textId="77777777" w:rsidTr="00686CA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241DD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F5602">
              <w:rPr>
                <w:rFonts w:ascii="Arial" w:hAnsi="Arial" w:cs="Arial"/>
                <w:sz w:val="22"/>
                <w:szCs w:val="22"/>
              </w:rPr>
              <w:t>Pakiet 7-Pęseta plastikowa jednorazowa sterylna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5A77B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5602">
              <w:rPr>
                <w:rFonts w:ascii="Arial" w:hAnsi="Arial" w:cs="Arial"/>
                <w:b/>
                <w:bCs/>
                <w:sz w:val="22"/>
                <w:szCs w:val="22"/>
              </w:rPr>
              <w:t>Medint S.C. Jacek Furmanik Anna Gleinert</w:t>
            </w:r>
          </w:p>
          <w:p w14:paraId="3DB6FE9D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Flisaków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6</w:t>
            </w:r>
          </w:p>
          <w:p w14:paraId="30529A36" w14:textId="77777777" w:rsidR="003F5602" w:rsidRPr="007D7932" w:rsidRDefault="003F5602" w:rsidP="00F3264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83-110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Tczew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2E6E7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1 - Cena - 429.25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10B3A" w14:textId="77777777" w:rsidR="003F5602" w:rsidRPr="007D7932" w:rsidRDefault="003F5602" w:rsidP="00F3264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 xml:space="preserve">  429,25</w:t>
            </w:r>
          </w:p>
        </w:tc>
      </w:tr>
      <w:tr w:rsidR="003F5602" w14:paraId="65510490" w14:textId="77777777" w:rsidTr="00686CA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47E36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F5602">
              <w:rPr>
                <w:rFonts w:ascii="Arial" w:hAnsi="Arial" w:cs="Arial"/>
                <w:sz w:val="22"/>
                <w:szCs w:val="22"/>
              </w:rPr>
              <w:t>Pakiet 8-Pojemnik na materiał chirurgiczny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AC731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5602">
              <w:rPr>
                <w:rFonts w:ascii="Arial" w:hAnsi="Arial" w:cs="Arial"/>
                <w:b/>
                <w:bCs/>
                <w:sz w:val="22"/>
                <w:szCs w:val="22"/>
              </w:rPr>
              <w:t>Elektro Med Grzegorz Pałkowski</w:t>
            </w:r>
          </w:p>
          <w:p w14:paraId="7D287A04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Zabierzowska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14DDD5C8" w14:textId="77777777" w:rsidR="003F5602" w:rsidRPr="007D7932" w:rsidRDefault="003F5602" w:rsidP="00F3264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32-005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F038B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7B393" w14:textId="77777777" w:rsidR="003F5602" w:rsidRPr="007D7932" w:rsidRDefault="003F5602" w:rsidP="00F3264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 xml:space="preserve">  500,00</w:t>
            </w:r>
          </w:p>
        </w:tc>
      </w:tr>
      <w:tr w:rsidR="003F5602" w14:paraId="0D50D900" w14:textId="77777777" w:rsidTr="00686CA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8F34F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F5602">
              <w:rPr>
                <w:rFonts w:ascii="Arial" w:hAnsi="Arial" w:cs="Arial"/>
                <w:sz w:val="22"/>
                <w:szCs w:val="22"/>
              </w:rPr>
              <w:t>Pakiet 8-Pojemnik na materiał chirurgiczny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B0639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5602">
              <w:rPr>
                <w:rFonts w:ascii="Arial" w:hAnsi="Arial" w:cs="Arial"/>
                <w:b/>
                <w:bCs/>
                <w:sz w:val="22"/>
                <w:szCs w:val="22"/>
              </w:rPr>
              <w:t>Mar-Four Marian Siekierski w spadku</w:t>
            </w:r>
          </w:p>
          <w:p w14:paraId="37FAA188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Srebrzyńska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5/7</w:t>
            </w:r>
          </w:p>
          <w:p w14:paraId="2513BCBE" w14:textId="77777777" w:rsidR="003F5602" w:rsidRPr="007D7932" w:rsidRDefault="003F5602" w:rsidP="00F3264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95-050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Konstantynów Łódzki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C92CE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1 - Cena - 431.50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88AC8" w14:textId="77777777" w:rsidR="003F5602" w:rsidRPr="007D7932" w:rsidRDefault="003F5602" w:rsidP="00F3264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 xml:space="preserve">  431,50</w:t>
            </w:r>
          </w:p>
        </w:tc>
      </w:tr>
      <w:tr w:rsidR="003F5602" w14:paraId="38504084" w14:textId="77777777" w:rsidTr="00686CA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198C5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F5602">
              <w:rPr>
                <w:rFonts w:ascii="Arial" w:hAnsi="Arial" w:cs="Arial"/>
                <w:sz w:val="22"/>
                <w:szCs w:val="22"/>
              </w:rPr>
              <w:t>Pakiet 9-Przetwornik do pomiaru ciśnienia krwi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EB5DD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5602">
              <w:rPr>
                <w:rFonts w:ascii="Arial" w:hAnsi="Arial" w:cs="Arial"/>
                <w:b/>
                <w:bCs/>
                <w:sz w:val="22"/>
                <w:szCs w:val="22"/>
              </w:rPr>
              <w:t>Edwards Lifesciences Poland Sp. z o.o.</w:t>
            </w:r>
          </w:p>
          <w:p w14:paraId="3543BDEC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Aleje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100</w:t>
            </w:r>
          </w:p>
          <w:p w14:paraId="02D9CA06" w14:textId="77777777" w:rsidR="003F5602" w:rsidRPr="007D7932" w:rsidRDefault="003F5602" w:rsidP="00F3264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00-807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80000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4E635" w14:textId="77777777" w:rsidR="003F5602" w:rsidRPr="007D7932" w:rsidRDefault="003F5602" w:rsidP="00F3264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 xml:space="preserve">  500,00</w:t>
            </w:r>
          </w:p>
        </w:tc>
      </w:tr>
      <w:tr w:rsidR="003F5602" w14:paraId="02912CF8" w14:textId="77777777" w:rsidTr="00686CA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7E9CE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F5602">
              <w:rPr>
                <w:rFonts w:ascii="Arial" w:hAnsi="Arial" w:cs="Arial"/>
                <w:sz w:val="22"/>
                <w:szCs w:val="22"/>
              </w:rPr>
              <w:t>Pakiet 11-System zamknięty do materiału biopsyjnego/histopatologicznego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18C95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5602">
              <w:rPr>
                <w:rFonts w:ascii="Arial" w:hAnsi="Arial" w:cs="Arial"/>
                <w:b/>
                <w:bCs/>
                <w:sz w:val="22"/>
                <w:szCs w:val="22"/>
              </w:rPr>
              <w:t>CIRRO Sp. z o.o.</w:t>
            </w:r>
          </w:p>
          <w:p w14:paraId="0A5AF6A4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Elewatorska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58</w:t>
            </w:r>
          </w:p>
          <w:p w14:paraId="5EB4A221" w14:textId="77777777" w:rsidR="003F5602" w:rsidRPr="007D7932" w:rsidRDefault="003F5602" w:rsidP="00F3264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15-620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CC0CD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D5922" w14:textId="77777777" w:rsidR="003F5602" w:rsidRPr="007D7932" w:rsidRDefault="003F5602" w:rsidP="00F3264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 xml:space="preserve">  500,00</w:t>
            </w:r>
          </w:p>
        </w:tc>
      </w:tr>
      <w:tr w:rsidR="003F5602" w14:paraId="29C6FE9F" w14:textId="77777777" w:rsidTr="00686CA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6E1BD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F5602">
              <w:rPr>
                <w:rFonts w:ascii="Arial" w:hAnsi="Arial" w:cs="Arial"/>
                <w:sz w:val="22"/>
                <w:szCs w:val="22"/>
              </w:rPr>
              <w:t>Pakiet 12-Szczotki do mycia endoskopów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ED99D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5602">
              <w:rPr>
                <w:rFonts w:ascii="Arial" w:hAnsi="Arial" w:cs="Arial"/>
                <w:b/>
                <w:bCs/>
                <w:sz w:val="22"/>
                <w:szCs w:val="22"/>
              </w:rPr>
              <w:t>SUN-MED Spółka Cywilna</w:t>
            </w:r>
          </w:p>
          <w:p w14:paraId="59AF5797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Franciszkańska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104/112</w:t>
            </w:r>
          </w:p>
          <w:p w14:paraId="36C029DA" w14:textId="77777777" w:rsidR="003F5602" w:rsidRPr="007D7932" w:rsidRDefault="003F5602" w:rsidP="00F3264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91-845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25C8D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54439" w14:textId="77777777" w:rsidR="003F5602" w:rsidRPr="007D7932" w:rsidRDefault="003F5602" w:rsidP="00F3264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 xml:space="preserve">  500,00</w:t>
            </w:r>
          </w:p>
        </w:tc>
      </w:tr>
      <w:tr w:rsidR="003F5602" w14:paraId="76A8AD7E" w14:textId="77777777" w:rsidTr="00686CA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2F147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lastRenderedPageBreak/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F5602">
              <w:rPr>
                <w:rFonts w:ascii="Arial" w:hAnsi="Arial" w:cs="Arial"/>
                <w:sz w:val="22"/>
                <w:szCs w:val="22"/>
              </w:rPr>
              <w:t>Pakiet 12-Szczotki do mycia endoskopów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F10A1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5602">
              <w:rPr>
                <w:rFonts w:ascii="Arial" w:hAnsi="Arial" w:cs="Arial"/>
                <w:b/>
                <w:bCs/>
                <w:sz w:val="22"/>
                <w:szCs w:val="22"/>
              </w:rPr>
              <w:t>Camedica Paweł harasimiuk spółka komandytowa</w:t>
            </w:r>
          </w:p>
          <w:p w14:paraId="087DB02E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Willowa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87</w:t>
            </w:r>
          </w:p>
          <w:p w14:paraId="58DC9752" w14:textId="77777777" w:rsidR="003F5602" w:rsidRPr="007D7932" w:rsidRDefault="003F5602" w:rsidP="00F3264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20-819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610FD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1 - Cena - 341.25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67879" w14:textId="77777777" w:rsidR="003F5602" w:rsidRPr="007D7932" w:rsidRDefault="003F5602" w:rsidP="00F3264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 xml:space="preserve">  341,25</w:t>
            </w:r>
          </w:p>
        </w:tc>
      </w:tr>
      <w:tr w:rsidR="003F5602" w14:paraId="04895564" w14:textId="77777777" w:rsidTr="00686CA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4BE93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F5602">
              <w:rPr>
                <w:rFonts w:ascii="Arial" w:hAnsi="Arial" w:cs="Arial"/>
                <w:sz w:val="22"/>
                <w:szCs w:val="22"/>
              </w:rPr>
              <w:t>Pakiet 12-Szczotki do mycia endoskopów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FD45B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5602">
              <w:rPr>
                <w:rFonts w:ascii="Arial" w:hAnsi="Arial" w:cs="Arial"/>
                <w:b/>
                <w:bCs/>
                <w:sz w:val="22"/>
                <w:szCs w:val="22"/>
              </w:rPr>
              <w:t>Informer Med sp. z o.o.</w:t>
            </w:r>
          </w:p>
          <w:p w14:paraId="03E2A7CA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Winogrady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118</w:t>
            </w:r>
          </w:p>
          <w:p w14:paraId="294BA642" w14:textId="77777777" w:rsidR="003F5602" w:rsidRPr="007D7932" w:rsidRDefault="003F5602" w:rsidP="00F3264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61-626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5FC74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1 - Cena - 325.75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2DD1B" w14:textId="77777777" w:rsidR="003F5602" w:rsidRPr="007D7932" w:rsidRDefault="003F5602" w:rsidP="00F3264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 xml:space="preserve">  325,75</w:t>
            </w:r>
          </w:p>
        </w:tc>
      </w:tr>
      <w:tr w:rsidR="003F5602" w14:paraId="7FD12E5B" w14:textId="77777777" w:rsidTr="00686CA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D851E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F5602">
              <w:rPr>
                <w:rFonts w:ascii="Arial" w:hAnsi="Arial" w:cs="Arial"/>
                <w:sz w:val="22"/>
                <w:szCs w:val="22"/>
              </w:rPr>
              <w:t>Pakiet 12-Szczotki do mycia endoskopów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894AE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5602">
              <w:rPr>
                <w:rFonts w:ascii="Arial" w:hAnsi="Arial" w:cs="Arial"/>
                <w:b/>
                <w:bCs/>
                <w:sz w:val="22"/>
                <w:szCs w:val="22"/>
              </w:rPr>
              <w:t>Varimed Sp. z o. o.</w:t>
            </w:r>
          </w:p>
          <w:p w14:paraId="7D3CCDAB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Tadeusza Kościuszki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115/4U</w:t>
            </w:r>
          </w:p>
          <w:p w14:paraId="20AB2012" w14:textId="77777777" w:rsidR="003F5602" w:rsidRPr="007D7932" w:rsidRDefault="003F5602" w:rsidP="00F3264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50-442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A0B42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1 - Cena - 316.20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ED013" w14:textId="77777777" w:rsidR="003F5602" w:rsidRPr="007D7932" w:rsidRDefault="003F5602" w:rsidP="00F3264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 xml:space="preserve">  316,20</w:t>
            </w:r>
          </w:p>
        </w:tc>
      </w:tr>
      <w:tr w:rsidR="003F5602" w14:paraId="06D813B9" w14:textId="77777777" w:rsidTr="00686CA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C67E0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F5602">
              <w:rPr>
                <w:rFonts w:ascii="Arial" w:hAnsi="Arial" w:cs="Arial"/>
                <w:sz w:val="22"/>
                <w:szCs w:val="22"/>
              </w:rPr>
              <w:t>Pakiet 13-Szkiełka mikroskopowe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9B7F2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5602">
              <w:rPr>
                <w:rFonts w:ascii="Arial" w:hAnsi="Arial" w:cs="Arial"/>
                <w:b/>
                <w:bCs/>
                <w:sz w:val="22"/>
                <w:szCs w:val="22"/>
              </w:rPr>
              <w:t>Mar-Four Marian Siekierski w spadku</w:t>
            </w:r>
          </w:p>
          <w:p w14:paraId="3AF281E7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Srebrzyńska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5/7</w:t>
            </w:r>
          </w:p>
          <w:p w14:paraId="046E3D3C" w14:textId="77777777" w:rsidR="003F5602" w:rsidRPr="007D7932" w:rsidRDefault="003F5602" w:rsidP="00F3264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95-050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Konstantynów Łódzki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FD0C2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87188" w14:textId="77777777" w:rsidR="003F5602" w:rsidRPr="007D7932" w:rsidRDefault="003F5602" w:rsidP="00F3264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 xml:space="preserve">  500,00</w:t>
            </w:r>
          </w:p>
        </w:tc>
      </w:tr>
      <w:tr w:rsidR="003F5602" w14:paraId="548D087A" w14:textId="77777777" w:rsidTr="00686CA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96538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F5602">
              <w:rPr>
                <w:rFonts w:ascii="Arial" w:hAnsi="Arial" w:cs="Arial"/>
                <w:sz w:val="22"/>
                <w:szCs w:val="22"/>
              </w:rPr>
              <w:t>Pakiet 13-Szkiełka mikroskopowe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CD3FD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5602">
              <w:rPr>
                <w:rFonts w:ascii="Arial" w:hAnsi="Arial" w:cs="Arial"/>
                <w:b/>
                <w:bCs/>
                <w:sz w:val="22"/>
                <w:szCs w:val="22"/>
              </w:rPr>
              <w:t>Elektro Med Grzegorz Pałkowski</w:t>
            </w:r>
          </w:p>
          <w:p w14:paraId="68CD3EB0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Zabierzowska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24EAE578" w14:textId="77777777" w:rsidR="003F5602" w:rsidRPr="007D7932" w:rsidRDefault="003F5602" w:rsidP="00F3264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32-005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1E5EA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1 - Cena - 464.30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E1A20" w14:textId="77777777" w:rsidR="003F5602" w:rsidRPr="007D7932" w:rsidRDefault="003F5602" w:rsidP="00F3264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 xml:space="preserve">  464,30</w:t>
            </w:r>
          </w:p>
        </w:tc>
      </w:tr>
      <w:tr w:rsidR="003F5602" w14:paraId="7A01BA8B" w14:textId="77777777" w:rsidTr="00686CA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B1BC5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F5602">
              <w:rPr>
                <w:rFonts w:ascii="Arial" w:hAnsi="Arial" w:cs="Arial"/>
                <w:sz w:val="22"/>
                <w:szCs w:val="22"/>
              </w:rPr>
              <w:t>Pakiet 13-Szkiełka mikroskopowe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51A2E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5602">
              <w:rPr>
                <w:rFonts w:ascii="Arial" w:hAnsi="Arial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14:paraId="0EBA0060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ul. 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10AD160E" w14:textId="77777777" w:rsidR="003F5602" w:rsidRPr="007D7932" w:rsidRDefault="003F5602" w:rsidP="00F3264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3CCE2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7E3F9" w14:textId="77777777" w:rsidR="003F5602" w:rsidRPr="007D7932" w:rsidRDefault="003F5602" w:rsidP="00F3264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3F5602" w14:paraId="46E1C2A2" w14:textId="77777777" w:rsidTr="00686CA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E66B3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F5602">
              <w:rPr>
                <w:rFonts w:ascii="Arial" w:hAnsi="Arial" w:cs="Arial"/>
                <w:sz w:val="22"/>
                <w:szCs w:val="22"/>
              </w:rPr>
              <w:t>Pakiet 14-Szkiełka nakrywkowe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6B2C6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5602">
              <w:rPr>
                <w:rFonts w:ascii="Arial" w:hAnsi="Arial" w:cs="Arial"/>
                <w:b/>
                <w:bCs/>
                <w:sz w:val="22"/>
                <w:szCs w:val="22"/>
              </w:rPr>
              <w:t>Elektro Med Grzegorz Pałkowski</w:t>
            </w:r>
          </w:p>
          <w:p w14:paraId="57553649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Zabierzowska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7B107EFC" w14:textId="77777777" w:rsidR="003F5602" w:rsidRPr="007D7932" w:rsidRDefault="003F5602" w:rsidP="00F3264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32-005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47C0A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75416" w14:textId="77777777" w:rsidR="003F5602" w:rsidRPr="007D7932" w:rsidRDefault="003F5602" w:rsidP="00F3264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 xml:space="preserve">  500,00</w:t>
            </w:r>
          </w:p>
        </w:tc>
      </w:tr>
      <w:tr w:rsidR="003F5602" w14:paraId="62A34C4B" w14:textId="77777777" w:rsidTr="00686CA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4973E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F5602">
              <w:rPr>
                <w:rFonts w:ascii="Arial" w:hAnsi="Arial" w:cs="Arial"/>
                <w:sz w:val="22"/>
                <w:szCs w:val="22"/>
              </w:rPr>
              <w:t>Pakiet 15-URS-y giętkie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B0FED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5602">
              <w:rPr>
                <w:rFonts w:ascii="Arial" w:hAnsi="Arial" w:cs="Arial"/>
                <w:b/>
                <w:bCs/>
                <w:sz w:val="22"/>
                <w:szCs w:val="22"/>
              </w:rPr>
              <w:t>Meden-Inmed Sp.  z o.o.</w:t>
            </w:r>
          </w:p>
          <w:p w14:paraId="3F7EA7E0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Wenedów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78FB1FBA" w14:textId="77777777" w:rsidR="003F5602" w:rsidRPr="007D7932" w:rsidRDefault="003F5602" w:rsidP="00F3264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75-847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Koszalin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D1D3A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72140" w14:textId="77777777" w:rsidR="003F5602" w:rsidRPr="007D7932" w:rsidRDefault="003F5602" w:rsidP="00F3264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 xml:space="preserve">  500,00</w:t>
            </w:r>
          </w:p>
        </w:tc>
      </w:tr>
      <w:tr w:rsidR="003F5602" w14:paraId="5E33A9F9" w14:textId="77777777" w:rsidTr="00686CA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2D45B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F5602">
              <w:rPr>
                <w:rFonts w:ascii="Arial" w:hAnsi="Arial" w:cs="Arial"/>
                <w:sz w:val="22"/>
                <w:szCs w:val="22"/>
              </w:rPr>
              <w:t>Pakiet 15-URS-y giętkie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6B3E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5602">
              <w:rPr>
                <w:rFonts w:ascii="Arial" w:hAnsi="Arial" w:cs="Arial"/>
                <w:b/>
                <w:bCs/>
                <w:sz w:val="22"/>
                <w:szCs w:val="22"/>
              </w:rPr>
              <w:t>Varimed Sp. z o. o.</w:t>
            </w:r>
          </w:p>
          <w:p w14:paraId="72E40E99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Tadeusza Kościuszki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115/4U</w:t>
            </w:r>
          </w:p>
          <w:p w14:paraId="3211050F" w14:textId="77777777" w:rsidR="003F5602" w:rsidRPr="007D7932" w:rsidRDefault="003F5602" w:rsidP="00F3264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50-442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BE57E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1 - Cena - 426.45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FF2D5" w14:textId="77777777" w:rsidR="003F5602" w:rsidRPr="007D7932" w:rsidRDefault="003F5602" w:rsidP="00F3264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 xml:space="preserve">  426,45</w:t>
            </w:r>
          </w:p>
        </w:tc>
      </w:tr>
      <w:tr w:rsidR="003F5602" w14:paraId="1B9763C1" w14:textId="77777777" w:rsidTr="00686CA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C9211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F5602">
              <w:rPr>
                <w:rFonts w:ascii="Arial" w:hAnsi="Arial" w:cs="Arial"/>
                <w:sz w:val="22"/>
                <w:szCs w:val="22"/>
              </w:rPr>
              <w:t>Pakiet 16-Worki na wymioty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C8380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5602">
              <w:rPr>
                <w:rFonts w:ascii="Arial" w:hAnsi="Arial" w:cs="Arial"/>
                <w:b/>
                <w:bCs/>
                <w:sz w:val="22"/>
                <w:szCs w:val="22"/>
              </w:rPr>
              <w:t>SINMED Sp. z o. o.</w:t>
            </w:r>
          </w:p>
          <w:p w14:paraId="325D7994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Graniczna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32B</w:t>
            </w:r>
          </w:p>
          <w:p w14:paraId="470DDF75" w14:textId="77777777" w:rsidR="003F5602" w:rsidRPr="007D7932" w:rsidRDefault="003F5602" w:rsidP="00F3264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44-178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26A49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46A1A" w14:textId="77777777" w:rsidR="003F5602" w:rsidRPr="007D7932" w:rsidRDefault="003F5602" w:rsidP="00F3264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 xml:space="preserve">  500,00</w:t>
            </w:r>
          </w:p>
        </w:tc>
      </w:tr>
      <w:tr w:rsidR="003F5602" w14:paraId="0028C81A" w14:textId="77777777" w:rsidTr="00686CA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AA3B4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F5602">
              <w:rPr>
                <w:rFonts w:ascii="Arial" w:hAnsi="Arial" w:cs="Arial"/>
                <w:sz w:val="22"/>
                <w:szCs w:val="22"/>
              </w:rPr>
              <w:t>Pakiet 16-Worki na wymioty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6F9E4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5602">
              <w:rPr>
                <w:rFonts w:ascii="Arial" w:hAnsi="Arial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14:paraId="336DA74D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ul. 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10B7F809" w14:textId="77777777" w:rsidR="003F5602" w:rsidRPr="007D7932" w:rsidRDefault="003F5602" w:rsidP="00F3264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33A8C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1 - Cena - 339.15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9FF6E" w14:textId="77777777" w:rsidR="003F5602" w:rsidRPr="007D7932" w:rsidRDefault="003F5602" w:rsidP="00F3264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 xml:space="preserve">  339,15</w:t>
            </w:r>
          </w:p>
        </w:tc>
      </w:tr>
      <w:tr w:rsidR="003F5602" w14:paraId="1A63B97D" w14:textId="77777777" w:rsidTr="00686CA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13636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lastRenderedPageBreak/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F5602">
              <w:rPr>
                <w:rFonts w:ascii="Arial" w:hAnsi="Arial" w:cs="Arial"/>
                <w:sz w:val="22"/>
                <w:szCs w:val="22"/>
              </w:rPr>
              <w:t>Pakiet 18-Zestaw do szynowania wewnętrznego moczowodów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978E5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5602">
              <w:rPr>
                <w:rFonts w:ascii="Arial" w:hAnsi="Arial" w:cs="Arial"/>
                <w:b/>
                <w:bCs/>
                <w:sz w:val="22"/>
                <w:szCs w:val="22"/>
              </w:rPr>
              <w:t>Cook Medical sp. z o.o.</w:t>
            </w:r>
          </w:p>
          <w:p w14:paraId="29FFDD7B" w14:textId="77777777" w:rsidR="003F5602" w:rsidRPr="007D7932" w:rsidRDefault="003F5602" w:rsidP="00F3264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Rondo Daszyńskiego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2B</w:t>
            </w:r>
          </w:p>
          <w:p w14:paraId="57E08DED" w14:textId="77777777" w:rsidR="003F5602" w:rsidRPr="007D7932" w:rsidRDefault="003F5602" w:rsidP="00F3264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00-843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560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1998F" w14:textId="77777777" w:rsidR="003F5602" w:rsidRPr="007D7932" w:rsidRDefault="003F5602" w:rsidP="00F3264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CE256" w14:textId="77777777" w:rsidR="003F5602" w:rsidRPr="007D7932" w:rsidRDefault="003F5602" w:rsidP="00F3264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5602">
              <w:rPr>
                <w:rFonts w:ascii="Arial" w:hAnsi="Arial" w:cs="Arial"/>
                <w:sz w:val="22"/>
                <w:szCs w:val="22"/>
              </w:rPr>
              <w:t xml:space="preserve">  500,00</w:t>
            </w:r>
          </w:p>
        </w:tc>
      </w:tr>
      <w:bookmarkEnd w:id="0"/>
    </w:tbl>
    <w:p w14:paraId="7F088A8C" w14:textId="30B0D038" w:rsidR="008642B3" w:rsidRPr="00B36EDA" w:rsidRDefault="008642B3" w:rsidP="00B36EDA">
      <w:pPr>
        <w:ind w:right="-425"/>
        <w:jc w:val="right"/>
        <w:rPr>
          <w:rFonts w:ascii="Arial" w:hAnsi="Arial" w:cs="Arial"/>
          <w:vertAlign w:val="superscript"/>
        </w:rPr>
      </w:pPr>
    </w:p>
    <w:sectPr w:rsidR="008642B3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1F207D" w14:textId="77777777" w:rsidR="008C3575" w:rsidRDefault="008C3575">
      <w:r>
        <w:separator/>
      </w:r>
    </w:p>
  </w:endnote>
  <w:endnote w:type="continuationSeparator" w:id="0">
    <w:p w14:paraId="0FAEC80B" w14:textId="77777777" w:rsidR="008C3575" w:rsidRDefault="008C3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4458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5593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63CCD7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5A39F2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010B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3C07B7" w14:textId="77777777" w:rsidR="008C3575" w:rsidRDefault="008C3575">
      <w:r>
        <w:separator/>
      </w:r>
    </w:p>
  </w:footnote>
  <w:footnote w:type="continuationSeparator" w:id="0">
    <w:p w14:paraId="346FEECE" w14:textId="77777777" w:rsidR="008C3575" w:rsidRDefault="008C35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85AF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66BAB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1914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3575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3F5602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86CA7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C3575"/>
    <w:rsid w:val="008E5102"/>
    <w:rsid w:val="00903D61"/>
    <w:rsid w:val="00915B9E"/>
    <w:rsid w:val="00952256"/>
    <w:rsid w:val="00967BF4"/>
    <w:rsid w:val="0097748A"/>
    <w:rsid w:val="00993A93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A2FE38"/>
  <w15:chartTrackingRefBased/>
  <w15:docId w15:val="{8C31DF6C-DC25-4298-8A46-9B5AD0EF6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7</Pages>
  <Words>1078</Words>
  <Characters>6416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4</cp:revision>
  <cp:lastPrinted>1899-12-31T23:00:00Z</cp:lastPrinted>
  <dcterms:created xsi:type="dcterms:W3CDTF">2025-09-05T08:48:00Z</dcterms:created>
  <dcterms:modified xsi:type="dcterms:W3CDTF">2025-09-11T06:20:00Z</dcterms:modified>
</cp:coreProperties>
</file>