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1AAC3" w14:textId="21D2F15E" w:rsidR="00843A88" w:rsidRPr="00E30526" w:rsidRDefault="005C2142" w:rsidP="00B765B6">
      <w:pPr>
        <w:jc w:val="right"/>
      </w:pPr>
      <w:r w:rsidRPr="00E30526">
        <w:t>Niepołomice</w:t>
      </w:r>
      <w:r w:rsidR="00843A88" w:rsidRPr="00E30526">
        <w:t xml:space="preserve"> dnia: </w:t>
      </w:r>
      <w:r w:rsidRPr="00E30526">
        <w:t>2025-0</w:t>
      </w:r>
      <w:r w:rsidR="00B765B6">
        <w:t>9</w:t>
      </w:r>
      <w:r w:rsidRPr="00E30526">
        <w:t>-</w:t>
      </w:r>
      <w:r w:rsidR="00B765B6">
        <w:t>11</w:t>
      </w:r>
    </w:p>
    <w:p w14:paraId="4FF0BFC6" w14:textId="77777777" w:rsidR="00843A88" w:rsidRPr="00E30526" w:rsidRDefault="005C2142" w:rsidP="00B765B6">
      <w:pPr>
        <w:rPr>
          <w:b/>
          <w:bCs/>
        </w:rPr>
      </w:pPr>
      <w:r w:rsidRPr="00E30526">
        <w:rPr>
          <w:b/>
          <w:bCs/>
        </w:rPr>
        <w:t>GMINA NIEPOŁOMICE</w:t>
      </w:r>
    </w:p>
    <w:p w14:paraId="61F9ECF7" w14:textId="77777777" w:rsidR="00843A88" w:rsidRPr="00E30526" w:rsidRDefault="005C2142" w:rsidP="00B765B6">
      <w:r w:rsidRPr="00E30526">
        <w:t>Pl. Zwycięstwa</w:t>
      </w:r>
      <w:r w:rsidR="00843A88" w:rsidRPr="00E30526">
        <w:t xml:space="preserve"> </w:t>
      </w:r>
      <w:r w:rsidRPr="00E30526">
        <w:t>13</w:t>
      </w:r>
    </w:p>
    <w:p w14:paraId="4C0497FF" w14:textId="77777777" w:rsidR="00843A88" w:rsidRPr="00E30526" w:rsidRDefault="005C2142" w:rsidP="00B765B6">
      <w:r w:rsidRPr="00E30526">
        <w:t>32-005</w:t>
      </w:r>
      <w:r w:rsidR="00843A88" w:rsidRPr="00E30526">
        <w:t xml:space="preserve"> </w:t>
      </w:r>
      <w:r w:rsidRPr="00E30526">
        <w:t>Niepołomice</w:t>
      </w:r>
    </w:p>
    <w:p w14:paraId="4CF93ACD" w14:textId="29DA87D6" w:rsidR="00843A88" w:rsidRPr="00E30526" w:rsidRDefault="00E30526" w:rsidP="00B765B6">
      <w:pPr>
        <w:jc w:val="both"/>
        <w:rPr>
          <w:bCs/>
        </w:rPr>
      </w:pPr>
      <w:r w:rsidRPr="00E30526">
        <w:rPr>
          <w:bCs/>
        </w:rPr>
        <w:t>Pismo: ZP.271.27.2025.4</w:t>
      </w:r>
    </w:p>
    <w:p w14:paraId="1051B732" w14:textId="77777777" w:rsidR="00843A88" w:rsidRPr="00E30526" w:rsidRDefault="00843A88" w:rsidP="00B765B6">
      <w:pPr>
        <w:tabs>
          <w:tab w:val="left" w:pos="708"/>
          <w:tab w:val="center" w:pos="4536"/>
          <w:tab w:val="right" w:pos="9072"/>
        </w:tabs>
        <w:ind w:left="5103"/>
        <w:rPr>
          <w:b/>
        </w:rPr>
      </w:pPr>
      <w:r w:rsidRPr="00E30526">
        <w:rPr>
          <w:b/>
        </w:rPr>
        <w:t>WYKONAWCY</w:t>
      </w:r>
    </w:p>
    <w:p w14:paraId="29EDC225" w14:textId="77777777" w:rsidR="00843A88" w:rsidRPr="00E30526" w:rsidRDefault="00843A88" w:rsidP="00E30526">
      <w:pPr>
        <w:tabs>
          <w:tab w:val="left" w:pos="708"/>
          <w:tab w:val="center" w:pos="4536"/>
          <w:tab w:val="right" w:pos="9072"/>
        </w:tabs>
        <w:spacing w:after="480"/>
        <w:ind w:left="5103"/>
      </w:pPr>
      <w:r w:rsidRPr="00E30526">
        <w:t>ubiegający się o zamówienie</w:t>
      </w:r>
    </w:p>
    <w:p w14:paraId="213DDC23" w14:textId="77777777" w:rsidR="004E4B64" w:rsidRPr="00E30526" w:rsidRDefault="004E4B64" w:rsidP="00E30526">
      <w:pPr>
        <w:spacing w:after="120"/>
        <w:jc w:val="both"/>
        <w:rPr>
          <w:rFonts w:eastAsia="Calibri"/>
          <w:lang w:eastAsia="en-US"/>
        </w:rPr>
      </w:pPr>
      <w:r w:rsidRPr="00E30526">
        <w:rPr>
          <w:rFonts w:eastAsia="Calibri"/>
          <w:lang w:eastAsia="en-US"/>
        </w:rPr>
        <w:t xml:space="preserve">Dotyczy: </w:t>
      </w:r>
      <w:r w:rsidRPr="00E30526">
        <w:t>postępowania o udzielenie zamówienia publicznego</w:t>
      </w:r>
      <w:r w:rsidRPr="00E3052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30526" w14:paraId="30A5AF7E" w14:textId="77777777" w:rsidTr="00FD4AEC">
        <w:tc>
          <w:tcPr>
            <w:tcW w:w="2269" w:type="dxa"/>
          </w:tcPr>
          <w:p w14:paraId="5D32E442" w14:textId="77777777" w:rsidR="004E4B64" w:rsidRPr="00E30526" w:rsidRDefault="004E4B64" w:rsidP="00E30526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E30526">
              <w:t>Nazwa zamówienia:</w:t>
            </w:r>
          </w:p>
        </w:tc>
        <w:tc>
          <w:tcPr>
            <w:tcW w:w="6803" w:type="dxa"/>
          </w:tcPr>
          <w:p w14:paraId="046BA500" w14:textId="77777777" w:rsidR="004E4B64" w:rsidRPr="00E30526" w:rsidRDefault="005C2142" w:rsidP="00E3052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30526">
              <w:rPr>
                <w:bCs/>
              </w:rPr>
              <w:t>Rozbudowa i przebudowa budynku szkoły podstawowej nr 1  przy ul. Szkolnej 1 w Niepołomicach</w:t>
            </w:r>
            <w:r w:rsidR="004E4B64" w:rsidRPr="00E30526">
              <w:rPr>
                <w:bCs/>
              </w:rPr>
              <w:t>.</w:t>
            </w:r>
          </w:p>
        </w:tc>
      </w:tr>
      <w:tr w:rsidR="005C2142" w:rsidRPr="00E30526" w14:paraId="5F48CFCA" w14:textId="77777777" w:rsidTr="005F26DE">
        <w:tc>
          <w:tcPr>
            <w:tcW w:w="2269" w:type="dxa"/>
          </w:tcPr>
          <w:p w14:paraId="5F4A3AFB" w14:textId="77777777" w:rsidR="005C2142" w:rsidRPr="00E30526" w:rsidRDefault="005C2142" w:rsidP="00E30526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E30526">
              <w:t>Numer referencyjny:</w:t>
            </w:r>
          </w:p>
        </w:tc>
        <w:tc>
          <w:tcPr>
            <w:tcW w:w="6803" w:type="dxa"/>
          </w:tcPr>
          <w:p w14:paraId="3DC59097" w14:textId="77777777" w:rsidR="005C2142" w:rsidRPr="00E30526" w:rsidRDefault="005C2142" w:rsidP="00E30526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E30526">
              <w:rPr>
                <w:bCs/>
              </w:rPr>
              <w:t>ZP.271.27.2025</w:t>
            </w:r>
          </w:p>
        </w:tc>
      </w:tr>
    </w:tbl>
    <w:p w14:paraId="0758578C" w14:textId="77777777" w:rsidR="004E4B64" w:rsidRPr="00E30526" w:rsidRDefault="004E4B64" w:rsidP="00E30526">
      <w:pPr>
        <w:tabs>
          <w:tab w:val="left" w:pos="708"/>
          <w:tab w:val="center" w:pos="4536"/>
          <w:tab w:val="right" w:pos="9072"/>
        </w:tabs>
        <w:spacing w:after="1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30526" w14:paraId="59EF8EDD" w14:textId="77777777" w:rsidTr="00C46732">
        <w:tc>
          <w:tcPr>
            <w:tcW w:w="9330" w:type="dxa"/>
            <w:shd w:val="clear" w:color="auto" w:fill="F2F2F2"/>
            <w:hideMark/>
          </w:tcPr>
          <w:p w14:paraId="63233D32" w14:textId="77777777" w:rsidR="00843A88" w:rsidRPr="00E30526" w:rsidRDefault="00843A88" w:rsidP="00E30526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E30526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56489D1C" w14:textId="77777777" w:rsidR="0012774F" w:rsidRPr="00E30526" w:rsidRDefault="00520165" w:rsidP="00B765B6">
      <w:pPr>
        <w:jc w:val="both"/>
      </w:pPr>
      <w:r w:rsidRPr="00E30526">
        <w:t xml:space="preserve">Zamawiający, </w:t>
      </w:r>
      <w:r w:rsidR="005C2142" w:rsidRPr="00E30526">
        <w:rPr>
          <w:b/>
        </w:rPr>
        <w:t>GMINA NIEPOŁOMICE</w:t>
      </w:r>
      <w:r w:rsidRPr="00E30526">
        <w:t xml:space="preserve">, działając na podstawie art. </w:t>
      </w:r>
      <w:r w:rsidR="00E74BC3" w:rsidRPr="00E30526">
        <w:t>284</w:t>
      </w:r>
      <w:r w:rsidRPr="00E30526">
        <w:t xml:space="preserve"> ust. </w:t>
      </w:r>
      <w:r w:rsidR="0029606A" w:rsidRPr="00E30526">
        <w:t>6</w:t>
      </w:r>
      <w:r w:rsidRPr="00E30526">
        <w:t xml:space="preserve"> ustawy z dnia </w:t>
      </w:r>
      <w:r w:rsidR="0029606A" w:rsidRPr="00E30526">
        <w:t>11</w:t>
      </w:r>
      <w:r w:rsidRPr="00E30526">
        <w:t xml:space="preserve"> </w:t>
      </w:r>
      <w:r w:rsidR="0029606A" w:rsidRPr="00E30526">
        <w:t xml:space="preserve">września </w:t>
      </w:r>
      <w:r w:rsidRPr="00E30526">
        <w:t>20</w:t>
      </w:r>
      <w:r w:rsidR="0029606A" w:rsidRPr="00E30526">
        <w:t>19</w:t>
      </w:r>
      <w:r w:rsidRPr="00E30526">
        <w:t xml:space="preserve"> r</w:t>
      </w:r>
      <w:r w:rsidR="0029606A" w:rsidRPr="00E30526">
        <w:t>.</w:t>
      </w:r>
      <w:r w:rsidRPr="00E30526">
        <w:t xml:space="preserve"> Prawo </w:t>
      </w:r>
      <w:r w:rsidR="0029606A" w:rsidRPr="00E30526">
        <w:t>z</w:t>
      </w:r>
      <w:r w:rsidRPr="00E30526">
        <w:t xml:space="preserve">amówień </w:t>
      </w:r>
      <w:r w:rsidR="0029606A" w:rsidRPr="00E30526">
        <w:t>p</w:t>
      </w:r>
      <w:r w:rsidRPr="00E30526">
        <w:t xml:space="preserve">ublicznych </w:t>
      </w:r>
      <w:r w:rsidR="005C2142" w:rsidRPr="00E30526">
        <w:t>(</w:t>
      </w:r>
      <w:proofErr w:type="spellStart"/>
      <w:r w:rsidR="005C2142" w:rsidRPr="00E30526">
        <w:t>t.j</w:t>
      </w:r>
      <w:proofErr w:type="spellEnd"/>
      <w:r w:rsidR="005C2142" w:rsidRPr="00E30526">
        <w:t>. Dz. U. z 2024 poz. 1320)</w:t>
      </w:r>
      <w:r w:rsidR="00BE7BFD" w:rsidRPr="00E30526">
        <w:t xml:space="preserve">, </w:t>
      </w:r>
      <w:r w:rsidR="00E74BC3" w:rsidRPr="00E30526">
        <w:t>udostępnia</w:t>
      </w:r>
      <w:r w:rsidR="00BE7BFD" w:rsidRPr="00E30526">
        <w:t xml:space="preserve"> poniżej treść zapytań do S</w:t>
      </w:r>
      <w:r w:rsidR="0012774F" w:rsidRPr="00E30526">
        <w:t>pecyfikacji Warunków Zamówienia (</w:t>
      </w:r>
      <w:r w:rsidR="0012774F" w:rsidRPr="00E30526">
        <w:rPr>
          <w:lang w:eastAsia="ar-SA"/>
        </w:rPr>
        <w:t>zwanej dalej</w:t>
      </w:r>
      <w:r w:rsidR="0012774F" w:rsidRPr="00E30526">
        <w:rPr>
          <w:b/>
          <w:lang w:eastAsia="ar-SA"/>
        </w:rPr>
        <w:t xml:space="preserve"> </w:t>
      </w:r>
      <w:r w:rsidR="0012774F" w:rsidRPr="00E30526">
        <w:rPr>
          <w:bCs/>
          <w:lang w:eastAsia="ar-SA"/>
        </w:rPr>
        <w:t>”SWZ”)</w:t>
      </w:r>
      <w:r w:rsidR="00E74BC3" w:rsidRPr="00E30526">
        <w:rPr>
          <w:bCs/>
          <w:lang w:eastAsia="ar-SA"/>
        </w:rPr>
        <w:t xml:space="preserve"> </w:t>
      </w:r>
      <w:r w:rsidR="00E74BC3" w:rsidRPr="00E30526">
        <w:t>wraz z wyjaśnieniami</w:t>
      </w:r>
      <w:r w:rsidR="0012774F" w:rsidRPr="00E30526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C2142" w:rsidRPr="00E30526" w14:paraId="508B4DFE" w14:textId="77777777" w:rsidTr="00E30526">
        <w:tc>
          <w:tcPr>
            <w:tcW w:w="9356" w:type="dxa"/>
          </w:tcPr>
          <w:p w14:paraId="3AC0196F" w14:textId="25AE3FE0" w:rsidR="005C2142" w:rsidRPr="00E30526" w:rsidRDefault="005C2142" w:rsidP="00E30526">
            <w:pPr>
              <w:spacing w:before="60" w:after="60"/>
              <w:ind w:left="30" w:right="-72"/>
              <w:rPr>
                <w:b/>
                <w:bCs/>
              </w:rPr>
            </w:pPr>
            <w:r w:rsidRPr="00E30526">
              <w:rPr>
                <w:b/>
                <w:bCs/>
              </w:rPr>
              <w:t>Pytani</w:t>
            </w:r>
            <w:r w:rsidR="00E30526" w:rsidRPr="00E30526">
              <w:rPr>
                <w:b/>
                <w:bCs/>
              </w:rPr>
              <w:t xml:space="preserve">a </w:t>
            </w:r>
          </w:p>
          <w:p w14:paraId="769C7E21" w14:textId="60BFA1CF" w:rsidR="005C2142" w:rsidRDefault="00E30526" w:rsidP="00B765B6">
            <w:pPr>
              <w:numPr>
                <w:ilvl w:val="0"/>
                <w:numId w:val="8"/>
              </w:numPr>
              <w:ind w:right="-72"/>
              <w:jc w:val="both"/>
            </w:pPr>
            <w:bookmarkStart w:id="0" w:name="_Hlk206757835"/>
            <w:r>
              <w:t>W dołączonej dokumentacji do przetargu brak schematów systemu LAN, oraz minimalnych parametrów urządzeń wchodzących w skład tego systemu – proszę o uzupełnienie.</w:t>
            </w:r>
          </w:p>
          <w:p w14:paraId="44CE71B6" w14:textId="53B77D6B" w:rsidR="00E30526" w:rsidRDefault="00E30526" w:rsidP="00B765B6">
            <w:pPr>
              <w:numPr>
                <w:ilvl w:val="0"/>
                <w:numId w:val="8"/>
              </w:numPr>
              <w:ind w:right="-72"/>
              <w:jc w:val="both"/>
            </w:pPr>
            <w:r>
              <w:t>W dołączonej dokumentacji do przetargu brak schematów systemu CCTV, oraz minimalnych parametrów urządzeń wchodzących w skład tego systemu – proszę o uzupełnienie.</w:t>
            </w:r>
          </w:p>
          <w:p w14:paraId="3255E4C2" w14:textId="657A9877" w:rsidR="00E30526" w:rsidRDefault="00E30526" w:rsidP="00B765B6">
            <w:pPr>
              <w:numPr>
                <w:ilvl w:val="0"/>
                <w:numId w:val="8"/>
              </w:numPr>
              <w:ind w:right="-72"/>
              <w:jc w:val="both"/>
            </w:pPr>
            <w:r>
              <w:t>W dołączonej dokumentacji do przetargu brak schematów systemu SSWIN, oraz minimalnych parametrów urządzeń wchodzących w skład tego systemu – proszę o uzupełnienie.</w:t>
            </w:r>
          </w:p>
          <w:p w14:paraId="1B57C753" w14:textId="42429177" w:rsidR="00E30526" w:rsidRDefault="00E30526" w:rsidP="00B765B6">
            <w:pPr>
              <w:numPr>
                <w:ilvl w:val="0"/>
                <w:numId w:val="8"/>
              </w:numPr>
              <w:ind w:right="-72"/>
              <w:jc w:val="both"/>
            </w:pPr>
            <w:r>
              <w:t>W dołączonej dokumentacji do przetargu brak schematów systemu SSP, oraz minimalnych parametrów urządzeń wchodzących w skład tego systemu – proszę o uzupełnienie.</w:t>
            </w:r>
          </w:p>
          <w:p w14:paraId="5D940F4E" w14:textId="4FB62C83" w:rsidR="00E30526" w:rsidRDefault="00E30526" w:rsidP="00B765B6">
            <w:pPr>
              <w:numPr>
                <w:ilvl w:val="0"/>
                <w:numId w:val="8"/>
              </w:numPr>
              <w:ind w:right="-72"/>
              <w:jc w:val="both"/>
            </w:pPr>
            <w:r>
              <w:t>W dołączonej dokumentacji do przetargu brak schematów systemu domofonowej, oraz minimalnych parametrów urządzeń wchodzących w skład tego systemu – proszę o uzupełnienie.</w:t>
            </w:r>
          </w:p>
          <w:p w14:paraId="3190BE8C" w14:textId="22494E3F" w:rsidR="00E30526" w:rsidRPr="00E30526" w:rsidRDefault="00E30526" w:rsidP="00B765B6">
            <w:pPr>
              <w:numPr>
                <w:ilvl w:val="0"/>
                <w:numId w:val="8"/>
              </w:numPr>
              <w:ind w:right="-72"/>
              <w:jc w:val="both"/>
            </w:pPr>
            <w:r>
              <w:t>W dołączonej dokumentacji do przetargu brak schematów systemu nagłośnienia brakuje również minimalnych parametrów urządzeń wchodzących w skład tego systemu – proszę o uzupełnienie</w:t>
            </w:r>
            <w:bookmarkEnd w:id="0"/>
            <w:r>
              <w:t>.</w:t>
            </w:r>
          </w:p>
          <w:p w14:paraId="6C9FAAC7" w14:textId="77777777" w:rsidR="005C2142" w:rsidRPr="00E30526" w:rsidRDefault="005C2142" w:rsidP="00E30526">
            <w:pPr>
              <w:spacing w:after="40"/>
              <w:ind w:left="30" w:right="-72"/>
              <w:rPr>
                <w:b/>
                <w:bCs/>
              </w:rPr>
            </w:pPr>
            <w:r w:rsidRPr="00E30526">
              <w:rPr>
                <w:b/>
                <w:bCs/>
              </w:rPr>
              <w:t>Stanowisko (wyjaśnienie) Zamawiającego:</w:t>
            </w:r>
          </w:p>
          <w:p w14:paraId="4467789F" w14:textId="2324F53E" w:rsidR="005C2142" w:rsidRPr="00E30526" w:rsidRDefault="005C2142" w:rsidP="00E30526">
            <w:pPr>
              <w:spacing w:after="60"/>
              <w:ind w:left="30" w:right="-72"/>
              <w:jc w:val="both"/>
            </w:pPr>
          </w:p>
        </w:tc>
      </w:tr>
    </w:tbl>
    <w:p w14:paraId="3D6731DC" w14:textId="06545DA9" w:rsidR="00B765B6" w:rsidRPr="00B765B6" w:rsidRDefault="00B765B6" w:rsidP="00B765B6">
      <w:pPr>
        <w:jc w:val="both"/>
      </w:pPr>
      <w:r>
        <w:t>A</w:t>
      </w:r>
      <w:r w:rsidRPr="00B765B6">
        <w:t>d.1</w:t>
      </w:r>
      <w:r>
        <w:t xml:space="preserve">) </w:t>
      </w:r>
      <w:r w:rsidRPr="00B765B6">
        <w:t>Schematy  systemu LAN oraz minimalne parametry urządzeń wchodzących w  skład systemu  zawarte  w części   graficznej  i opisowej  w załączeni</w:t>
      </w:r>
      <w:r>
        <w:t>u</w:t>
      </w:r>
      <w:r w:rsidRPr="00B765B6">
        <w:t xml:space="preserve"> do  odpowiedzi</w:t>
      </w:r>
      <w:r>
        <w:t xml:space="preserve"> zamieszczonym na stronie prowadzonego postępowania folder: Załączniki do wyjaśnienia treści SWZ nr 2.</w:t>
      </w:r>
    </w:p>
    <w:p w14:paraId="29ED585F" w14:textId="13E97C2E" w:rsidR="00B765B6" w:rsidRPr="00B765B6" w:rsidRDefault="00B765B6" w:rsidP="00B765B6">
      <w:pPr>
        <w:jc w:val="both"/>
      </w:pPr>
      <w:r>
        <w:t>A</w:t>
      </w:r>
      <w:r w:rsidRPr="00B765B6">
        <w:t>d.2</w:t>
      </w:r>
      <w:r>
        <w:t>)</w:t>
      </w:r>
      <w:r w:rsidRPr="00B765B6">
        <w:t xml:space="preserve"> Schematy  systemu CCTV oraz minimalne parametry urządzeń wchodzących w  skład systemu  zawarte  w części   graficznej  i opisowej w załączeniu do  odpowiedzi</w:t>
      </w:r>
      <w:r>
        <w:t xml:space="preserve"> </w:t>
      </w:r>
      <w:r>
        <w:t>zamieszczonym na stronie prowadzonego postępowania folder: Załączniki do wyjaśnienia treści SWZ nr 2</w:t>
      </w:r>
    </w:p>
    <w:p w14:paraId="49DE096F" w14:textId="50F0781E" w:rsidR="00B765B6" w:rsidRPr="00B765B6" w:rsidRDefault="00B765B6" w:rsidP="00B765B6">
      <w:pPr>
        <w:jc w:val="both"/>
      </w:pPr>
      <w:r>
        <w:t>A</w:t>
      </w:r>
      <w:r w:rsidRPr="00B765B6">
        <w:t>d.3</w:t>
      </w:r>
      <w:r>
        <w:t>)</w:t>
      </w:r>
      <w:r w:rsidRPr="00B765B6">
        <w:t xml:space="preserve"> Schematy  systemu SSWIN oraz minimalne parametry urządzeń wchodzących w  skład systemu  zawarte  w części   graficznej  i opisowej w załączeniu do  odpowiedzi</w:t>
      </w:r>
      <w:r>
        <w:t xml:space="preserve"> </w:t>
      </w:r>
      <w:r>
        <w:t>zamieszczonym na stronie prowadzonego postępowania folder: Załączniki do wyjaśnienia treści SWZ nr 2</w:t>
      </w:r>
    </w:p>
    <w:p w14:paraId="4BE2DF27" w14:textId="56CB1478" w:rsidR="00B765B6" w:rsidRPr="00B765B6" w:rsidRDefault="00B765B6" w:rsidP="00B765B6">
      <w:pPr>
        <w:jc w:val="both"/>
      </w:pPr>
      <w:r>
        <w:t>A</w:t>
      </w:r>
      <w:r w:rsidRPr="00B765B6">
        <w:t>d.4</w:t>
      </w:r>
      <w:r>
        <w:t>)</w:t>
      </w:r>
      <w:r w:rsidRPr="00B765B6">
        <w:t xml:space="preserve"> Schematy  systemu SSP oraz minimalne parametry urządzeń wchodzących w  skład systemu  zawarte  w części   graficznej  i opisowej w załączeniu do  odpowiedzi</w:t>
      </w:r>
      <w:r>
        <w:t xml:space="preserve"> </w:t>
      </w:r>
      <w:r>
        <w:t>zamieszczonym na stronie prowadzonego postępowania folder: Załączniki do wyjaśnienia treści SWZ nr 2</w:t>
      </w:r>
    </w:p>
    <w:p w14:paraId="13B32B3F" w14:textId="621205FE" w:rsidR="00B765B6" w:rsidRPr="00B765B6" w:rsidRDefault="00B765B6" w:rsidP="00B765B6">
      <w:pPr>
        <w:jc w:val="both"/>
      </w:pPr>
      <w:r>
        <w:t>A</w:t>
      </w:r>
      <w:r w:rsidRPr="00B765B6">
        <w:t>d.5</w:t>
      </w:r>
      <w:r>
        <w:t>)</w:t>
      </w:r>
      <w:r w:rsidRPr="00B765B6">
        <w:t xml:space="preserve"> Schematy  systemu instalacji domofonowej oraz minimalne parametry urządzeń wchodzących w  skład systemu  zawarte  w części   graficznej  i opisowej w załączeniu do  odpowiedzi</w:t>
      </w:r>
      <w:r>
        <w:t xml:space="preserve"> </w:t>
      </w:r>
      <w:r>
        <w:t>zamieszczonym na stronie prowadzonego postępowania folder: Załączniki do wyjaśnienia treści SWZ nr 2</w:t>
      </w:r>
    </w:p>
    <w:p w14:paraId="54D54DCD" w14:textId="0D991933" w:rsidR="00B765B6" w:rsidRDefault="00B765B6" w:rsidP="00B765B6">
      <w:pPr>
        <w:jc w:val="both"/>
      </w:pPr>
      <w:r>
        <w:t>A</w:t>
      </w:r>
      <w:r w:rsidRPr="00B765B6">
        <w:t>d.</w:t>
      </w:r>
      <w:r>
        <w:t xml:space="preserve">6) </w:t>
      </w:r>
      <w:r w:rsidRPr="00B765B6">
        <w:t>Schematy  systemu instalacji nagłośnienia oraz minimalne parametry urządzeń wchodzących w  skład systemu  zawarte  w części   graficznej  i opisowej w załączeniu do  odpowiedzi</w:t>
      </w:r>
      <w:r>
        <w:t xml:space="preserve"> </w:t>
      </w:r>
      <w:r>
        <w:t>zamieszczonym na stronie prowadzonego postępowania folder: Załączniki do wyjaśnienia treści SWZ nr 2</w:t>
      </w:r>
    </w:p>
    <w:p w14:paraId="616A381E" w14:textId="77777777" w:rsidR="00B765B6" w:rsidRDefault="00B765B6" w:rsidP="00B765B6">
      <w:pPr>
        <w:jc w:val="both"/>
      </w:pPr>
    </w:p>
    <w:p w14:paraId="36B96C80" w14:textId="26AED5BF" w:rsidR="00B765B6" w:rsidRPr="00B765B6" w:rsidRDefault="00B765B6" w:rsidP="00B765B6">
      <w:pPr>
        <w:jc w:val="both"/>
      </w:pPr>
    </w:p>
    <w:p w14:paraId="724814B4" w14:textId="1BE7E3E6" w:rsidR="00FF7003" w:rsidRPr="00FF7003" w:rsidRDefault="00FF7003" w:rsidP="00FF7003">
      <w:pPr>
        <w:jc w:val="both"/>
      </w:pPr>
    </w:p>
    <w:p w14:paraId="50A5453F" w14:textId="77777777" w:rsidR="00FF7003" w:rsidRDefault="00FF7003" w:rsidP="00B765B6">
      <w:pPr>
        <w:spacing w:before="120" w:after="120"/>
      </w:pPr>
    </w:p>
    <w:p w14:paraId="3E96FE51" w14:textId="24D1F17D" w:rsidR="006D4AB3" w:rsidRPr="00E30526" w:rsidRDefault="006D4AB3" w:rsidP="00E30526">
      <w:pPr>
        <w:spacing w:before="120" w:after="120"/>
        <w:ind w:left="567"/>
        <w:jc w:val="right"/>
      </w:pPr>
    </w:p>
    <w:sectPr w:rsidR="006D4AB3" w:rsidRPr="00E30526" w:rsidSect="00B765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2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3E723" w14:textId="77777777" w:rsidR="00F952B9" w:rsidRDefault="00F952B9">
      <w:r>
        <w:separator/>
      </w:r>
    </w:p>
  </w:endnote>
  <w:endnote w:type="continuationSeparator" w:id="0">
    <w:p w14:paraId="073DEC0D" w14:textId="77777777" w:rsidR="00F952B9" w:rsidRDefault="00F95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201E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0F2A2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7758F" w14:textId="2503A95A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DB05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C210E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3105DD0" w14:textId="77777777" w:rsidR="006D4AB3" w:rsidRDefault="006D4AB3">
    <w:pPr>
      <w:pStyle w:val="Stopka"/>
      <w:tabs>
        <w:tab w:val="clear" w:pos="4536"/>
        <w:tab w:val="left" w:pos="6237"/>
      </w:tabs>
    </w:pPr>
  </w:p>
  <w:p w14:paraId="05EBEF3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D2E8B" w14:textId="77777777" w:rsidR="00F952B9" w:rsidRDefault="00F952B9">
      <w:r>
        <w:separator/>
      </w:r>
    </w:p>
  </w:footnote>
  <w:footnote w:type="continuationSeparator" w:id="0">
    <w:p w14:paraId="216FD81F" w14:textId="77777777" w:rsidR="00F952B9" w:rsidRDefault="00F952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D1254" w14:textId="77777777" w:rsidR="005C2142" w:rsidRDefault="005C2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83D4D" w14:textId="77777777" w:rsidR="005C2142" w:rsidRDefault="005C2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99AD9" w14:textId="77777777" w:rsidR="005C2142" w:rsidRDefault="005C2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A152B1C"/>
    <w:multiLevelType w:val="hybridMultilevel"/>
    <w:tmpl w:val="690457F0"/>
    <w:lvl w:ilvl="0" w:tplc="B8505AD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848454">
    <w:abstractNumId w:val="4"/>
  </w:num>
  <w:num w:numId="2" w16cid:durableId="1791895417">
    <w:abstractNumId w:val="7"/>
  </w:num>
  <w:num w:numId="3" w16cid:durableId="235866186">
    <w:abstractNumId w:val="3"/>
  </w:num>
  <w:num w:numId="4" w16cid:durableId="513694995">
    <w:abstractNumId w:val="6"/>
  </w:num>
  <w:num w:numId="5" w16cid:durableId="1857041634">
    <w:abstractNumId w:val="0"/>
  </w:num>
  <w:num w:numId="6" w16cid:durableId="178471901">
    <w:abstractNumId w:val="2"/>
  </w:num>
  <w:num w:numId="7" w16cid:durableId="1221164766">
    <w:abstractNumId w:val="5"/>
  </w:num>
  <w:num w:numId="8" w16cid:durableId="1887839403">
    <w:abstractNumId w:val="1"/>
  </w:num>
  <w:num w:numId="9" w16cid:durableId="16014462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2B9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5C2142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765B6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30526"/>
    <w:rsid w:val="00E67A51"/>
    <w:rsid w:val="00E72428"/>
    <w:rsid w:val="00E74BC3"/>
    <w:rsid w:val="00E935D6"/>
    <w:rsid w:val="00EA14B3"/>
    <w:rsid w:val="00EA416E"/>
    <w:rsid w:val="00EC7F12"/>
    <w:rsid w:val="00F952B9"/>
    <w:rsid w:val="00FC5957"/>
    <w:rsid w:val="00FD265E"/>
    <w:rsid w:val="00FD4AEC"/>
    <w:rsid w:val="00FF2F35"/>
    <w:rsid w:val="00FF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1A3F5"/>
  <w15:chartTrackingRefBased/>
  <w15:docId w15:val="{1C1DAF03-93E3-43B0-8E2D-9D6D5D7FE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435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2025-09-11T05:15:00Z</cp:lastPrinted>
  <dcterms:created xsi:type="dcterms:W3CDTF">2025-09-11T05:15:00Z</dcterms:created>
  <dcterms:modified xsi:type="dcterms:W3CDTF">2025-09-11T05:15:00Z</dcterms:modified>
</cp:coreProperties>
</file>