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419F2" w14:textId="77777777" w:rsidR="00FB7F50" w:rsidRPr="002245BE" w:rsidRDefault="000250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50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2506E">
        <w:rPr>
          <w:sz w:val="22"/>
          <w:szCs w:val="22"/>
        </w:rPr>
        <w:t>2025-09-10</w:t>
      </w:r>
    </w:p>
    <w:p w14:paraId="50541E3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184B38" w14:textId="77777777" w:rsidR="0002506E" w:rsidRPr="0002506E" w:rsidRDefault="0002506E" w:rsidP="00FB7F50">
      <w:pPr>
        <w:spacing w:after="40"/>
        <w:rPr>
          <w:b/>
          <w:bCs/>
          <w:sz w:val="22"/>
          <w:szCs w:val="22"/>
        </w:rPr>
      </w:pPr>
      <w:r w:rsidRPr="0002506E">
        <w:rPr>
          <w:b/>
          <w:bCs/>
          <w:sz w:val="22"/>
          <w:szCs w:val="22"/>
        </w:rPr>
        <w:t>Akademia Górniczo - Hutnicza</w:t>
      </w:r>
    </w:p>
    <w:p w14:paraId="2D0A8D5E" w14:textId="77777777" w:rsidR="0002506E" w:rsidRPr="0002506E" w:rsidRDefault="0002506E" w:rsidP="00FB7F50">
      <w:pPr>
        <w:spacing w:after="40"/>
        <w:rPr>
          <w:b/>
          <w:bCs/>
          <w:sz w:val="22"/>
          <w:szCs w:val="22"/>
        </w:rPr>
      </w:pPr>
      <w:r w:rsidRPr="0002506E">
        <w:rPr>
          <w:b/>
          <w:bCs/>
          <w:sz w:val="22"/>
          <w:szCs w:val="22"/>
        </w:rPr>
        <w:t>im. Stanisława Staszica w Krakowie</w:t>
      </w:r>
    </w:p>
    <w:p w14:paraId="08DE29D1" w14:textId="77777777" w:rsidR="00FB7F50" w:rsidRPr="002245BE" w:rsidRDefault="0002506E" w:rsidP="00FB7F50">
      <w:pPr>
        <w:spacing w:after="40"/>
        <w:rPr>
          <w:b/>
          <w:bCs/>
          <w:sz w:val="22"/>
          <w:szCs w:val="22"/>
        </w:rPr>
      </w:pPr>
      <w:r w:rsidRPr="0002506E">
        <w:rPr>
          <w:b/>
          <w:bCs/>
          <w:sz w:val="22"/>
          <w:szCs w:val="22"/>
        </w:rPr>
        <w:t>Dział Zamówień Publicznych</w:t>
      </w:r>
    </w:p>
    <w:p w14:paraId="4DF6E229" w14:textId="77777777" w:rsidR="00FB7F50" w:rsidRPr="002245BE" w:rsidRDefault="0002506E" w:rsidP="00FB7F50">
      <w:pPr>
        <w:rPr>
          <w:sz w:val="22"/>
          <w:szCs w:val="22"/>
        </w:rPr>
      </w:pPr>
      <w:r w:rsidRPr="000250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2506E">
        <w:rPr>
          <w:sz w:val="22"/>
          <w:szCs w:val="22"/>
        </w:rPr>
        <w:t>30</w:t>
      </w:r>
    </w:p>
    <w:p w14:paraId="134F1152" w14:textId="77777777" w:rsidR="00FB7F50" w:rsidRPr="002245BE" w:rsidRDefault="0002506E" w:rsidP="00FB7F50">
      <w:pPr>
        <w:rPr>
          <w:sz w:val="22"/>
          <w:szCs w:val="22"/>
        </w:rPr>
      </w:pPr>
      <w:r w:rsidRPr="000250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2506E">
        <w:rPr>
          <w:sz w:val="22"/>
          <w:szCs w:val="22"/>
        </w:rPr>
        <w:t>Kraków</w:t>
      </w:r>
    </w:p>
    <w:p w14:paraId="5B5822C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F3AD14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2506E" w:rsidRPr="00607F9B" w14:paraId="5FFC0B50" w14:textId="77777777" w:rsidTr="009F0B8B">
        <w:trPr>
          <w:trHeight w:val="638"/>
        </w:trPr>
        <w:tc>
          <w:tcPr>
            <w:tcW w:w="959" w:type="dxa"/>
          </w:tcPr>
          <w:p w14:paraId="6E7C9332" w14:textId="77777777" w:rsidR="0002506E" w:rsidRPr="00607F9B" w:rsidRDefault="0002506E" w:rsidP="009F0B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C27DAA7" w14:textId="6B133FBD" w:rsidR="0002506E" w:rsidRPr="00607F9B" w:rsidRDefault="0002506E" w:rsidP="009F0B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2506E">
              <w:rPr>
                <w:sz w:val="22"/>
                <w:szCs w:val="22"/>
              </w:rPr>
              <w:t>podstawowy</w:t>
            </w:r>
            <w:r w:rsidR="007762AE">
              <w:rPr>
                <w:sz w:val="22"/>
                <w:szCs w:val="22"/>
              </w:rPr>
              <w:t>m</w:t>
            </w:r>
            <w:r w:rsidRPr="0002506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250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506E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506E">
              <w:rPr>
                <w:b/>
                <w:sz w:val="22"/>
                <w:szCs w:val="22"/>
              </w:rPr>
              <w:t>KC-DE-zp.272-532/25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4AE35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506E" w14:paraId="63D9E096" w14:textId="77777777" w:rsidTr="009F0B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AFF5971" w14:textId="77777777" w:rsidR="0002506E" w:rsidRPr="00D26ED6" w:rsidRDefault="0002506E" w:rsidP="009F0B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2506E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411714AD" w14:textId="77777777" w:rsidR="0002506E" w:rsidRPr="009F0E5C" w:rsidRDefault="0002506E" w:rsidP="009F0B8B">
            <w:pPr>
              <w:jc w:val="both"/>
              <w:rPr>
                <w:bCs/>
                <w:sz w:val="22"/>
                <w:szCs w:val="22"/>
              </w:rPr>
            </w:pPr>
            <w:r w:rsidRPr="0002506E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506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80F569" w14:textId="77777777" w:rsidR="0002506E" w:rsidRPr="009F0E5C" w:rsidRDefault="0002506E" w:rsidP="009F0B8B">
            <w:pPr>
              <w:jc w:val="both"/>
              <w:rPr>
                <w:bCs/>
                <w:sz w:val="22"/>
                <w:szCs w:val="22"/>
              </w:rPr>
            </w:pPr>
            <w:r w:rsidRPr="0002506E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2506E">
              <w:rPr>
                <w:bCs/>
                <w:sz w:val="22"/>
                <w:szCs w:val="22"/>
              </w:rPr>
              <w:t>Wrzaąsowice</w:t>
            </w:r>
            <w:proofErr w:type="spellEnd"/>
          </w:p>
          <w:p w14:paraId="47537856" w14:textId="77777777" w:rsidR="0002506E" w:rsidRPr="00D26ED6" w:rsidRDefault="0002506E" w:rsidP="009F0B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3C681C" w14:textId="3CF0A21B" w:rsidR="0002506E" w:rsidRDefault="0002506E" w:rsidP="009F0B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2506E">
              <w:rPr>
                <w:sz w:val="22"/>
                <w:szCs w:val="22"/>
              </w:rPr>
              <w:t>Dostaw</w:t>
            </w:r>
            <w:r w:rsidR="007762AE">
              <w:rPr>
                <w:sz w:val="22"/>
                <w:szCs w:val="22"/>
              </w:rPr>
              <w:t>ę</w:t>
            </w:r>
            <w:r w:rsidRPr="0002506E">
              <w:rPr>
                <w:sz w:val="22"/>
                <w:szCs w:val="22"/>
              </w:rPr>
              <w:t xml:space="preserve"> </w:t>
            </w:r>
            <w:r w:rsidR="007762AE" w:rsidRPr="0002506E">
              <w:rPr>
                <w:sz w:val="22"/>
                <w:szCs w:val="22"/>
              </w:rPr>
              <w:t>części</w:t>
            </w:r>
            <w:r w:rsidRPr="0002506E">
              <w:rPr>
                <w:sz w:val="22"/>
                <w:szCs w:val="22"/>
              </w:rPr>
              <w:t xml:space="preserve">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072F773" w14:textId="77777777" w:rsidR="0002506E" w:rsidRPr="00D26ED6" w:rsidRDefault="0002506E" w:rsidP="009F0B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2506E">
              <w:rPr>
                <w:b/>
                <w:sz w:val="22"/>
                <w:szCs w:val="22"/>
              </w:rPr>
              <w:t>39 815.10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58BEB98" w14:textId="77777777" w:rsidR="0002506E" w:rsidRDefault="0002506E" w:rsidP="009F0B8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889C77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F07539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8B4F19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0A45EB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CD30CF7" w14:textId="77777777" w:rsidR="002B6761" w:rsidRPr="008567C7" w:rsidRDefault="000250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7A54242" w14:textId="77777777" w:rsidR="002B6761" w:rsidRPr="008567C7" w:rsidRDefault="000250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19EBD8C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E865C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950CB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165D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318F1F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506E" w:rsidRPr="008567C7" w14:paraId="36B8061F" w14:textId="77777777" w:rsidTr="009F0B8B">
        <w:tc>
          <w:tcPr>
            <w:tcW w:w="709" w:type="dxa"/>
            <w:vAlign w:val="center"/>
          </w:tcPr>
          <w:p w14:paraId="071DBC6C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AD21E14" w14:textId="77777777" w:rsidR="0002506E" w:rsidRPr="002B6761" w:rsidRDefault="0002506E" w:rsidP="009F0B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09D8AA81" w14:textId="77777777" w:rsidR="0002506E" w:rsidRPr="008567C7" w:rsidRDefault="0002506E" w:rsidP="009F0B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11C40B" w14:textId="77777777" w:rsidR="0002506E" w:rsidRPr="001B7815" w:rsidRDefault="0002506E" w:rsidP="009F0B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2506E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3C9AC824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8FCE75F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944D645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DCD5BB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003768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A5A6DC4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31E201" w14:textId="77777777" w:rsidR="0002506E" w:rsidRPr="008567C7" w:rsidRDefault="0002506E" w:rsidP="009F0B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49676A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524E0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F88B50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1CBD8" w14:textId="77777777" w:rsidR="003B0C9A" w:rsidRDefault="003B0C9A">
      <w:r>
        <w:separator/>
      </w:r>
    </w:p>
  </w:endnote>
  <w:endnote w:type="continuationSeparator" w:id="0">
    <w:p w14:paraId="5CF1F8C4" w14:textId="77777777" w:rsidR="003B0C9A" w:rsidRDefault="003B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80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679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DFFF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58FE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82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17F3F" w14:textId="77777777" w:rsidR="003B0C9A" w:rsidRDefault="003B0C9A">
      <w:r>
        <w:separator/>
      </w:r>
    </w:p>
  </w:footnote>
  <w:footnote w:type="continuationSeparator" w:id="0">
    <w:p w14:paraId="5C5A6438" w14:textId="77777777" w:rsidR="003B0C9A" w:rsidRDefault="003B0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94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503A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1A3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C9A"/>
    <w:rsid w:val="00005838"/>
    <w:rsid w:val="00022322"/>
    <w:rsid w:val="0002506E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0C9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62A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DF741"/>
  <w15:chartTrackingRefBased/>
  <w15:docId w15:val="{EB99B987-9C54-4E42-8CBC-9942843C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2025-09-10T13:18:00Z</cp:lastPrinted>
  <dcterms:created xsi:type="dcterms:W3CDTF">2025-09-10T13:18:00Z</dcterms:created>
  <dcterms:modified xsi:type="dcterms:W3CDTF">2025-09-10T13:18:00Z</dcterms:modified>
</cp:coreProperties>
</file>