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77F22" w14:textId="77777777" w:rsidR="00B36EDA" w:rsidRPr="0081745D" w:rsidRDefault="00F73F54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81745D">
        <w:rPr>
          <w:sz w:val="20"/>
          <w:szCs w:val="20"/>
        </w:rPr>
        <w:t>Niepołomice</w:t>
      </w:r>
      <w:r w:rsidR="00B36EDA" w:rsidRPr="0081745D">
        <w:rPr>
          <w:sz w:val="20"/>
          <w:szCs w:val="20"/>
        </w:rPr>
        <w:t xml:space="preserve"> dnia: </w:t>
      </w:r>
      <w:r w:rsidRPr="0081745D">
        <w:rPr>
          <w:sz w:val="20"/>
          <w:szCs w:val="20"/>
        </w:rPr>
        <w:t>2025-09-10</w:t>
      </w:r>
    </w:p>
    <w:p w14:paraId="079524C8" w14:textId="77777777" w:rsidR="00B36EDA" w:rsidRPr="0081745D" w:rsidRDefault="00F73F54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81745D">
        <w:rPr>
          <w:b/>
          <w:bCs/>
          <w:sz w:val="20"/>
          <w:szCs w:val="20"/>
        </w:rPr>
        <w:t>GMINA NIEPOŁOMICE</w:t>
      </w:r>
    </w:p>
    <w:p w14:paraId="7FB0AF92" w14:textId="77777777" w:rsidR="00B36EDA" w:rsidRPr="0081745D" w:rsidRDefault="00F73F54" w:rsidP="00B36EDA">
      <w:pPr>
        <w:spacing w:line="360" w:lineRule="auto"/>
        <w:ind w:right="3969"/>
        <w:rPr>
          <w:sz w:val="20"/>
          <w:szCs w:val="20"/>
        </w:rPr>
      </w:pPr>
      <w:r w:rsidRPr="0081745D">
        <w:rPr>
          <w:sz w:val="20"/>
          <w:szCs w:val="20"/>
        </w:rPr>
        <w:t>Pl. Zwycięstwa</w:t>
      </w:r>
      <w:r w:rsidR="00B36EDA" w:rsidRPr="0081745D">
        <w:rPr>
          <w:sz w:val="20"/>
          <w:szCs w:val="20"/>
        </w:rPr>
        <w:t xml:space="preserve"> </w:t>
      </w:r>
      <w:r w:rsidRPr="0081745D">
        <w:rPr>
          <w:sz w:val="20"/>
          <w:szCs w:val="20"/>
        </w:rPr>
        <w:t>13</w:t>
      </w:r>
    </w:p>
    <w:p w14:paraId="384C669B" w14:textId="77777777" w:rsidR="00B36EDA" w:rsidRPr="0081745D" w:rsidRDefault="00F73F54" w:rsidP="00B36EDA">
      <w:pPr>
        <w:ind w:right="3969"/>
        <w:rPr>
          <w:sz w:val="20"/>
          <w:szCs w:val="20"/>
        </w:rPr>
      </w:pPr>
      <w:r w:rsidRPr="0081745D">
        <w:rPr>
          <w:sz w:val="20"/>
          <w:szCs w:val="20"/>
        </w:rPr>
        <w:t>32-005</w:t>
      </w:r>
      <w:r w:rsidR="00B36EDA" w:rsidRPr="0081745D">
        <w:rPr>
          <w:sz w:val="20"/>
          <w:szCs w:val="20"/>
        </w:rPr>
        <w:t xml:space="preserve"> </w:t>
      </w:r>
      <w:r w:rsidRPr="0081745D">
        <w:rPr>
          <w:sz w:val="20"/>
          <w:szCs w:val="20"/>
        </w:rPr>
        <w:t>Niepołomice</w:t>
      </w:r>
    </w:p>
    <w:p w14:paraId="05E32F54" w14:textId="7F80ECA1" w:rsidR="00B36EDA" w:rsidRPr="0081745D" w:rsidRDefault="00B36EDA" w:rsidP="00B36EDA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779B55CC" w14:textId="77777777" w:rsidR="00B36EDA" w:rsidRPr="0081745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1745D" w14:paraId="5D9E28D6" w14:textId="77777777" w:rsidTr="00B36EDA">
        <w:tc>
          <w:tcPr>
            <w:tcW w:w="9923" w:type="dxa"/>
            <w:shd w:val="clear" w:color="auto" w:fill="F2F2F2"/>
            <w:hideMark/>
          </w:tcPr>
          <w:p w14:paraId="1D375A5D" w14:textId="77777777" w:rsidR="00B36EDA" w:rsidRPr="0081745D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1745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F9260F2" w14:textId="77777777" w:rsidR="00B36EDA" w:rsidRPr="0081745D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1745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7917C93" w14:textId="77777777" w:rsidR="00B36EDA" w:rsidRPr="0081745D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4364DD48" w14:textId="77777777" w:rsidR="00B36EDA" w:rsidRPr="0081745D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81745D">
        <w:rPr>
          <w:rFonts w:eastAsia="Calibri"/>
          <w:sz w:val="20"/>
          <w:szCs w:val="20"/>
          <w:lang w:eastAsia="en-US"/>
        </w:rPr>
        <w:t xml:space="preserve">Dotyczy </w:t>
      </w:r>
      <w:r w:rsidRPr="0081745D">
        <w:rPr>
          <w:sz w:val="20"/>
          <w:szCs w:val="20"/>
        </w:rPr>
        <w:t>postępowania o udzielenie zamówienia publicznego</w:t>
      </w:r>
      <w:r w:rsidRPr="0081745D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1745D" w14:paraId="3419929F" w14:textId="77777777" w:rsidTr="00B36EDA">
        <w:tc>
          <w:tcPr>
            <w:tcW w:w="2269" w:type="dxa"/>
          </w:tcPr>
          <w:p w14:paraId="0F89F0BF" w14:textId="77777777" w:rsidR="00B36EDA" w:rsidRPr="0081745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9E57DD8" w14:textId="77777777" w:rsidR="00B36EDA" w:rsidRPr="0081745D" w:rsidRDefault="00F73F5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F73F54" w:rsidRPr="0081745D" w14:paraId="0262B268" w14:textId="77777777" w:rsidTr="00627C04">
        <w:tc>
          <w:tcPr>
            <w:tcW w:w="2269" w:type="dxa"/>
          </w:tcPr>
          <w:p w14:paraId="541ABEB8" w14:textId="77777777" w:rsidR="00F73F54" w:rsidRPr="0081745D" w:rsidRDefault="00F73F54" w:rsidP="00627C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21137455" w14:textId="77777777" w:rsidR="00F73F54" w:rsidRPr="0081745D" w:rsidRDefault="00F73F54" w:rsidP="00627C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ZP.271.22.2025</w:t>
            </w:r>
          </w:p>
        </w:tc>
      </w:tr>
    </w:tbl>
    <w:p w14:paraId="1F62E4E0" w14:textId="77777777" w:rsidR="00B36EDA" w:rsidRPr="0081745D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2FF3157C" w14:textId="77777777" w:rsidR="00B36EDA" w:rsidRPr="0081745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81745D">
        <w:rPr>
          <w:sz w:val="20"/>
          <w:szCs w:val="20"/>
        </w:rPr>
        <w:t xml:space="preserve">Zamawiający, </w:t>
      </w:r>
      <w:r w:rsidR="00F73F54" w:rsidRPr="0081745D">
        <w:rPr>
          <w:b/>
          <w:sz w:val="20"/>
          <w:szCs w:val="20"/>
        </w:rPr>
        <w:t>GMINA NIEPOŁOMICE</w:t>
      </w:r>
      <w:r w:rsidRPr="0081745D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F73F54" w:rsidRPr="0081745D">
        <w:rPr>
          <w:sz w:val="20"/>
          <w:szCs w:val="20"/>
        </w:rPr>
        <w:t>(</w:t>
      </w:r>
      <w:proofErr w:type="spellStart"/>
      <w:r w:rsidR="00F73F54" w:rsidRPr="0081745D">
        <w:rPr>
          <w:sz w:val="20"/>
          <w:szCs w:val="20"/>
        </w:rPr>
        <w:t>t.j</w:t>
      </w:r>
      <w:proofErr w:type="spellEnd"/>
      <w:r w:rsidR="00F73F54" w:rsidRPr="0081745D">
        <w:rPr>
          <w:sz w:val="20"/>
          <w:szCs w:val="20"/>
        </w:rPr>
        <w:t>. Dz. U. z 2024 poz. 1320)</w:t>
      </w:r>
      <w:r w:rsidRPr="0081745D">
        <w:rPr>
          <w:sz w:val="20"/>
          <w:szCs w:val="20"/>
        </w:rPr>
        <w:t xml:space="preserve">, zwanej dalej „ustawą </w:t>
      </w:r>
      <w:proofErr w:type="spellStart"/>
      <w:r w:rsidRPr="0081745D">
        <w:rPr>
          <w:sz w:val="20"/>
          <w:szCs w:val="20"/>
        </w:rPr>
        <w:t>Pzp</w:t>
      </w:r>
      <w:proofErr w:type="spellEnd"/>
      <w:r w:rsidRPr="0081745D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73F54" w:rsidRPr="0081745D" w14:paraId="78275003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F1B1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  <w:p w14:paraId="62C3DD41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81745D">
              <w:rPr>
                <w:b/>
                <w:sz w:val="20"/>
                <w:szCs w:val="20"/>
              </w:rPr>
              <w:t>ProEquip</w:t>
            </w:r>
            <w:proofErr w:type="spellEnd"/>
            <w:r w:rsidRPr="0081745D">
              <w:rPr>
                <w:b/>
                <w:sz w:val="20"/>
                <w:szCs w:val="20"/>
              </w:rPr>
              <w:t xml:space="preserve"> Monika Czyżewska</w:t>
            </w:r>
          </w:p>
          <w:p w14:paraId="0F0BEB2C" w14:textId="348614F6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Karmelkowa 33-35 paw.4</w:t>
            </w:r>
          </w:p>
          <w:p w14:paraId="5749A151" w14:textId="40D7B3C1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5</w:t>
            </w:r>
            <w:r w:rsidR="0081745D">
              <w:rPr>
                <w:bCs/>
                <w:sz w:val="20"/>
                <w:szCs w:val="20"/>
              </w:rPr>
              <w:t>2</w:t>
            </w:r>
            <w:r w:rsidRPr="0081745D">
              <w:rPr>
                <w:bCs/>
                <w:sz w:val="20"/>
                <w:szCs w:val="20"/>
              </w:rPr>
              <w:t>-</w:t>
            </w:r>
            <w:r w:rsidR="0081745D">
              <w:rPr>
                <w:bCs/>
                <w:sz w:val="20"/>
                <w:szCs w:val="20"/>
              </w:rPr>
              <w:t>437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Wrocław</w:t>
            </w:r>
          </w:p>
          <w:p w14:paraId="3EBE9251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99 775.14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30000ADD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7A3A88C6" w14:textId="2CC63C0A" w:rsidR="0081745D" w:rsidRPr="0081745D" w:rsidRDefault="00F73F54" w:rsidP="0081745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0CAD872C" w14:textId="77777777" w:rsidR="0081745D" w:rsidRPr="0081745D" w:rsidRDefault="0081745D" w:rsidP="0081745D"/>
        </w:tc>
      </w:tr>
      <w:tr w:rsidR="00F73F54" w:rsidRPr="0081745D" w14:paraId="435B048B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89AA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fryzjerskiej dla Centrum Kształcenia Zawodowego i Ustawicznego w Niepołomicach przy ul. 3 Maja 2.</w:t>
            </w:r>
          </w:p>
          <w:p w14:paraId="7BEEFAEC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sz w:val="20"/>
                <w:szCs w:val="20"/>
              </w:rPr>
              <w:t>Kuźlik</w:t>
            </w:r>
            <w:proofErr w:type="spellEnd"/>
          </w:p>
          <w:p w14:paraId="1A1D2A78" w14:textId="7420E38B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Spokojna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18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6BF30573" w14:textId="77777777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41-940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Piekary Śląskie</w:t>
            </w:r>
          </w:p>
          <w:p w14:paraId="6524EE08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59 117.30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54CCA06A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4932F7D8" w14:textId="73F03FAF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81745D">
              <w:rPr>
                <w:sz w:val="20"/>
                <w:szCs w:val="20"/>
              </w:rPr>
              <w:t>.</w:t>
            </w:r>
          </w:p>
        </w:tc>
      </w:tr>
      <w:tr w:rsidR="00F73F54" w:rsidRPr="0081745D" w14:paraId="1278C67B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11A1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  <w:p w14:paraId="04130BC2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>Przedsiębiorstwo Handlowe KOGEX Sp. z o.o.</w:t>
            </w:r>
          </w:p>
          <w:p w14:paraId="69B6C2C7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Myszkowska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16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</w:p>
          <w:p w14:paraId="235B3A11" w14:textId="77777777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52019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Wrocław</w:t>
            </w:r>
          </w:p>
          <w:p w14:paraId="7DCF559F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19 921.08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16149E7D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3010E047" w14:textId="77777777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F73F54" w:rsidRPr="0081745D" w14:paraId="50E04F25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297C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  <w:p w14:paraId="7D3B5ADA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>Przedsiębiorstwo Handlowe KOGEX Sp. z o.o.</w:t>
            </w:r>
          </w:p>
          <w:p w14:paraId="6919511B" w14:textId="635A8574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Myszkowska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16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0B497904" w14:textId="22BEA51C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52</w:t>
            </w:r>
            <w:r w:rsidR="0081745D">
              <w:rPr>
                <w:bCs/>
                <w:sz w:val="20"/>
                <w:szCs w:val="20"/>
              </w:rPr>
              <w:t>-</w:t>
            </w:r>
            <w:r w:rsidRPr="0081745D">
              <w:rPr>
                <w:bCs/>
                <w:sz w:val="20"/>
                <w:szCs w:val="20"/>
              </w:rPr>
              <w:t>019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Wrocław</w:t>
            </w:r>
          </w:p>
          <w:p w14:paraId="1CB439C4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21 953.04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4918C73B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569FF0A8" w14:textId="77777777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F73F54" w:rsidRPr="0081745D" w14:paraId="5508DF21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30C8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5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 laptopy dla Centrum Kształcenia Zawodowego i Ustawicznego w Niepołomicach przy ul. 3 Maja 2.</w:t>
            </w:r>
          </w:p>
          <w:p w14:paraId="3AE1498A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>Przedsiębiorstwo Handlowe KOGEX Sp. z o.o.</w:t>
            </w:r>
          </w:p>
          <w:p w14:paraId="6FCF07A6" w14:textId="757E4E5C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Myszkowska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16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7465674F" w14:textId="09911E21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52</w:t>
            </w:r>
            <w:r w:rsidR="0081745D">
              <w:rPr>
                <w:bCs/>
                <w:sz w:val="20"/>
                <w:szCs w:val="20"/>
              </w:rPr>
              <w:t>-</w:t>
            </w:r>
            <w:r w:rsidRPr="0081745D">
              <w:rPr>
                <w:bCs/>
                <w:sz w:val="20"/>
                <w:szCs w:val="20"/>
              </w:rPr>
              <w:t>019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Wrocław</w:t>
            </w:r>
          </w:p>
          <w:p w14:paraId="71393337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64 845.60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3A6EA603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41E3A39F" w14:textId="1F3D9176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81745D">
              <w:rPr>
                <w:sz w:val="20"/>
                <w:szCs w:val="20"/>
              </w:rPr>
              <w:t>.</w:t>
            </w:r>
          </w:p>
        </w:tc>
      </w:tr>
      <w:tr w:rsidR="00F73F54" w:rsidRPr="0081745D" w14:paraId="1690F20A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E30F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6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-- oprogramowanie komputerowe oraz drukarki i niszczarki dla Centrum Kształcenia Zawodowego i Ustawicznego w Niepołomicach przy ul. 3 Maja 2.</w:t>
            </w:r>
          </w:p>
          <w:p w14:paraId="496789C5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>Przedsiębiorstwo Handlowe KOGEX Sp. z o.o.</w:t>
            </w:r>
          </w:p>
          <w:p w14:paraId="241D23CF" w14:textId="79756338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Myszkowska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16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0CF37C7E" w14:textId="276C6105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52</w:t>
            </w:r>
            <w:r w:rsidR="0081745D">
              <w:rPr>
                <w:bCs/>
                <w:sz w:val="20"/>
                <w:szCs w:val="20"/>
              </w:rPr>
              <w:t>-</w:t>
            </w:r>
            <w:r w:rsidRPr="0081745D">
              <w:rPr>
                <w:bCs/>
                <w:sz w:val="20"/>
                <w:szCs w:val="20"/>
              </w:rPr>
              <w:t>019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Wrocław</w:t>
            </w:r>
          </w:p>
          <w:p w14:paraId="73FB9B67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25 137.51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1685B003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21BE24A7" w14:textId="03D2B218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81745D">
              <w:rPr>
                <w:sz w:val="20"/>
                <w:szCs w:val="20"/>
              </w:rPr>
              <w:t>.</w:t>
            </w:r>
          </w:p>
        </w:tc>
      </w:tr>
      <w:tr w:rsidR="00F73F54" w:rsidRPr="0081745D" w14:paraId="08BA9ADC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2152A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7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gastronomicznej, pracowni sprzedawców, pracowni fryzjerskiej i pracowni mechanicznej -- meble cz. 1 dla Centrum Kształcenia Zawodowego i Ustawicznego w Niepołomicach przy ul. 3 Maja 2 i ul. Kolejowej 28</w:t>
            </w:r>
          </w:p>
          <w:p w14:paraId="5212DA8D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sz w:val="20"/>
                <w:szCs w:val="20"/>
              </w:rPr>
              <w:t>Kuźlik</w:t>
            </w:r>
            <w:proofErr w:type="spellEnd"/>
          </w:p>
          <w:p w14:paraId="38573B73" w14:textId="1F8C3347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Spokojna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18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059077A8" w14:textId="77777777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41-940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Piekary Śląskie</w:t>
            </w:r>
          </w:p>
          <w:p w14:paraId="124B2972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42 854.16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6881C3D7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55430F9B" w14:textId="117839C2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81745D">
              <w:rPr>
                <w:sz w:val="20"/>
                <w:szCs w:val="20"/>
              </w:rPr>
              <w:t>.</w:t>
            </w:r>
          </w:p>
        </w:tc>
      </w:tr>
      <w:tr w:rsidR="00F73F54" w:rsidRPr="0081745D" w14:paraId="6B07E826" w14:textId="77777777" w:rsidTr="00F73F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8C76" w14:textId="77777777" w:rsidR="00F73F54" w:rsidRPr="0081745D" w:rsidRDefault="00F73F54" w:rsidP="00627C0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Część nr </w:t>
            </w:r>
            <w:r w:rsidRPr="0081745D">
              <w:rPr>
                <w:b/>
                <w:bCs/>
                <w:sz w:val="20"/>
                <w:szCs w:val="20"/>
              </w:rPr>
              <w:t>8</w:t>
            </w:r>
            <w:r w:rsidRPr="0081745D">
              <w:rPr>
                <w:sz w:val="20"/>
                <w:szCs w:val="20"/>
              </w:rPr>
              <w:t xml:space="preserve">: </w:t>
            </w:r>
            <w:r w:rsidRPr="0081745D">
              <w:rPr>
                <w:sz w:val="20"/>
                <w:szCs w:val="20"/>
              </w:rPr>
              <w:t>Zakup i dostawa wyposażenia pracowni fryzjerskiej -- meble cz. 2 dla Centrum Kształcenia Zawodowego i Ustawicznego w Niepołomicach przy ul. 3 Maja.</w:t>
            </w:r>
          </w:p>
          <w:p w14:paraId="43C080F4" w14:textId="77777777" w:rsidR="00F73F54" w:rsidRPr="0081745D" w:rsidRDefault="00F73F54" w:rsidP="00627C0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81745D">
              <w:rPr>
                <w:b/>
                <w:sz w:val="20"/>
                <w:szCs w:val="20"/>
              </w:rPr>
              <w:t>LUKRUM Kamil Bielecki</w:t>
            </w:r>
          </w:p>
          <w:p w14:paraId="4B1FF4AB" w14:textId="5E0F713E" w:rsidR="00F73F54" w:rsidRPr="0081745D" w:rsidRDefault="0081745D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73F54" w:rsidRPr="0081745D">
              <w:rPr>
                <w:bCs/>
                <w:sz w:val="20"/>
                <w:szCs w:val="20"/>
              </w:rPr>
              <w:t>Śliwkowa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  <w:r w:rsidR="00F73F54" w:rsidRPr="0081745D">
              <w:rPr>
                <w:bCs/>
                <w:sz w:val="20"/>
                <w:szCs w:val="20"/>
              </w:rPr>
              <w:t>5</w:t>
            </w:r>
            <w:r w:rsidR="00F73F54" w:rsidRPr="0081745D">
              <w:rPr>
                <w:bCs/>
                <w:sz w:val="20"/>
                <w:szCs w:val="20"/>
              </w:rPr>
              <w:t xml:space="preserve"> </w:t>
            </w:r>
          </w:p>
          <w:p w14:paraId="23FA30C5" w14:textId="77777777" w:rsidR="00F73F54" w:rsidRPr="0081745D" w:rsidRDefault="00F73F54" w:rsidP="00627C0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82-520</w:t>
            </w:r>
            <w:r w:rsidRPr="0081745D">
              <w:rPr>
                <w:bCs/>
                <w:sz w:val="20"/>
                <w:szCs w:val="20"/>
              </w:rPr>
              <w:t xml:space="preserve"> </w:t>
            </w:r>
            <w:r w:rsidRPr="0081745D">
              <w:rPr>
                <w:bCs/>
                <w:sz w:val="20"/>
                <w:szCs w:val="20"/>
              </w:rPr>
              <w:t>Bądki</w:t>
            </w:r>
          </w:p>
          <w:p w14:paraId="502DB794" w14:textId="77777777" w:rsidR="00F73F54" w:rsidRPr="0081745D" w:rsidRDefault="00F73F54" w:rsidP="00627C0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za cenę wykonania przedmiotu zamówienia w wysokości </w:t>
            </w:r>
            <w:r w:rsidRPr="0081745D">
              <w:rPr>
                <w:b/>
                <w:sz w:val="20"/>
                <w:szCs w:val="20"/>
              </w:rPr>
              <w:t>43 000.00 zł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b/>
                <w:bCs/>
                <w:sz w:val="20"/>
                <w:szCs w:val="20"/>
              </w:rPr>
              <w:t>brutto</w:t>
            </w:r>
            <w:r w:rsidRPr="0081745D">
              <w:rPr>
                <w:bCs/>
                <w:sz w:val="20"/>
                <w:szCs w:val="20"/>
              </w:rPr>
              <w:t>.</w:t>
            </w:r>
          </w:p>
          <w:p w14:paraId="04E88395" w14:textId="77777777" w:rsidR="00F73F54" w:rsidRPr="0081745D" w:rsidRDefault="00F73F54" w:rsidP="00627C0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81745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81745D">
              <w:rPr>
                <w:color w:val="000000"/>
                <w:sz w:val="20"/>
                <w:szCs w:val="20"/>
              </w:rPr>
              <w:t>:</w:t>
            </w:r>
          </w:p>
          <w:p w14:paraId="670CA44C" w14:textId="4C4C7FF9" w:rsidR="00F73F54" w:rsidRPr="0081745D" w:rsidRDefault="00F73F54" w:rsidP="00627C0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81745D">
              <w:rPr>
                <w:sz w:val="20"/>
                <w:szCs w:val="20"/>
              </w:rPr>
              <w:t>.</w:t>
            </w:r>
          </w:p>
        </w:tc>
      </w:tr>
    </w:tbl>
    <w:p w14:paraId="2961F344" w14:textId="77777777" w:rsidR="00B36EDA" w:rsidRPr="0081745D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81745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1745D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1745D" w14:paraId="22B6128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BE3C1D" w14:textId="77777777" w:rsidR="00B36EDA" w:rsidRPr="0081745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14F827" w14:textId="77777777" w:rsidR="00B36EDA" w:rsidRPr="0081745D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81745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80E549" w14:textId="77777777" w:rsidR="00B36EDA" w:rsidRPr="0081745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1745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E8D165" w14:textId="77777777" w:rsidR="00B36EDA" w:rsidRPr="0081745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1745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73F54" w:rsidRPr="0081745D" w14:paraId="0C63C038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317D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45296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ProEquip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Monika Czyżewska</w:t>
            </w:r>
          </w:p>
          <w:p w14:paraId="65E13DF3" w14:textId="11902F68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Karmelkowa 33-35 paw.4</w:t>
            </w:r>
          </w:p>
          <w:p w14:paraId="0D127DFB" w14:textId="31427023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</w:t>
            </w:r>
            <w:r w:rsidR="0081745D">
              <w:rPr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>-</w:t>
            </w:r>
            <w:r w:rsidR="0081745D">
              <w:rPr>
                <w:sz w:val="20"/>
                <w:szCs w:val="20"/>
              </w:rPr>
              <w:t>437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7AC7A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1F2070D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4ACF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2A23BBF0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CFB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 xml:space="preserve">Zakup i dostawa wyposażenia pracowni gastronomicznej dla  Centrum Kształcenia </w:t>
            </w:r>
            <w:r w:rsidRPr="0081745D">
              <w:rPr>
                <w:sz w:val="20"/>
                <w:szCs w:val="20"/>
              </w:rPr>
              <w:lastRenderedPageBreak/>
              <w:t>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AF2EE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>LUKRUM Kamil Bielecki</w:t>
            </w:r>
          </w:p>
          <w:p w14:paraId="71E65E90" w14:textId="0B872388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2DC6ACCE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234B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- 59.27</w:t>
            </w:r>
          </w:p>
          <w:p w14:paraId="66B6C08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AB13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99,27</w:t>
            </w:r>
          </w:p>
        </w:tc>
      </w:tr>
      <w:tr w:rsidR="00F73F54" w:rsidRPr="0081745D" w14:paraId="62FEC5BF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BD5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22DF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2C97994F" w14:textId="0F32EF07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Ul,.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4EE12C70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9C21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- 50.26</w:t>
            </w:r>
          </w:p>
          <w:p w14:paraId="5ADC76D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735E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90,26</w:t>
            </w:r>
          </w:p>
        </w:tc>
      </w:tr>
      <w:tr w:rsidR="00F73F54" w:rsidRPr="0081745D" w14:paraId="25004F49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201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D7EFA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5D2E7C" w14:textId="5869C806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1DCD3A05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785BD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- 39.94</w:t>
            </w:r>
          </w:p>
          <w:p w14:paraId="1E129F2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0F1B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79,94</w:t>
            </w:r>
          </w:p>
        </w:tc>
      </w:tr>
      <w:tr w:rsidR="00F73F54" w:rsidRPr="0081745D" w14:paraId="04686019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5A2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00E1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Przedsiębiorstwo Handlowe KOGEX Sp. z o.o.</w:t>
            </w:r>
          </w:p>
          <w:p w14:paraId="10FF7D80" w14:textId="218B5B44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Myszkowska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16</w:t>
            </w:r>
          </w:p>
          <w:p w14:paraId="347E4F19" w14:textId="7A38F62C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52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019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4360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- 36.34</w:t>
            </w:r>
          </w:p>
          <w:p w14:paraId="4DFEBD26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3DA3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76,34</w:t>
            </w:r>
          </w:p>
        </w:tc>
      </w:tr>
      <w:tr w:rsidR="00F73F54" w:rsidRPr="0081745D" w14:paraId="33D7DA5E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564E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dla  Centrum Kształcenia Zawodowego i Ustawicznego w Niepołomicach przy ul. 3 Maja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C329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Kenzi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Karolina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Goruchta</w:t>
            </w:r>
            <w:proofErr w:type="spellEnd"/>
          </w:p>
          <w:p w14:paraId="48CDA0AF" w14:textId="051BB3AB" w:rsidR="00F73F54" w:rsidRPr="0081745D" w:rsidRDefault="00F73F54" w:rsidP="00627C04">
            <w:pPr>
              <w:spacing w:line="276" w:lineRule="auto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R</w:t>
            </w:r>
            <w:r w:rsidR="0081745D">
              <w:rPr>
                <w:sz w:val="20"/>
                <w:szCs w:val="20"/>
              </w:rPr>
              <w:t>óż</w:t>
            </w:r>
            <w:r w:rsidRPr="0081745D">
              <w:rPr>
                <w:sz w:val="20"/>
                <w:szCs w:val="20"/>
              </w:rPr>
              <w:t>a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12</w:t>
            </w:r>
          </w:p>
          <w:p w14:paraId="139A3A89" w14:textId="615879E4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95-082</w:t>
            </w:r>
            <w:r w:rsidRPr="0081745D">
              <w:rPr>
                <w:sz w:val="20"/>
                <w:szCs w:val="20"/>
              </w:rPr>
              <w:t xml:space="preserve"> </w:t>
            </w:r>
            <w:r w:rsidR="0081745D">
              <w:rPr>
                <w:sz w:val="20"/>
                <w:szCs w:val="20"/>
              </w:rPr>
              <w:t>Dobroń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4EE5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- 0.00</w:t>
            </w:r>
          </w:p>
          <w:p w14:paraId="6C1378B6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CFEF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0,00</w:t>
            </w:r>
          </w:p>
        </w:tc>
      </w:tr>
      <w:tr w:rsidR="00F73F54" w:rsidRPr="0081745D" w14:paraId="6A5D6023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11A1E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fryzjerskiej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E62A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NitraMed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Nitra Natalia</w:t>
            </w:r>
          </w:p>
          <w:p w14:paraId="18919714" w14:textId="77777777" w:rsidR="00F73F54" w:rsidRPr="0081745D" w:rsidRDefault="00F73F54" w:rsidP="00627C04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81745D">
              <w:rPr>
                <w:sz w:val="20"/>
                <w:szCs w:val="20"/>
              </w:rPr>
              <w:t>ul.św.Mikołaja</w:t>
            </w:r>
            <w:proofErr w:type="spellEnd"/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21-29/1a</w:t>
            </w:r>
          </w:p>
          <w:p w14:paraId="245D8820" w14:textId="1A48FA1F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50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128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ED65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- 0.00</w:t>
            </w:r>
          </w:p>
          <w:p w14:paraId="1D0F174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F11A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0,00</w:t>
            </w:r>
          </w:p>
        </w:tc>
      </w:tr>
      <w:tr w:rsidR="00F73F54" w:rsidRPr="0081745D" w14:paraId="1FA036C3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1BEC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fryzjerskiej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F437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03C2C6C3" w14:textId="676E2B1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624FE614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72CB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1352B44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F704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66EB98BF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964D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 xml:space="preserve">Zakup i dostawa wyposażenia pracowni fryzjerskiej dla Centrum Kształcenia Zawodowego i </w:t>
            </w:r>
            <w:r w:rsidRPr="0081745D">
              <w:rPr>
                <w:sz w:val="20"/>
                <w:szCs w:val="20"/>
              </w:rPr>
              <w:lastRenderedPageBreak/>
              <w:t>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00268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>LUKRUM Kamil Bielecki</w:t>
            </w:r>
          </w:p>
          <w:p w14:paraId="38F921FA" w14:textId="64304127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489957A0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6CDE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- 49.26</w:t>
            </w:r>
          </w:p>
          <w:p w14:paraId="0D344F07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72DF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89,26</w:t>
            </w:r>
          </w:p>
        </w:tc>
      </w:tr>
      <w:tr w:rsidR="00F73F54" w:rsidRPr="0081745D" w14:paraId="6FC65F8F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B90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fryzjerskiej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C24B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21F8A32" w14:textId="0FB7685A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0F055691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A735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- 46.00</w:t>
            </w:r>
          </w:p>
          <w:p w14:paraId="77D9856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AE01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86,00</w:t>
            </w:r>
          </w:p>
        </w:tc>
      </w:tr>
      <w:tr w:rsidR="00F73F54" w:rsidRPr="0081745D" w14:paraId="69F6A8C1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34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B34C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NitraMed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Nitra Natalia</w:t>
            </w:r>
          </w:p>
          <w:p w14:paraId="0717244F" w14:textId="77777777" w:rsidR="00F73F54" w:rsidRPr="0081745D" w:rsidRDefault="00F73F54" w:rsidP="00627C04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81745D">
              <w:rPr>
                <w:sz w:val="20"/>
                <w:szCs w:val="20"/>
              </w:rPr>
              <w:t>ul.św.Mikołaja</w:t>
            </w:r>
            <w:proofErr w:type="spellEnd"/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21-29/1a</w:t>
            </w:r>
          </w:p>
          <w:p w14:paraId="1DD898EF" w14:textId="0A2B0CDB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50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128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BF13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- 56.04</w:t>
            </w:r>
          </w:p>
          <w:p w14:paraId="6F0202DB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8C49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96,04</w:t>
            </w:r>
          </w:p>
        </w:tc>
      </w:tr>
      <w:tr w:rsidR="00F73F54" w:rsidRPr="0081745D" w14:paraId="376C0E0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E4F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539C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Przedsiębiorstwo Handlowe KOGEX Sp. z o.o.</w:t>
            </w:r>
          </w:p>
          <w:p w14:paraId="715461E2" w14:textId="44E42F2C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Myszkowska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16</w:t>
            </w:r>
          </w:p>
          <w:p w14:paraId="4D3C0F9D" w14:textId="00F28BCC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52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019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E543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0C7AEC0C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3E62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346BC45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962E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3DAD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LUKRUM Kamil Bielecki</w:t>
            </w:r>
          </w:p>
          <w:p w14:paraId="1ED2DCF5" w14:textId="277E7E7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1A7364F2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4565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- 56.12</w:t>
            </w:r>
          </w:p>
          <w:p w14:paraId="5117175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7B22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96,12</w:t>
            </w:r>
          </w:p>
        </w:tc>
      </w:tr>
      <w:tr w:rsidR="00F73F54" w:rsidRPr="0081745D" w14:paraId="50F67B6C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C9D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4812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PUH Meritum Adam Kruk</w:t>
            </w:r>
          </w:p>
          <w:p w14:paraId="246798A8" w14:textId="7ABC5BE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Struga 29</w:t>
            </w:r>
            <w:r w:rsidR="00F73F54" w:rsidRPr="0081745D">
              <w:rPr>
                <w:sz w:val="20"/>
                <w:szCs w:val="20"/>
              </w:rPr>
              <w:t xml:space="preserve"> </w:t>
            </w:r>
          </w:p>
          <w:p w14:paraId="35582EC3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20-709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BE7E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- 49.80</w:t>
            </w:r>
          </w:p>
          <w:p w14:paraId="04C69E7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525C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89,80</w:t>
            </w:r>
          </w:p>
        </w:tc>
      </w:tr>
      <w:tr w:rsidR="00F73F54" w:rsidRPr="0081745D" w14:paraId="5B16AB59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BC9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sprzedawców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FAD1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11E9EC3C" w14:textId="4613BA6D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56187823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B55A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- 49.76</w:t>
            </w:r>
          </w:p>
          <w:p w14:paraId="52CB00FB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17B5E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89,76</w:t>
            </w:r>
          </w:p>
        </w:tc>
      </w:tr>
      <w:tr w:rsidR="00F73F54" w:rsidRPr="0081745D" w14:paraId="5885C038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6C3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3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 xml:space="preserve">Zakup i dostawa wyposażenia pracowni sprzedawców dla Centrum Kształcenia Zawodowego i Ustawicznego w </w:t>
            </w:r>
            <w:r w:rsidRPr="0081745D">
              <w:rPr>
                <w:sz w:val="20"/>
                <w:szCs w:val="20"/>
              </w:rPr>
              <w:lastRenderedPageBreak/>
              <w:t>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6A7B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lastRenderedPageBreak/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08AAFFF" w14:textId="738785CC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738EB621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E10CA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- 35.32</w:t>
            </w:r>
          </w:p>
          <w:p w14:paraId="7C06F88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9F58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75,32</w:t>
            </w:r>
          </w:p>
        </w:tc>
      </w:tr>
      <w:tr w:rsidR="00F73F54" w:rsidRPr="0081745D" w14:paraId="4A4BBCC6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089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B0C6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NitraMed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Nitra Natalia</w:t>
            </w:r>
          </w:p>
          <w:p w14:paraId="71545193" w14:textId="77777777" w:rsidR="00F73F54" w:rsidRPr="0081745D" w:rsidRDefault="00F73F54" w:rsidP="00627C04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81745D">
              <w:rPr>
                <w:sz w:val="20"/>
                <w:szCs w:val="20"/>
              </w:rPr>
              <w:t>ul.św.Mikołaja</w:t>
            </w:r>
            <w:proofErr w:type="spellEnd"/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21-29/1a</w:t>
            </w:r>
          </w:p>
          <w:p w14:paraId="4ACA76B4" w14:textId="3124D839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50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128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AC6F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- 48.13</w:t>
            </w:r>
          </w:p>
          <w:p w14:paraId="1D3BFE6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CA33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88,13</w:t>
            </w:r>
          </w:p>
        </w:tc>
      </w:tr>
      <w:tr w:rsidR="00F73F54" w:rsidRPr="0081745D" w14:paraId="5B61CD92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E54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A29D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Przedsiębiorstwo Handlowe KOGEX Sp. z o.o.</w:t>
            </w:r>
          </w:p>
          <w:p w14:paraId="47D33D1F" w14:textId="70AE078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Myszkowska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16</w:t>
            </w:r>
          </w:p>
          <w:p w14:paraId="0DDCB12C" w14:textId="5F62F93D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52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019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58F77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2CDDC80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BCA4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4E09989C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4CC1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657A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GM TRADE s. c. Grzegorz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Surman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>, Monika Fornalczyk</w:t>
            </w:r>
          </w:p>
          <w:p w14:paraId="4652B93C" w14:textId="0FDF3B0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Klonowa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</w:t>
            </w:r>
          </w:p>
          <w:p w14:paraId="6E990A50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66-010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Nowogród Bobrzański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7EE6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- 52.12</w:t>
            </w:r>
          </w:p>
          <w:p w14:paraId="6C69FD51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FC5F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92,12</w:t>
            </w:r>
          </w:p>
        </w:tc>
      </w:tr>
      <w:tr w:rsidR="00F73F54" w:rsidRPr="0081745D" w14:paraId="1B331D50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792E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B1C1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3EA0FD00" w14:textId="0FEC56CA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4116B235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607D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- 42.25</w:t>
            </w:r>
          </w:p>
          <w:p w14:paraId="2EE56EF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74C9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82,25</w:t>
            </w:r>
          </w:p>
        </w:tc>
      </w:tr>
      <w:tr w:rsidR="00F73F54" w:rsidRPr="0081745D" w14:paraId="6B7F3DC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34D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1CF3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9D68D1C" w14:textId="60DE4F17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36F06E86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CE31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- 38.89</w:t>
            </w:r>
          </w:p>
          <w:p w14:paraId="0C0EFA8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E6E2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78,89</w:t>
            </w:r>
          </w:p>
        </w:tc>
      </w:tr>
      <w:tr w:rsidR="00F73F54" w:rsidRPr="0081745D" w14:paraId="0ADB797B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1AE53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mechanicznej dla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4E17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LUKRUM Kamil Bielecki</w:t>
            </w:r>
          </w:p>
          <w:p w14:paraId="68759B13" w14:textId="4E9FFC66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02CB1620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8485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- 32.36</w:t>
            </w:r>
          </w:p>
          <w:p w14:paraId="1514B352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00277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72,36</w:t>
            </w:r>
          </w:p>
        </w:tc>
      </w:tr>
      <w:tr w:rsidR="00F73F54" w:rsidRPr="0081745D" w14:paraId="760D55B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2CE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 xml:space="preserve">Zakup i dostawa wyposażenia pracowni gastronomicznej i pracowni sprzedawców - laptopy dla Centrum Kształcenia Zawodowego i </w:t>
            </w:r>
            <w:r w:rsidRPr="0081745D">
              <w:rPr>
                <w:sz w:val="20"/>
                <w:szCs w:val="20"/>
              </w:rPr>
              <w:lastRenderedPageBreak/>
              <w:t>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EC0F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>Przedsiębiorstwo Handlowe KOGEX Sp. z o.o.</w:t>
            </w:r>
          </w:p>
          <w:p w14:paraId="3AAAF55C" w14:textId="615F8C62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Myszkowska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16</w:t>
            </w:r>
          </w:p>
          <w:p w14:paraId="4B939247" w14:textId="29997075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52</w:t>
            </w:r>
            <w:r w:rsidR="0081745D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019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8F0C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27FFB6B9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9853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0A8A55B7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EB6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 laptopy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ADFF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212EEDAD" w14:textId="391F80E1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2060B7C1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6198A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- 56.16</w:t>
            </w:r>
          </w:p>
          <w:p w14:paraId="02BEA65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1DF6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96,16</w:t>
            </w:r>
          </w:p>
        </w:tc>
      </w:tr>
      <w:tr w:rsidR="00F73F54" w:rsidRPr="0081745D" w14:paraId="0EEF201C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14C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 laptopy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4668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LUKRUM Kamil Bielecki</w:t>
            </w:r>
          </w:p>
          <w:p w14:paraId="65B7CB56" w14:textId="76F78285" w:rsidR="00F73F54" w:rsidRPr="0081745D" w:rsidRDefault="0081745D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57008DFD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0464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- 47.45</w:t>
            </w:r>
          </w:p>
          <w:p w14:paraId="7139563A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F079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87,45</w:t>
            </w:r>
          </w:p>
        </w:tc>
      </w:tr>
      <w:tr w:rsidR="00F73F54" w:rsidRPr="0081745D" w14:paraId="382BDF8F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F96F6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 laptopy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051B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1B396F5" w14:textId="00D19616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01B2E6AF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8B76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- 47.02</w:t>
            </w:r>
          </w:p>
          <w:p w14:paraId="451AF713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57024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87,02</w:t>
            </w:r>
          </w:p>
        </w:tc>
      </w:tr>
      <w:tr w:rsidR="00F73F54" w:rsidRPr="0081745D" w14:paraId="559149A9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398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6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-- oprogramowanie komputerowe oraz drukarki i niszczarki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D6CC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Przedsiębiorstwo Handlowe KOGEX Sp. z o.o.</w:t>
            </w:r>
          </w:p>
          <w:p w14:paraId="0D4544A0" w14:textId="6F91938B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Myszkowska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16</w:t>
            </w:r>
          </w:p>
          <w:p w14:paraId="356672E9" w14:textId="3ED62046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52</w:t>
            </w:r>
            <w:r w:rsidR="00422801">
              <w:rPr>
                <w:sz w:val="20"/>
                <w:szCs w:val="20"/>
              </w:rPr>
              <w:t>-</w:t>
            </w:r>
            <w:r w:rsidRPr="0081745D">
              <w:rPr>
                <w:sz w:val="20"/>
                <w:szCs w:val="20"/>
              </w:rPr>
              <w:t>019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24BE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2EB56D8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D273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74270BA8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C7F7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6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-- oprogramowanie komputerowe oraz drukarki i niszczarki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1F6E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07518A7E" w14:textId="57FAD71A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5E3ABAD8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DDB8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- 57.17</w:t>
            </w:r>
          </w:p>
          <w:p w14:paraId="512C88E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D995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97,17</w:t>
            </w:r>
          </w:p>
        </w:tc>
      </w:tr>
      <w:tr w:rsidR="00F73F54" w:rsidRPr="0081745D" w14:paraId="758E833F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26C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lastRenderedPageBreak/>
              <w:t>6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-- oprogramowanie komputerowe oraz drukarki i niszczarki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F50F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64421B5" w14:textId="295E0F87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1ECDEDC1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C626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- 54.46</w:t>
            </w:r>
          </w:p>
          <w:p w14:paraId="338C931F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D4A5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94,46</w:t>
            </w:r>
          </w:p>
        </w:tc>
      </w:tr>
      <w:tr w:rsidR="00F73F54" w:rsidRPr="0081745D" w14:paraId="532851CD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08C3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6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 i pracowni sprzedawców -- oprogramowanie komputerowe oraz drukarki i niszczarki dla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0ADE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LUKRUM Kamil Bielecki</w:t>
            </w:r>
          </w:p>
          <w:p w14:paraId="7AB49B05" w14:textId="6FC0768E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7DAC0DBE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26D6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- 39.90</w:t>
            </w:r>
          </w:p>
          <w:p w14:paraId="0416C07B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CEE6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79,90</w:t>
            </w:r>
          </w:p>
        </w:tc>
      </w:tr>
      <w:tr w:rsidR="00F73F54" w:rsidRPr="0081745D" w14:paraId="14472C97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163D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7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gastronomicznej, pracowni sprzedawców, pracowni fryzjerskiej i pracowni mechanicznej -- meble cz. 1 dla Centrum Kształcenia Zawodowego i Ustawicznego w Niepołomicach przy ul. 3 Maja 2 i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0A28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41FBA53B" w14:textId="203D68BF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Ul,.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6DFE9648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83DCB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34C7757B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B644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4D385521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6730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7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gastronomicznej, pracowni sprzedawców, pracowni fryzjerskiej i pracowni mechanicznej -- meble cz. 1 dla Centrum Kształcenia Zawodowego i Ustawicznego w Niepołomicach przy ul. 3 Maja 2 i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1571C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>LUKRUM Kamil Bielecki</w:t>
            </w:r>
          </w:p>
          <w:p w14:paraId="73E78943" w14:textId="3077EE0C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1489C31B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AEB7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- 45.92</w:t>
            </w:r>
          </w:p>
          <w:p w14:paraId="4251560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498C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85,92</w:t>
            </w:r>
          </w:p>
        </w:tc>
      </w:tr>
      <w:tr w:rsidR="00F73F54" w:rsidRPr="0081745D" w14:paraId="18427455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A198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 xml:space="preserve">Zakup i dostawa wyposażenia pracowni fryzjerskiej -- meble cz. 2 dla Centrum Kształcenia Zawodowego i Ustawicznego w </w:t>
            </w:r>
            <w:r w:rsidRPr="0081745D">
              <w:rPr>
                <w:sz w:val="20"/>
                <w:szCs w:val="20"/>
              </w:rPr>
              <w:lastRenderedPageBreak/>
              <w:t>Niepołomicach przy ul. 3 Maja.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E616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lastRenderedPageBreak/>
              <w:t>LUKRUM Kamil Bielecki</w:t>
            </w:r>
          </w:p>
          <w:p w14:paraId="67B4B7BA" w14:textId="68E5E228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Śliwkowa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5</w:t>
            </w:r>
          </w:p>
          <w:p w14:paraId="1AF93D54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82-520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Bądki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826D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- 60.00</w:t>
            </w:r>
          </w:p>
          <w:p w14:paraId="6942714D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91C8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100,00</w:t>
            </w:r>
          </w:p>
        </w:tc>
      </w:tr>
      <w:tr w:rsidR="00F73F54" w:rsidRPr="0081745D" w14:paraId="3FCEA52E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B014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fryzjerskiej -- meble cz. 2 dla Centrum Kształcenia Zawodowego i Ustawicznego w Niepołomicach przy ul. 3 Maja.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C8E1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1745D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81745D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615742DE" w14:textId="34DE443D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Spokojna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18</w:t>
            </w:r>
          </w:p>
          <w:p w14:paraId="6BAD2466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41-940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5084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- 58.24</w:t>
            </w:r>
          </w:p>
          <w:p w14:paraId="5FCFD4B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0E3A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98,24</w:t>
            </w:r>
          </w:p>
        </w:tc>
      </w:tr>
      <w:tr w:rsidR="00F73F54" w:rsidRPr="0081745D" w14:paraId="0C3F3F54" w14:textId="77777777" w:rsidTr="00F73F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B4F1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</w:t>
            </w:r>
            <w:r w:rsidRPr="0081745D">
              <w:rPr>
                <w:sz w:val="20"/>
                <w:szCs w:val="20"/>
              </w:rPr>
              <w:t xml:space="preserve"> - </w:t>
            </w:r>
            <w:r w:rsidRPr="0081745D">
              <w:rPr>
                <w:sz w:val="20"/>
                <w:szCs w:val="20"/>
              </w:rPr>
              <w:t>Zakup i dostawa wyposażenia pracowni fryzjerskiej -- meble cz. 2 dla Centrum Kształcenia Zawodowego i Ustawicznego w Niepołomicach przy ul. 3 Maja.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7C96" w14:textId="77777777" w:rsidR="00F73F54" w:rsidRPr="0081745D" w:rsidRDefault="00F73F54" w:rsidP="00627C0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81745D">
              <w:rPr>
                <w:b/>
                <w:bCs/>
                <w:sz w:val="20"/>
                <w:szCs w:val="20"/>
              </w:rPr>
              <w:t>Bydgosta</w:t>
            </w:r>
            <w:proofErr w:type="spellEnd"/>
            <w:r w:rsidRPr="008174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AF543DC" w14:textId="0656B6EE" w:rsidR="00F73F54" w:rsidRPr="0081745D" w:rsidRDefault="00422801" w:rsidP="00627C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73F54" w:rsidRPr="0081745D">
              <w:rPr>
                <w:sz w:val="20"/>
                <w:szCs w:val="20"/>
              </w:rPr>
              <w:t>Fordońska</w:t>
            </w:r>
            <w:r w:rsidR="00F73F54" w:rsidRPr="0081745D">
              <w:rPr>
                <w:sz w:val="20"/>
                <w:szCs w:val="20"/>
              </w:rPr>
              <w:t xml:space="preserve"> </w:t>
            </w:r>
            <w:r w:rsidR="00F73F54" w:rsidRPr="0081745D">
              <w:rPr>
                <w:sz w:val="20"/>
                <w:szCs w:val="20"/>
              </w:rPr>
              <w:t>246</w:t>
            </w:r>
          </w:p>
          <w:p w14:paraId="3E391FB2" w14:textId="77777777" w:rsidR="00F73F54" w:rsidRPr="0081745D" w:rsidRDefault="00F73F54" w:rsidP="00627C0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85-766</w:t>
            </w:r>
            <w:r w:rsidRPr="0081745D">
              <w:rPr>
                <w:sz w:val="20"/>
                <w:szCs w:val="20"/>
              </w:rPr>
              <w:t xml:space="preserve"> </w:t>
            </w:r>
            <w:r w:rsidRPr="0081745D">
              <w:rPr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C229" w14:textId="77777777" w:rsidR="00F73F54" w:rsidRPr="0081745D" w:rsidRDefault="00F73F54" w:rsidP="00627C04">
            <w:pPr>
              <w:spacing w:before="40" w:after="40"/>
              <w:rPr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1 - Cena - 56.67</w:t>
            </w:r>
          </w:p>
          <w:p w14:paraId="7D027835" w14:textId="77777777" w:rsidR="00F73F54" w:rsidRPr="0081745D" w:rsidRDefault="00F73F54" w:rsidP="00627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76DF" w14:textId="77777777" w:rsidR="00F73F54" w:rsidRPr="0081745D" w:rsidRDefault="00F73F54" w:rsidP="00627C04">
            <w:pPr>
              <w:jc w:val="center"/>
              <w:rPr>
                <w:color w:val="000000"/>
                <w:sz w:val="20"/>
                <w:szCs w:val="20"/>
              </w:rPr>
            </w:pPr>
            <w:r w:rsidRPr="0081745D">
              <w:rPr>
                <w:sz w:val="20"/>
                <w:szCs w:val="20"/>
              </w:rPr>
              <w:t xml:space="preserve">  96,67</w:t>
            </w:r>
          </w:p>
        </w:tc>
      </w:tr>
      <w:bookmarkEnd w:id="0"/>
    </w:tbl>
    <w:p w14:paraId="034D0A7E" w14:textId="47B48467" w:rsidR="008642B3" w:rsidRPr="0081745D" w:rsidRDefault="008642B3" w:rsidP="00422801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81745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E99F7" w14:textId="77777777" w:rsidR="00D668FC" w:rsidRDefault="00D668FC">
      <w:r>
        <w:separator/>
      </w:r>
    </w:p>
  </w:endnote>
  <w:endnote w:type="continuationSeparator" w:id="0">
    <w:p w14:paraId="41BB231B" w14:textId="77777777" w:rsidR="00D668FC" w:rsidRDefault="00D6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1A5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769616900"/>
      <w:docPartObj>
        <w:docPartGallery w:val="Page Numbers (Top of Page)"/>
        <w:docPartUnique/>
      </w:docPartObj>
    </w:sdtPr>
    <w:sdtContent>
      <w:p w14:paraId="39D681FC" w14:textId="10A1D7F4" w:rsidR="00422801" w:rsidRPr="00422801" w:rsidRDefault="00422801">
        <w:pPr>
          <w:pStyle w:val="Stopka"/>
          <w:jc w:val="right"/>
          <w:rPr>
            <w:sz w:val="20"/>
            <w:szCs w:val="20"/>
          </w:rPr>
        </w:pPr>
        <w:r w:rsidRPr="00422801">
          <w:rPr>
            <w:sz w:val="20"/>
            <w:szCs w:val="20"/>
          </w:rPr>
          <w:t xml:space="preserve">Strona </w:t>
        </w:r>
        <w:r w:rsidRPr="00422801">
          <w:rPr>
            <w:b/>
            <w:bCs/>
            <w:sz w:val="20"/>
            <w:szCs w:val="20"/>
          </w:rPr>
          <w:fldChar w:fldCharType="begin"/>
        </w:r>
        <w:r w:rsidRPr="00422801">
          <w:rPr>
            <w:b/>
            <w:bCs/>
            <w:sz w:val="20"/>
            <w:szCs w:val="20"/>
          </w:rPr>
          <w:instrText>PAGE</w:instrText>
        </w:r>
        <w:r w:rsidRPr="00422801">
          <w:rPr>
            <w:b/>
            <w:bCs/>
            <w:sz w:val="20"/>
            <w:szCs w:val="20"/>
          </w:rPr>
          <w:fldChar w:fldCharType="separate"/>
        </w:r>
        <w:r w:rsidRPr="00422801">
          <w:rPr>
            <w:b/>
            <w:bCs/>
            <w:sz w:val="20"/>
            <w:szCs w:val="20"/>
          </w:rPr>
          <w:t>2</w:t>
        </w:r>
        <w:r w:rsidRPr="00422801">
          <w:rPr>
            <w:b/>
            <w:bCs/>
            <w:sz w:val="20"/>
            <w:szCs w:val="20"/>
          </w:rPr>
          <w:fldChar w:fldCharType="end"/>
        </w:r>
        <w:r>
          <w:rPr>
            <w:b/>
            <w:bCs/>
            <w:sz w:val="20"/>
            <w:szCs w:val="20"/>
          </w:rPr>
          <w:t>/</w:t>
        </w:r>
        <w:r w:rsidRPr="00422801">
          <w:rPr>
            <w:b/>
            <w:bCs/>
            <w:sz w:val="20"/>
            <w:szCs w:val="20"/>
          </w:rPr>
          <w:fldChar w:fldCharType="begin"/>
        </w:r>
        <w:r w:rsidRPr="00422801">
          <w:rPr>
            <w:b/>
            <w:bCs/>
            <w:sz w:val="20"/>
            <w:szCs w:val="20"/>
          </w:rPr>
          <w:instrText>NUMPAGES</w:instrText>
        </w:r>
        <w:r w:rsidRPr="00422801">
          <w:rPr>
            <w:b/>
            <w:bCs/>
            <w:sz w:val="20"/>
            <w:szCs w:val="20"/>
          </w:rPr>
          <w:fldChar w:fldCharType="separate"/>
        </w:r>
        <w:r w:rsidRPr="00422801">
          <w:rPr>
            <w:b/>
            <w:bCs/>
            <w:sz w:val="20"/>
            <w:szCs w:val="20"/>
          </w:rPr>
          <w:t>2</w:t>
        </w:r>
        <w:r w:rsidRPr="00422801">
          <w:rPr>
            <w:b/>
            <w:bCs/>
            <w:sz w:val="20"/>
            <w:szCs w:val="20"/>
          </w:rPr>
          <w:fldChar w:fldCharType="end"/>
        </w:r>
      </w:p>
    </w:sdtContent>
  </w:sdt>
  <w:p w14:paraId="7F869CF5" w14:textId="69169C3D" w:rsidR="000C1E6F" w:rsidRDefault="00422801" w:rsidP="00422801">
    <w:pPr>
      <w:pStyle w:val="Stopka"/>
      <w:tabs>
        <w:tab w:val="clear" w:pos="4536"/>
        <w:tab w:val="left" w:pos="8268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D00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48294" w14:textId="77777777" w:rsidR="00D668FC" w:rsidRDefault="00D668FC">
      <w:r>
        <w:separator/>
      </w:r>
    </w:p>
  </w:footnote>
  <w:footnote w:type="continuationSeparator" w:id="0">
    <w:p w14:paraId="1CCE7E73" w14:textId="77777777" w:rsidR="00D668FC" w:rsidRDefault="00D66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AAC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5D0" w14:textId="57CC0199" w:rsidR="006E3089" w:rsidRDefault="00422801">
    <w:pPr>
      <w:pStyle w:val="Nagwek"/>
    </w:pPr>
    <w:r w:rsidRPr="0037417B">
      <w:rPr>
        <w:noProof/>
      </w:rPr>
      <w:drawing>
        <wp:inline distT="0" distB="0" distL="0" distR="0" wp14:anchorId="7A13428B" wp14:editId="524C6503">
          <wp:extent cx="5760720" cy="495300"/>
          <wp:effectExtent l="0" t="0" r="0" b="0"/>
          <wp:docPr id="1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E8B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F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3BEB"/>
    <w:rsid w:val="003445A0"/>
    <w:rsid w:val="003A0AFC"/>
    <w:rsid w:val="003D611C"/>
    <w:rsid w:val="00422801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745D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68FC"/>
    <w:rsid w:val="00D8427E"/>
    <w:rsid w:val="00E30B2D"/>
    <w:rsid w:val="00E62859"/>
    <w:rsid w:val="00E85D70"/>
    <w:rsid w:val="00F33C66"/>
    <w:rsid w:val="00F73F5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BE9B35"/>
  <w15:chartTrackingRefBased/>
  <w15:docId w15:val="{F4D2AC0F-DA24-4D5E-BA9B-63BE12D8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228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2030</Words>
  <Characters>12185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2025-09-10T09:28:00Z</dcterms:created>
  <dcterms:modified xsi:type="dcterms:W3CDTF">2025-09-10T09:28:00Z</dcterms:modified>
</cp:coreProperties>
</file>