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7F5E99EE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C81009">
        <w:rPr>
          <w:sz w:val="20"/>
          <w:szCs w:val="20"/>
        </w:rPr>
        <w:t>:</w:t>
      </w:r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81009" w:rsidRPr="00C81009">
        <w:rPr>
          <w:b/>
          <w:bCs/>
          <w:sz w:val="20"/>
          <w:szCs w:val="20"/>
        </w:rPr>
        <w:t xml:space="preserve">Załadunek, odbiór i transport odpadów niebezpiecznych i innych niż niebezpieczne do miejsca dalszego zagospodarowania wraz z ich unieszkodliwieniem powstających w wyniku działalności prowadzonej przez Jednostki AGH - </w:t>
      </w:r>
      <w:r w:rsidR="00E44C0E" w:rsidRPr="00E44C0E">
        <w:rPr>
          <w:b/>
          <w:bCs/>
          <w:sz w:val="20"/>
          <w:szCs w:val="20"/>
        </w:rPr>
        <w:t>KC-DE-zp.272-501/25</w:t>
      </w:r>
      <w:bookmarkStart w:id="1" w:name="_GoBack"/>
      <w:bookmarkEnd w:id="1"/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444650E1" w14:textId="77777777" w:rsidR="004E2301" w:rsidRDefault="004E2301" w:rsidP="004E2301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netto za całość przedmiotu zamówienia:   ....................................................... PLN</w:t>
      </w:r>
    </w:p>
    <w:p w14:paraId="58999F1A" w14:textId="77777777" w:rsidR="004E2301" w:rsidRDefault="004E2301" w:rsidP="004E2301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1879A0B5" w14:textId="77777777" w:rsidR="004E2301" w:rsidRDefault="004E2301" w:rsidP="004E2301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brutto  za całość przedmiotu zamówienia:   ........................................................ PLN</w:t>
      </w:r>
    </w:p>
    <w:p w14:paraId="0D1707B0" w14:textId="77777777" w:rsidR="004E2301" w:rsidRDefault="004E2301" w:rsidP="004E2301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78EACCD" w14:textId="77777777" w:rsidR="004E2301" w:rsidRDefault="004E2301" w:rsidP="004E2301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47880159" w14:textId="77777777" w:rsidR="004E2301" w:rsidRDefault="004E2301" w:rsidP="004E2301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7A89B1C" w14:textId="77777777" w:rsidR="004E2301" w:rsidRDefault="004E2301" w:rsidP="004E2301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Powyższa cena zawiera podatek VAT w wysokości .......... % tj.…………………….PLN</w:t>
      </w:r>
    </w:p>
    <w:p w14:paraId="2A534A9A" w14:textId="77777777" w:rsidR="004E2301" w:rsidRDefault="004E2301" w:rsidP="004E2301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5861D015" w14:textId="6345A062" w:rsidR="004E2301" w:rsidRDefault="004E2301" w:rsidP="004E2301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Termin realizacji umowy: sukcesywnie przez okres 12 miesięcy od daty podpisania umowy lub do wyczerpania kwoty</w:t>
      </w:r>
      <w:r w:rsidR="00030EF9">
        <w:rPr>
          <w:b/>
          <w:sz w:val="20"/>
          <w:szCs w:val="20"/>
        </w:rPr>
        <w:t xml:space="preserve"> ( w zależności, które zdarzenie będzie pierwsze).</w:t>
      </w:r>
    </w:p>
    <w:p w14:paraId="3B78A32D" w14:textId="77777777" w:rsidR="004E2301" w:rsidRDefault="004E2301" w:rsidP="004E2301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>
        <w:rPr>
          <w:b/>
          <w:bCs/>
          <w:iCs/>
          <w:color w:val="000000"/>
          <w:sz w:val="22"/>
          <w:szCs w:val="22"/>
          <w:lang w:eastAsia="x-none"/>
        </w:rPr>
        <w:t xml:space="preserve">Termin realizacji pojedynczego zlecenia: </w:t>
      </w:r>
      <w:r>
        <w:rPr>
          <w:b/>
          <w:sz w:val="20"/>
          <w:szCs w:val="20"/>
        </w:rPr>
        <w:t xml:space="preserve">do </w:t>
      </w:r>
      <w:r>
        <w:rPr>
          <w:b/>
          <w:sz w:val="20"/>
          <w:szCs w:val="20"/>
          <w:highlight w:val="yellow"/>
        </w:rPr>
        <w:t>……</w:t>
      </w:r>
      <w:r>
        <w:rPr>
          <w:b/>
          <w:sz w:val="20"/>
          <w:szCs w:val="20"/>
        </w:rPr>
        <w:t xml:space="preserve"> dni roboczych od zgłoszenia zapotrzebowania przez zamawiającego  </w:t>
      </w:r>
      <w:r>
        <w:rPr>
          <w:bCs/>
          <w:i/>
          <w:iCs/>
          <w:color w:val="FF0000"/>
          <w:sz w:val="20"/>
          <w:szCs w:val="20"/>
        </w:rPr>
        <w:t>/kryterium oceny ofert/</w:t>
      </w:r>
      <w:r>
        <w:rPr>
          <w:bCs/>
          <w:i/>
          <w:iCs/>
          <w:sz w:val="20"/>
          <w:szCs w:val="20"/>
        </w:rPr>
        <w:t>.</w:t>
      </w:r>
    </w:p>
    <w:p w14:paraId="5F21F5D4" w14:textId="77777777" w:rsidR="008D2AB8" w:rsidRPr="00C81224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0AB14244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EA42A1E" w14:textId="00C41941" w:rsidR="00B517F0" w:rsidRPr="00B517F0" w:rsidRDefault="00B517F0" w:rsidP="00B517F0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  <w:lang w:eastAsia="zh-CN"/>
        </w:rPr>
      </w:pPr>
      <w:r w:rsidRPr="00B517F0">
        <w:rPr>
          <w:b/>
          <w:sz w:val="20"/>
          <w:szCs w:val="20"/>
        </w:rPr>
        <w:t xml:space="preserve">Oświadczenie, w przypadku </w:t>
      </w:r>
      <w:r w:rsidRPr="00B517F0">
        <w:rPr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B517F0">
        <w:rPr>
          <w:sz w:val="20"/>
          <w:szCs w:val="20"/>
        </w:rPr>
        <w:t>zgodne z pkt 1</w:t>
      </w:r>
      <w:r>
        <w:rPr>
          <w:sz w:val="20"/>
          <w:szCs w:val="20"/>
        </w:rPr>
        <w:t>2</w:t>
      </w:r>
      <w:r w:rsidRPr="00B517F0">
        <w:rPr>
          <w:sz w:val="20"/>
          <w:szCs w:val="20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517F0" w:rsidRPr="00B517F0" w14:paraId="7C860B51" w14:textId="77777777" w:rsidTr="004B06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F09B7D" w14:textId="77777777" w:rsidR="00B517F0" w:rsidRPr="00B517F0" w:rsidRDefault="00B517F0" w:rsidP="004B0697">
            <w:pPr>
              <w:autoSpaceDE w:val="0"/>
              <w:jc w:val="center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89D50A" w14:textId="77777777" w:rsidR="00B517F0" w:rsidRPr="00B517F0" w:rsidRDefault="00B517F0" w:rsidP="004B0697">
            <w:pPr>
              <w:autoSpaceDE w:val="0"/>
              <w:jc w:val="center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EB72D" w14:textId="77777777" w:rsidR="00B517F0" w:rsidRPr="00B517F0" w:rsidRDefault="00B517F0" w:rsidP="004B0697">
            <w:pPr>
              <w:autoSpaceDE w:val="0"/>
              <w:jc w:val="center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B517F0" w:rsidRPr="00B517F0" w14:paraId="6FD05D07" w14:textId="77777777" w:rsidTr="004B06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D6D17B0" w14:textId="77777777" w:rsidR="00B517F0" w:rsidRPr="00B517F0" w:rsidRDefault="00B517F0" w:rsidP="004B0697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D329F1E" w14:textId="77777777" w:rsidR="00B517F0" w:rsidRPr="00B517F0" w:rsidRDefault="00B517F0" w:rsidP="004B069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F161E" w14:textId="77777777" w:rsidR="00B517F0" w:rsidRPr="00B517F0" w:rsidRDefault="00B517F0" w:rsidP="004B069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B517F0" w:rsidRPr="00B517F0" w14:paraId="33C4A8C7" w14:textId="77777777" w:rsidTr="004B06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78DD778" w14:textId="77777777" w:rsidR="00B517F0" w:rsidRPr="00B517F0" w:rsidRDefault="00B517F0" w:rsidP="004B0697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8FEF3D" w14:textId="77777777" w:rsidR="00B517F0" w:rsidRPr="00B517F0" w:rsidRDefault="00B517F0" w:rsidP="004B069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9A611" w14:textId="77777777" w:rsidR="00B517F0" w:rsidRPr="00B517F0" w:rsidRDefault="00B517F0" w:rsidP="004B069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518CA783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E1ECC">
      <w:footerReference w:type="default" r:id="rId8"/>
      <w:pgSz w:w="11906" w:h="16838"/>
      <w:pgMar w:top="851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BF1969" w14:textId="77777777" w:rsidR="00CE7FD5" w:rsidRDefault="00CE7FD5">
      <w:r>
        <w:separator/>
      </w:r>
    </w:p>
  </w:endnote>
  <w:endnote w:type="continuationSeparator" w:id="0">
    <w:p w14:paraId="2338F083" w14:textId="77777777" w:rsidR="00CE7FD5" w:rsidRDefault="00CE7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09C5FC" w14:textId="77777777" w:rsidR="00CE7FD5" w:rsidRDefault="00CE7FD5">
      <w:r>
        <w:separator/>
      </w:r>
    </w:p>
  </w:footnote>
  <w:footnote w:type="continuationSeparator" w:id="0">
    <w:p w14:paraId="0A5593BE" w14:textId="77777777" w:rsidR="00CE7FD5" w:rsidRDefault="00CE7F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0EF9"/>
    <w:rsid w:val="00071CCC"/>
    <w:rsid w:val="00085967"/>
    <w:rsid w:val="00091883"/>
    <w:rsid w:val="000B731D"/>
    <w:rsid w:val="000D6134"/>
    <w:rsid w:val="000E09C7"/>
    <w:rsid w:val="000E1ECC"/>
    <w:rsid w:val="000F0B17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244A9"/>
    <w:rsid w:val="00486653"/>
    <w:rsid w:val="00493393"/>
    <w:rsid w:val="004B7300"/>
    <w:rsid w:val="004C6753"/>
    <w:rsid w:val="004E2301"/>
    <w:rsid w:val="004E40D9"/>
    <w:rsid w:val="004F2474"/>
    <w:rsid w:val="00543BD2"/>
    <w:rsid w:val="00562324"/>
    <w:rsid w:val="00595C87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2081"/>
    <w:rsid w:val="00AA33D0"/>
    <w:rsid w:val="00AB7D71"/>
    <w:rsid w:val="00B04FA9"/>
    <w:rsid w:val="00B517F0"/>
    <w:rsid w:val="00B620F9"/>
    <w:rsid w:val="00B774DC"/>
    <w:rsid w:val="00BA79C6"/>
    <w:rsid w:val="00BE3666"/>
    <w:rsid w:val="00BF6F0A"/>
    <w:rsid w:val="00C1016D"/>
    <w:rsid w:val="00C7440A"/>
    <w:rsid w:val="00C81009"/>
    <w:rsid w:val="00C81224"/>
    <w:rsid w:val="00C969A6"/>
    <w:rsid w:val="00CA7D36"/>
    <w:rsid w:val="00CE7FD5"/>
    <w:rsid w:val="00D24208"/>
    <w:rsid w:val="00D537A2"/>
    <w:rsid w:val="00D572B5"/>
    <w:rsid w:val="00D60C38"/>
    <w:rsid w:val="00D66893"/>
    <w:rsid w:val="00D90ACB"/>
    <w:rsid w:val="00DC1500"/>
    <w:rsid w:val="00E44371"/>
    <w:rsid w:val="00E44C0E"/>
    <w:rsid w:val="00E85B62"/>
    <w:rsid w:val="00E949B0"/>
    <w:rsid w:val="00EB3E67"/>
    <w:rsid w:val="00EE3FB1"/>
    <w:rsid w:val="00F00591"/>
    <w:rsid w:val="00F13020"/>
    <w:rsid w:val="00F20AD9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A0D30-BAEE-410E-AA5D-EBF1B7633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733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2024-02-16T13:01:00Z</cp:lastPrinted>
  <dcterms:created xsi:type="dcterms:W3CDTF">2025-09-04T11:17:00Z</dcterms:created>
  <dcterms:modified xsi:type="dcterms:W3CDTF">2025-09-04T11:17:00Z</dcterms:modified>
</cp:coreProperties>
</file>