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BA9C2" w14:textId="77777777" w:rsidR="00B048DA" w:rsidRPr="00353FDC" w:rsidRDefault="00A5675A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5675A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A5675A">
        <w:rPr>
          <w:rFonts w:ascii="Arial" w:hAnsi="Arial" w:cs="Arial"/>
        </w:rPr>
        <w:t>2025-09-10</w:t>
      </w:r>
    </w:p>
    <w:p w14:paraId="11AC4195" w14:textId="77777777" w:rsidR="00B048DA" w:rsidRPr="00353FDC" w:rsidRDefault="00A5675A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A5675A">
        <w:rPr>
          <w:rFonts w:ascii="Arial" w:hAnsi="Arial" w:cs="Arial"/>
          <w:b/>
          <w:bCs/>
        </w:rPr>
        <w:t>Szpital Specjalistyczny im. Stefana Żeromskiego SP ZOZ w Krakowie</w:t>
      </w:r>
    </w:p>
    <w:p w14:paraId="185CBD42" w14:textId="77777777" w:rsidR="00B048DA" w:rsidRPr="00353FDC" w:rsidRDefault="00A5675A" w:rsidP="00B048DA">
      <w:pPr>
        <w:spacing w:line="360" w:lineRule="auto"/>
        <w:ind w:right="3969"/>
        <w:rPr>
          <w:rFonts w:ascii="Arial" w:hAnsi="Arial" w:cs="Arial"/>
        </w:rPr>
      </w:pPr>
      <w:r w:rsidRPr="00A5675A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A5675A">
        <w:rPr>
          <w:rFonts w:ascii="Arial" w:hAnsi="Arial" w:cs="Arial"/>
        </w:rPr>
        <w:t>66</w:t>
      </w:r>
    </w:p>
    <w:p w14:paraId="38D5556F" w14:textId="77777777" w:rsidR="00B048DA" w:rsidRPr="00353FDC" w:rsidRDefault="00A5675A" w:rsidP="00B048DA">
      <w:pPr>
        <w:ind w:right="3969"/>
        <w:rPr>
          <w:rFonts w:ascii="Arial" w:hAnsi="Arial" w:cs="Arial"/>
        </w:rPr>
      </w:pPr>
      <w:r w:rsidRPr="00A5675A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A5675A">
        <w:rPr>
          <w:rFonts w:ascii="Arial" w:hAnsi="Arial" w:cs="Arial"/>
        </w:rPr>
        <w:t>Kraków</w:t>
      </w:r>
    </w:p>
    <w:p w14:paraId="5D699D56" w14:textId="00698A43" w:rsidR="00B048DA" w:rsidRPr="00524B34" w:rsidRDefault="00D10283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SZP-271-33/25-890.IW</w:t>
      </w:r>
    </w:p>
    <w:p w14:paraId="37C5D6B7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0B470F07" w14:textId="77777777" w:rsidTr="00B048DA">
        <w:tc>
          <w:tcPr>
            <w:tcW w:w="9498" w:type="dxa"/>
            <w:shd w:val="clear" w:color="auto" w:fill="F2F2F2"/>
            <w:hideMark/>
          </w:tcPr>
          <w:p w14:paraId="3BCB0897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7156816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0183CE9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7CE5876A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76AEE55B" w14:textId="77777777" w:rsidTr="00B048DA">
        <w:tc>
          <w:tcPr>
            <w:tcW w:w="2269" w:type="dxa"/>
            <w:shd w:val="clear" w:color="auto" w:fill="auto"/>
          </w:tcPr>
          <w:p w14:paraId="0C88E65F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AFA7D89" w14:textId="2111807E" w:rsidR="00B048DA" w:rsidRPr="00353FDC" w:rsidRDefault="00A5675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5675A">
              <w:rPr>
                <w:rFonts w:ascii="Arial" w:hAnsi="Arial" w:cs="Arial"/>
                <w:bCs/>
              </w:rPr>
              <w:t>Zakup sprzętu medycznego na potrzeby Oddziałów Szpitalnych (6 grup) - zakup, dostawa /wraz z uruchomieniem jeśli dotyczy/ oraz przeszkolenie pracowników Zamawiającego /jeśli dotyczy/</w:t>
            </w:r>
          </w:p>
        </w:tc>
      </w:tr>
      <w:tr w:rsidR="00A5675A" w:rsidRPr="00353FDC" w14:paraId="1DE3C8E8" w14:textId="77777777" w:rsidTr="00D11162">
        <w:tc>
          <w:tcPr>
            <w:tcW w:w="2269" w:type="dxa"/>
            <w:shd w:val="clear" w:color="auto" w:fill="auto"/>
          </w:tcPr>
          <w:p w14:paraId="2EA1C62D" w14:textId="77777777" w:rsidR="00A5675A" w:rsidRPr="00353FDC" w:rsidRDefault="00A5675A" w:rsidP="00D111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F3C7867" w14:textId="77777777" w:rsidR="00A5675A" w:rsidRPr="00353FDC" w:rsidRDefault="00A5675A" w:rsidP="00D111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5675A">
              <w:rPr>
                <w:rFonts w:ascii="Arial" w:hAnsi="Arial" w:cs="Arial"/>
                <w:bCs/>
              </w:rPr>
              <w:t>SZP-271-33/25</w:t>
            </w:r>
          </w:p>
        </w:tc>
      </w:tr>
    </w:tbl>
    <w:p w14:paraId="469F3CAE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5E7B53A" w14:textId="3BB16F8E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A5675A" w:rsidRPr="00A5675A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A5675A" w:rsidRPr="00A5675A">
        <w:rPr>
          <w:rFonts w:ascii="Arial" w:hAnsi="Arial" w:cs="Arial"/>
        </w:rPr>
        <w:t>(t.j. Dz. U. z 2024 poz. 1320</w:t>
      </w:r>
      <w:r w:rsidR="00D10283">
        <w:rPr>
          <w:rFonts w:ascii="Arial" w:hAnsi="Arial" w:cs="Arial"/>
        </w:rPr>
        <w:t xml:space="preserve"> ze zm.</w:t>
      </w:r>
      <w:r w:rsidR="00A5675A" w:rsidRPr="00A5675A">
        <w:rPr>
          <w:rFonts w:ascii="Arial" w:hAnsi="Arial" w:cs="Arial"/>
        </w:rPr>
        <w:t>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5675A" w14:paraId="16EC55EA" w14:textId="77777777" w:rsidTr="00D10283">
        <w:trPr>
          <w:cantSplit/>
        </w:trPr>
        <w:tc>
          <w:tcPr>
            <w:tcW w:w="9498" w:type="dxa"/>
          </w:tcPr>
          <w:p w14:paraId="05205FFE" w14:textId="77777777" w:rsidR="00A5675A" w:rsidRDefault="00A5675A" w:rsidP="00D1116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5675A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5675A">
              <w:rPr>
                <w:rFonts w:ascii="Arial" w:hAnsi="Arial" w:cs="Arial"/>
                <w:color w:val="000000"/>
              </w:rPr>
              <w:t>Cieplarka do płynów infuzyjnych</w:t>
            </w:r>
          </w:p>
          <w:p w14:paraId="460F58A8" w14:textId="77777777" w:rsidR="00A5675A" w:rsidRPr="00B048DA" w:rsidRDefault="00A5675A" w:rsidP="00D1116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5675A">
              <w:rPr>
                <w:rFonts w:ascii="Arial" w:hAnsi="Arial" w:cs="Arial"/>
                <w:b/>
              </w:rPr>
              <w:t>EM-MED sp. z o.o.</w:t>
            </w:r>
          </w:p>
          <w:p w14:paraId="55C90683" w14:textId="77777777" w:rsidR="00A5675A" w:rsidRDefault="00A5675A" w:rsidP="00D11162">
            <w:pPr>
              <w:spacing w:line="360" w:lineRule="auto"/>
              <w:rPr>
                <w:rFonts w:ascii="Arial" w:hAnsi="Arial" w:cs="Arial"/>
                <w:bCs/>
              </w:rPr>
            </w:pPr>
            <w:r w:rsidRPr="00A5675A">
              <w:rPr>
                <w:rFonts w:ascii="Arial" w:hAnsi="Arial" w:cs="Arial"/>
                <w:bCs/>
              </w:rPr>
              <w:t>Przygraniczna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5675A">
              <w:rPr>
                <w:rFonts w:ascii="Arial" w:hAnsi="Arial" w:cs="Arial"/>
                <w:bCs/>
              </w:rPr>
              <w:t>40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C0BB57F" w14:textId="77777777" w:rsidR="00A5675A" w:rsidRPr="00B048DA" w:rsidRDefault="00A5675A" w:rsidP="00D11162">
            <w:pPr>
              <w:spacing w:line="360" w:lineRule="auto"/>
              <w:rPr>
                <w:rFonts w:ascii="Arial" w:hAnsi="Arial" w:cs="Arial"/>
                <w:bCs/>
              </w:rPr>
            </w:pPr>
            <w:r w:rsidRPr="00A5675A">
              <w:rPr>
                <w:rFonts w:ascii="Arial" w:hAnsi="Arial" w:cs="Arial"/>
                <w:bCs/>
              </w:rPr>
              <w:t>32-082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5675A">
              <w:rPr>
                <w:rFonts w:ascii="Arial" w:hAnsi="Arial" w:cs="Arial"/>
                <w:bCs/>
              </w:rPr>
              <w:t>Modlnica</w:t>
            </w:r>
          </w:p>
          <w:p w14:paraId="083E7DD1" w14:textId="77777777" w:rsidR="00A5675A" w:rsidRPr="00B048DA" w:rsidRDefault="00A5675A" w:rsidP="00D1116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5675A">
              <w:rPr>
                <w:rFonts w:ascii="Arial" w:hAnsi="Arial" w:cs="Arial"/>
                <w:b/>
              </w:rPr>
              <w:t>24 834.60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06D62A3" w14:textId="77777777" w:rsidR="00A5675A" w:rsidRPr="00B048DA" w:rsidRDefault="00A5675A" w:rsidP="00D1116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F6DEB64" w14:textId="77777777" w:rsidR="00A5675A" w:rsidRPr="00B048DA" w:rsidRDefault="00A5675A" w:rsidP="00D1116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675A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SWZ.</w:t>
            </w:r>
          </w:p>
        </w:tc>
      </w:tr>
      <w:tr w:rsidR="00A5675A" w14:paraId="739C997C" w14:textId="77777777" w:rsidTr="00D10283">
        <w:trPr>
          <w:cantSplit/>
        </w:trPr>
        <w:tc>
          <w:tcPr>
            <w:tcW w:w="9498" w:type="dxa"/>
          </w:tcPr>
          <w:p w14:paraId="03A8ABC8" w14:textId="77777777" w:rsidR="00A5675A" w:rsidRDefault="00A5675A" w:rsidP="00D1116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5675A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5675A">
              <w:rPr>
                <w:rFonts w:ascii="Arial" w:hAnsi="Arial" w:cs="Arial"/>
                <w:color w:val="000000"/>
              </w:rPr>
              <w:t>Zestaw napędów</w:t>
            </w:r>
          </w:p>
          <w:p w14:paraId="78D2CCDA" w14:textId="77777777" w:rsidR="00A5675A" w:rsidRPr="00B048DA" w:rsidRDefault="00A5675A" w:rsidP="00D1116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5675A">
              <w:rPr>
                <w:rFonts w:ascii="Arial" w:hAnsi="Arial" w:cs="Arial"/>
                <w:b/>
              </w:rPr>
              <w:t>Aesculap Chifa Spółka z ograniczoną odpowiedzialnością</w:t>
            </w:r>
          </w:p>
          <w:p w14:paraId="4A09C60C" w14:textId="77777777" w:rsidR="00A5675A" w:rsidRDefault="00A5675A" w:rsidP="00D11162">
            <w:pPr>
              <w:spacing w:line="360" w:lineRule="auto"/>
              <w:rPr>
                <w:rFonts w:ascii="Arial" w:hAnsi="Arial" w:cs="Arial"/>
                <w:bCs/>
              </w:rPr>
            </w:pPr>
            <w:r w:rsidRPr="00A5675A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5675A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3FFA820" w14:textId="77777777" w:rsidR="00A5675A" w:rsidRPr="00B048DA" w:rsidRDefault="00A5675A" w:rsidP="00D11162">
            <w:pPr>
              <w:spacing w:line="360" w:lineRule="auto"/>
              <w:rPr>
                <w:rFonts w:ascii="Arial" w:hAnsi="Arial" w:cs="Arial"/>
                <w:bCs/>
              </w:rPr>
            </w:pPr>
            <w:r w:rsidRPr="00A5675A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5675A">
              <w:rPr>
                <w:rFonts w:ascii="Arial" w:hAnsi="Arial" w:cs="Arial"/>
                <w:bCs/>
              </w:rPr>
              <w:t>Nowy Tomyśl</w:t>
            </w:r>
          </w:p>
          <w:p w14:paraId="31E1D7CD" w14:textId="77777777" w:rsidR="00A5675A" w:rsidRPr="00B048DA" w:rsidRDefault="00A5675A" w:rsidP="00D1116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5675A">
              <w:rPr>
                <w:rFonts w:ascii="Arial" w:hAnsi="Arial" w:cs="Arial"/>
                <w:b/>
              </w:rPr>
              <w:t>296 058.24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02096D5" w14:textId="77777777" w:rsidR="00A5675A" w:rsidRPr="00B048DA" w:rsidRDefault="00A5675A" w:rsidP="00D1116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D474E88" w14:textId="77777777" w:rsidR="00A5675A" w:rsidRPr="00B048DA" w:rsidRDefault="00A5675A" w:rsidP="00D1116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675A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SWZ.</w:t>
            </w:r>
          </w:p>
        </w:tc>
      </w:tr>
      <w:tr w:rsidR="00A5675A" w14:paraId="592D5302" w14:textId="77777777" w:rsidTr="00D10283">
        <w:trPr>
          <w:cantSplit/>
        </w:trPr>
        <w:tc>
          <w:tcPr>
            <w:tcW w:w="9498" w:type="dxa"/>
          </w:tcPr>
          <w:p w14:paraId="59B92155" w14:textId="77777777" w:rsidR="00A5675A" w:rsidRDefault="00A5675A" w:rsidP="00D1116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5675A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5675A">
              <w:rPr>
                <w:rFonts w:ascii="Arial" w:hAnsi="Arial" w:cs="Arial"/>
                <w:color w:val="000000"/>
              </w:rPr>
              <w:t>Aparat do znieczulenia</w:t>
            </w:r>
          </w:p>
          <w:p w14:paraId="2E409A50" w14:textId="77777777" w:rsidR="00A5675A" w:rsidRPr="00B048DA" w:rsidRDefault="00A5675A" w:rsidP="00D1116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5675A">
              <w:rPr>
                <w:rFonts w:ascii="Arial" w:hAnsi="Arial" w:cs="Arial"/>
                <w:b/>
              </w:rPr>
              <w:t>CIRRO Sp. z o.o.</w:t>
            </w:r>
          </w:p>
          <w:p w14:paraId="7F6CC022" w14:textId="77777777" w:rsidR="00A5675A" w:rsidRDefault="00A5675A" w:rsidP="00D11162">
            <w:pPr>
              <w:spacing w:line="360" w:lineRule="auto"/>
              <w:rPr>
                <w:rFonts w:ascii="Arial" w:hAnsi="Arial" w:cs="Arial"/>
                <w:bCs/>
              </w:rPr>
            </w:pPr>
            <w:r w:rsidRPr="00A5675A">
              <w:rPr>
                <w:rFonts w:ascii="Arial" w:hAnsi="Arial" w:cs="Arial"/>
                <w:bCs/>
              </w:rPr>
              <w:t>Elewatorska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5675A">
              <w:rPr>
                <w:rFonts w:ascii="Arial" w:hAnsi="Arial" w:cs="Arial"/>
                <w:bCs/>
              </w:rPr>
              <w:t>58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A13C6B9" w14:textId="77777777" w:rsidR="00A5675A" w:rsidRPr="00B048DA" w:rsidRDefault="00A5675A" w:rsidP="00D11162">
            <w:pPr>
              <w:spacing w:line="360" w:lineRule="auto"/>
              <w:rPr>
                <w:rFonts w:ascii="Arial" w:hAnsi="Arial" w:cs="Arial"/>
                <w:bCs/>
              </w:rPr>
            </w:pPr>
            <w:r w:rsidRPr="00A5675A">
              <w:rPr>
                <w:rFonts w:ascii="Arial" w:hAnsi="Arial" w:cs="Arial"/>
                <w:bCs/>
              </w:rPr>
              <w:t>15-620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5675A">
              <w:rPr>
                <w:rFonts w:ascii="Arial" w:hAnsi="Arial" w:cs="Arial"/>
                <w:bCs/>
              </w:rPr>
              <w:t>Białystok</w:t>
            </w:r>
          </w:p>
          <w:p w14:paraId="33BB701D" w14:textId="4EDCD983" w:rsidR="00A5675A" w:rsidRPr="00B048DA" w:rsidRDefault="00A5675A" w:rsidP="00D1116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5675A">
              <w:rPr>
                <w:rFonts w:ascii="Arial" w:hAnsi="Arial" w:cs="Arial"/>
                <w:b/>
              </w:rPr>
              <w:t>21</w:t>
            </w:r>
            <w:r w:rsidR="004A282F">
              <w:rPr>
                <w:rFonts w:ascii="Arial" w:hAnsi="Arial" w:cs="Arial"/>
                <w:b/>
              </w:rPr>
              <w:t>3</w:t>
            </w:r>
            <w:r w:rsidRPr="00A5675A">
              <w:rPr>
                <w:rFonts w:ascii="Arial" w:hAnsi="Arial" w:cs="Arial"/>
                <w:b/>
              </w:rPr>
              <w:t xml:space="preserve"> 3</w:t>
            </w:r>
            <w:r w:rsidR="004A282F">
              <w:rPr>
                <w:rFonts w:ascii="Arial" w:hAnsi="Arial" w:cs="Arial"/>
                <w:b/>
              </w:rPr>
              <w:t>0</w:t>
            </w:r>
            <w:r w:rsidRPr="00A5675A">
              <w:rPr>
                <w:rFonts w:ascii="Arial" w:hAnsi="Arial" w:cs="Arial"/>
                <w:b/>
              </w:rPr>
              <w:t>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8C8D842" w14:textId="77777777" w:rsidR="00A5675A" w:rsidRPr="00B048DA" w:rsidRDefault="00A5675A" w:rsidP="00D1116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C1D4002" w14:textId="77777777" w:rsidR="00A5675A" w:rsidRPr="00B048DA" w:rsidRDefault="00A5675A" w:rsidP="00D1116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675A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SWZ.</w:t>
            </w:r>
          </w:p>
        </w:tc>
      </w:tr>
      <w:tr w:rsidR="00A5675A" w14:paraId="32D55462" w14:textId="77777777" w:rsidTr="00D10283">
        <w:trPr>
          <w:cantSplit/>
        </w:trPr>
        <w:tc>
          <w:tcPr>
            <w:tcW w:w="9498" w:type="dxa"/>
          </w:tcPr>
          <w:p w14:paraId="3AD65C1A" w14:textId="77777777" w:rsidR="00A5675A" w:rsidRDefault="00A5675A" w:rsidP="00D1116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5675A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5675A">
              <w:rPr>
                <w:rFonts w:ascii="Arial" w:hAnsi="Arial" w:cs="Arial"/>
                <w:color w:val="000000"/>
              </w:rPr>
              <w:t>USG przenośne</w:t>
            </w:r>
          </w:p>
          <w:p w14:paraId="4C982C42" w14:textId="77777777" w:rsidR="00A5675A" w:rsidRPr="00B048DA" w:rsidRDefault="00A5675A" w:rsidP="00D1116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5675A">
              <w:rPr>
                <w:rFonts w:ascii="Arial" w:hAnsi="Arial" w:cs="Arial"/>
                <w:b/>
              </w:rPr>
              <w:t>ADO-MED Sp. z o.o.</w:t>
            </w:r>
          </w:p>
          <w:p w14:paraId="04E6BF84" w14:textId="77777777" w:rsidR="00A5675A" w:rsidRDefault="00A5675A" w:rsidP="00D11162">
            <w:pPr>
              <w:spacing w:line="360" w:lineRule="auto"/>
              <w:rPr>
                <w:rFonts w:ascii="Arial" w:hAnsi="Arial" w:cs="Arial"/>
                <w:bCs/>
              </w:rPr>
            </w:pPr>
            <w:r w:rsidRPr="00A5675A">
              <w:rPr>
                <w:rFonts w:ascii="Arial" w:hAnsi="Arial" w:cs="Arial"/>
                <w:bCs/>
              </w:rPr>
              <w:t>Bytomska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5675A">
              <w:rPr>
                <w:rFonts w:ascii="Arial" w:hAnsi="Arial" w:cs="Arial"/>
                <w:bCs/>
              </w:rPr>
              <w:t>38b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34DCEC5" w14:textId="77777777" w:rsidR="00A5675A" w:rsidRPr="00B048DA" w:rsidRDefault="00A5675A" w:rsidP="00D11162">
            <w:pPr>
              <w:spacing w:line="360" w:lineRule="auto"/>
              <w:rPr>
                <w:rFonts w:ascii="Arial" w:hAnsi="Arial" w:cs="Arial"/>
                <w:bCs/>
              </w:rPr>
            </w:pPr>
            <w:r w:rsidRPr="00A5675A">
              <w:rPr>
                <w:rFonts w:ascii="Arial" w:hAnsi="Arial" w:cs="Arial"/>
                <w:bCs/>
              </w:rPr>
              <w:t>41-600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5675A">
              <w:rPr>
                <w:rFonts w:ascii="Arial" w:hAnsi="Arial" w:cs="Arial"/>
                <w:bCs/>
              </w:rPr>
              <w:t>Świętochłowice</w:t>
            </w:r>
          </w:p>
          <w:p w14:paraId="7B022EA9" w14:textId="77777777" w:rsidR="00A5675A" w:rsidRPr="00B048DA" w:rsidRDefault="00A5675A" w:rsidP="00D1116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5675A">
              <w:rPr>
                <w:rFonts w:ascii="Arial" w:hAnsi="Arial" w:cs="Arial"/>
                <w:b/>
              </w:rPr>
              <w:t>24 900.00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DC4F418" w14:textId="77777777" w:rsidR="00A5675A" w:rsidRPr="00B048DA" w:rsidRDefault="00A5675A" w:rsidP="00D1116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7D5095F" w14:textId="77777777" w:rsidR="00A5675A" w:rsidRPr="00B048DA" w:rsidRDefault="00A5675A" w:rsidP="00D1116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675A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SWZ.</w:t>
            </w:r>
          </w:p>
        </w:tc>
      </w:tr>
      <w:tr w:rsidR="00A5675A" w14:paraId="39D7ACE7" w14:textId="77777777" w:rsidTr="00D10283">
        <w:trPr>
          <w:cantSplit/>
        </w:trPr>
        <w:tc>
          <w:tcPr>
            <w:tcW w:w="9498" w:type="dxa"/>
          </w:tcPr>
          <w:p w14:paraId="3D130965" w14:textId="77777777" w:rsidR="00A5675A" w:rsidRDefault="00A5675A" w:rsidP="00D1116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5675A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5675A">
              <w:rPr>
                <w:rFonts w:ascii="Arial" w:hAnsi="Arial" w:cs="Arial"/>
                <w:color w:val="000000"/>
              </w:rPr>
              <w:t>Aparat USG</w:t>
            </w:r>
          </w:p>
          <w:p w14:paraId="1E5C40B5" w14:textId="77777777" w:rsidR="00A5675A" w:rsidRPr="00B048DA" w:rsidRDefault="00A5675A" w:rsidP="00D1116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5675A">
              <w:rPr>
                <w:rFonts w:ascii="Arial" w:hAnsi="Arial" w:cs="Arial"/>
                <w:b/>
              </w:rPr>
              <w:t>MIRO Sp. z o.o.</w:t>
            </w:r>
          </w:p>
          <w:p w14:paraId="542B3180" w14:textId="77777777" w:rsidR="00A5675A" w:rsidRDefault="00A5675A" w:rsidP="00D11162">
            <w:pPr>
              <w:spacing w:line="360" w:lineRule="auto"/>
              <w:rPr>
                <w:rFonts w:ascii="Arial" w:hAnsi="Arial" w:cs="Arial"/>
                <w:bCs/>
              </w:rPr>
            </w:pPr>
            <w:r w:rsidRPr="00A5675A">
              <w:rPr>
                <w:rFonts w:ascii="Arial" w:hAnsi="Arial" w:cs="Arial"/>
                <w:bCs/>
              </w:rPr>
              <w:t>Mińska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5675A">
              <w:rPr>
                <w:rFonts w:ascii="Arial" w:hAnsi="Arial" w:cs="Arial"/>
                <w:bCs/>
              </w:rPr>
              <w:t>25B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5675A">
              <w:rPr>
                <w:rFonts w:ascii="Arial" w:hAnsi="Arial" w:cs="Arial"/>
                <w:bCs/>
              </w:rPr>
              <w:t>/U1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816DBDC" w14:textId="77777777" w:rsidR="00A5675A" w:rsidRPr="00B048DA" w:rsidRDefault="00A5675A" w:rsidP="00D11162">
            <w:pPr>
              <w:spacing w:line="360" w:lineRule="auto"/>
              <w:rPr>
                <w:rFonts w:ascii="Arial" w:hAnsi="Arial" w:cs="Arial"/>
                <w:bCs/>
              </w:rPr>
            </w:pPr>
            <w:r w:rsidRPr="00A5675A">
              <w:rPr>
                <w:rFonts w:ascii="Arial" w:hAnsi="Arial" w:cs="Arial"/>
                <w:bCs/>
              </w:rPr>
              <w:t>03-808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5675A">
              <w:rPr>
                <w:rFonts w:ascii="Arial" w:hAnsi="Arial" w:cs="Arial"/>
                <w:bCs/>
              </w:rPr>
              <w:t>Warszawa</w:t>
            </w:r>
          </w:p>
          <w:p w14:paraId="3FFD5107" w14:textId="77777777" w:rsidR="00A5675A" w:rsidRPr="00B048DA" w:rsidRDefault="00A5675A" w:rsidP="00D1116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5675A">
              <w:rPr>
                <w:rFonts w:ascii="Arial" w:hAnsi="Arial" w:cs="Arial"/>
                <w:b/>
              </w:rPr>
              <w:t>129 000.00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41A45AB" w14:textId="73927A6C" w:rsidR="00A5675A" w:rsidRDefault="00A5675A" w:rsidP="00D1116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EEF9FF1" w14:textId="020FADF5" w:rsidR="00A5675A" w:rsidRPr="00A5675A" w:rsidRDefault="00D10283" w:rsidP="00D10283">
            <w:pPr>
              <w:spacing w:before="12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A5675A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SWZ.</w:t>
            </w:r>
          </w:p>
        </w:tc>
      </w:tr>
    </w:tbl>
    <w:p w14:paraId="179D4E67" w14:textId="77777777" w:rsidR="00D10283" w:rsidRDefault="00D10283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</w:p>
    <w:p w14:paraId="2210F748" w14:textId="3D87A3A2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14B54015" w14:textId="77777777" w:rsidTr="00D102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EB451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C59B0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DA47EB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05E88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5675A" w14:paraId="1319AD47" w14:textId="77777777" w:rsidTr="00D102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82759" w14:textId="77777777" w:rsidR="00A5675A" w:rsidRPr="007D7932" w:rsidRDefault="00A5675A" w:rsidP="00D111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5675A">
              <w:rPr>
                <w:rFonts w:ascii="Arial" w:hAnsi="Arial" w:cs="Arial"/>
                <w:sz w:val="22"/>
                <w:szCs w:val="22"/>
              </w:rPr>
              <w:t>Cieplarka do płynów infuzyjnych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30EA" w14:textId="77777777" w:rsidR="00A5675A" w:rsidRPr="007D7932" w:rsidRDefault="00A5675A" w:rsidP="00D1116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675A">
              <w:rPr>
                <w:rFonts w:ascii="Arial" w:hAnsi="Arial" w:cs="Arial"/>
                <w:b/>
                <w:bCs/>
                <w:sz w:val="22"/>
                <w:szCs w:val="22"/>
              </w:rPr>
              <w:t>EM-MED sp. z o.o.</w:t>
            </w:r>
          </w:p>
          <w:p w14:paraId="67F34198" w14:textId="77777777" w:rsidR="00A5675A" w:rsidRPr="007D7932" w:rsidRDefault="00A5675A" w:rsidP="00D111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Przygraniczna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675A">
              <w:rPr>
                <w:rFonts w:ascii="Arial" w:hAnsi="Arial" w:cs="Arial"/>
                <w:sz w:val="22"/>
                <w:szCs w:val="22"/>
              </w:rPr>
              <w:t>40</w:t>
            </w:r>
          </w:p>
          <w:p w14:paraId="7A285415" w14:textId="77777777" w:rsidR="00A5675A" w:rsidRPr="007D7932" w:rsidRDefault="00A5675A" w:rsidP="00D111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32-082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675A">
              <w:rPr>
                <w:rFonts w:ascii="Arial" w:hAnsi="Arial" w:cs="Arial"/>
                <w:sz w:val="22"/>
                <w:szCs w:val="22"/>
              </w:rPr>
              <w:t>Modlnica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EB119" w14:textId="77777777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24CF582" w14:textId="77777777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4D734595" w14:textId="77777777" w:rsidR="00A5675A" w:rsidRPr="007D7932" w:rsidRDefault="00A5675A" w:rsidP="00D111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3 - Okres gwarancji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384C" w14:textId="77777777" w:rsidR="00A5675A" w:rsidRPr="007D7932" w:rsidRDefault="00A5675A" w:rsidP="00D111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A5675A" w14:paraId="71F6BB39" w14:textId="77777777" w:rsidTr="00D102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94552" w14:textId="77777777" w:rsidR="00A5675A" w:rsidRPr="007D7932" w:rsidRDefault="00A5675A" w:rsidP="00D111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5675A">
              <w:rPr>
                <w:rFonts w:ascii="Arial" w:hAnsi="Arial" w:cs="Arial"/>
                <w:sz w:val="22"/>
                <w:szCs w:val="22"/>
              </w:rPr>
              <w:t>Cieplarka do płynów infuzyjnych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55465" w14:textId="77777777" w:rsidR="00A5675A" w:rsidRPr="007D7932" w:rsidRDefault="00A5675A" w:rsidP="00D1116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675A">
              <w:rPr>
                <w:rFonts w:ascii="Arial" w:hAnsi="Arial" w:cs="Arial"/>
                <w:b/>
                <w:bCs/>
                <w:sz w:val="22"/>
                <w:szCs w:val="22"/>
              </w:rPr>
              <w:t>Empireum Piotr Dopieralski</w:t>
            </w:r>
          </w:p>
          <w:p w14:paraId="5D039F53" w14:textId="77777777" w:rsidR="00A5675A" w:rsidRPr="007D7932" w:rsidRDefault="00A5675A" w:rsidP="00D111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Chotomowska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675A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6F041E13" w14:textId="77777777" w:rsidR="00A5675A" w:rsidRPr="007D7932" w:rsidRDefault="00A5675A" w:rsidP="00D111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05-110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675A">
              <w:rPr>
                <w:rFonts w:ascii="Arial" w:hAnsi="Arial" w:cs="Arial"/>
                <w:sz w:val="22"/>
                <w:szCs w:val="22"/>
              </w:rPr>
              <w:t>Jabłonna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2A076" w14:textId="77777777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BD29586" w14:textId="77777777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38BF1A89" w14:textId="77777777" w:rsidR="00A5675A" w:rsidRPr="007D7932" w:rsidRDefault="00A5675A" w:rsidP="00D111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3 - Okres gwarancji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9BFFB" w14:textId="77777777" w:rsidR="00A5675A" w:rsidRPr="007D7932" w:rsidRDefault="00A5675A" w:rsidP="00D111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5675A" w14:paraId="570ABF22" w14:textId="77777777" w:rsidTr="00D102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97F02" w14:textId="77777777" w:rsidR="00A5675A" w:rsidRPr="007D7932" w:rsidRDefault="00A5675A" w:rsidP="00D111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5675A">
              <w:rPr>
                <w:rFonts w:ascii="Arial" w:hAnsi="Arial" w:cs="Arial"/>
                <w:sz w:val="22"/>
                <w:szCs w:val="22"/>
              </w:rPr>
              <w:t>Zestaw napędów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A2899" w14:textId="77777777" w:rsidR="00A5675A" w:rsidRPr="007D7932" w:rsidRDefault="00A5675A" w:rsidP="00D1116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675A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19C44A41" w14:textId="77777777" w:rsidR="00A5675A" w:rsidRPr="007D7932" w:rsidRDefault="00A5675A" w:rsidP="00D111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675A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A615CD5" w14:textId="77777777" w:rsidR="00A5675A" w:rsidRPr="007D7932" w:rsidRDefault="00A5675A" w:rsidP="00D111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675A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31A38" w14:textId="77777777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7818AB8" w14:textId="77777777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1FB38D69" w14:textId="77777777" w:rsidR="00A5675A" w:rsidRPr="007D7932" w:rsidRDefault="00A5675A" w:rsidP="00D111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3 - Okres gwarancji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4C372" w14:textId="77777777" w:rsidR="00A5675A" w:rsidRPr="007D7932" w:rsidRDefault="00A5675A" w:rsidP="00D111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A5675A" w14:paraId="6BC846E9" w14:textId="77777777" w:rsidTr="00D102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36992" w14:textId="77777777" w:rsidR="00A5675A" w:rsidRPr="007D7932" w:rsidRDefault="00A5675A" w:rsidP="00D111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5675A">
              <w:rPr>
                <w:rFonts w:ascii="Arial" w:hAnsi="Arial" w:cs="Arial"/>
                <w:sz w:val="22"/>
                <w:szCs w:val="22"/>
              </w:rPr>
              <w:t>Aparat do znieczulenia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5E74B" w14:textId="77777777" w:rsidR="00A5675A" w:rsidRPr="007D7932" w:rsidRDefault="00A5675A" w:rsidP="00D1116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675A">
              <w:rPr>
                <w:rFonts w:ascii="Arial" w:hAnsi="Arial" w:cs="Arial"/>
                <w:b/>
                <w:bCs/>
                <w:sz w:val="22"/>
                <w:szCs w:val="22"/>
              </w:rPr>
              <w:t>CIRRO Sp. z o.o.</w:t>
            </w:r>
          </w:p>
          <w:p w14:paraId="2E871F9C" w14:textId="77777777" w:rsidR="00A5675A" w:rsidRPr="007D7932" w:rsidRDefault="00A5675A" w:rsidP="00D111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Elewatorska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675A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10D464B6" w14:textId="77777777" w:rsidR="00A5675A" w:rsidRPr="007D7932" w:rsidRDefault="00A5675A" w:rsidP="00D111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15-620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675A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86712" w14:textId="77777777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C06E5EC" w14:textId="77777777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7FAF540A" w14:textId="6C0051B1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 xml:space="preserve">3 - Okres gwarancji - </w:t>
            </w:r>
            <w:r w:rsidR="00D10283">
              <w:rPr>
                <w:rFonts w:ascii="Arial" w:hAnsi="Arial" w:cs="Arial"/>
                <w:sz w:val="22"/>
                <w:szCs w:val="22"/>
              </w:rPr>
              <w:t>5</w:t>
            </w:r>
            <w:r w:rsidRPr="00A5675A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04380483" w14:textId="634AE1AB" w:rsidR="00A5675A" w:rsidRPr="007D7932" w:rsidRDefault="00A5675A" w:rsidP="00D111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 xml:space="preserve">4 - Parametry techniczne - </w:t>
            </w:r>
            <w:r w:rsidR="00D10283">
              <w:rPr>
                <w:rFonts w:ascii="Arial" w:hAnsi="Arial" w:cs="Arial"/>
                <w:sz w:val="22"/>
                <w:szCs w:val="22"/>
              </w:rPr>
              <w:t>2</w:t>
            </w:r>
            <w:r w:rsidRPr="00A5675A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1D93F" w14:textId="7AE21865" w:rsidR="00A5675A" w:rsidRPr="007D7932" w:rsidRDefault="00A5675A" w:rsidP="00D111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10283">
              <w:rPr>
                <w:rFonts w:ascii="Arial" w:hAnsi="Arial" w:cs="Arial"/>
                <w:sz w:val="22"/>
                <w:szCs w:val="22"/>
              </w:rPr>
              <w:t>85</w:t>
            </w:r>
            <w:r w:rsidRPr="00A5675A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A5675A" w14:paraId="1550DE03" w14:textId="77777777" w:rsidTr="00D102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550C0" w14:textId="77777777" w:rsidR="00A5675A" w:rsidRPr="007D7932" w:rsidRDefault="00A5675A" w:rsidP="00D111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5675A">
              <w:rPr>
                <w:rFonts w:ascii="Arial" w:hAnsi="Arial" w:cs="Arial"/>
                <w:sz w:val="22"/>
                <w:szCs w:val="22"/>
              </w:rPr>
              <w:t>USG przenośne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7DC8C" w14:textId="77777777" w:rsidR="00A5675A" w:rsidRPr="007D7932" w:rsidRDefault="00A5675A" w:rsidP="00D1116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675A">
              <w:rPr>
                <w:rFonts w:ascii="Arial" w:hAnsi="Arial" w:cs="Arial"/>
                <w:b/>
                <w:bCs/>
                <w:sz w:val="22"/>
                <w:szCs w:val="22"/>
              </w:rPr>
              <w:t>ADO-MED Sp. z o.o.</w:t>
            </w:r>
          </w:p>
          <w:p w14:paraId="41A4B802" w14:textId="77777777" w:rsidR="00A5675A" w:rsidRPr="007D7932" w:rsidRDefault="00A5675A" w:rsidP="00D111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Bytomska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675A">
              <w:rPr>
                <w:rFonts w:ascii="Arial" w:hAnsi="Arial" w:cs="Arial"/>
                <w:sz w:val="22"/>
                <w:szCs w:val="22"/>
              </w:rPr>
              <w:t>38b</w:t>
            </w:r>
          </w:p>
          <w:p w14:paraId="6733F3B3" w14:textId="77777777" w:rsidR="00A5675A" w:rsidRPr="007D7932" w:rsidRDefault="00A5675A" w:rsidP="00D111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41-600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675A">
              <w:rPr>
                <w:rFonts w:ascii="Arial" w:hAnsi="Arial" w:cs="Arial"/>
                <w:sz w:val="22"/>
                <w:szCs w:val="22"/>
              </w:rPr>
              <w:t>Świętochłowice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0519" w14:textId="77777777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DE57F94" w14:textId="77777777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2 - Termin wykonania - 10.00</w:t>
            </w:r>
          </w:p>
          <w:p w14:paraId="385C0F08" w14:textId="77777777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3 - Okres gwarancji - 0.00</w:t>
            </w:r>
          </w:p>
          <w:p w14:paraId="3EB97D93" w14:textId="77777777" w:rsidR="00A5675A" w:rsidRPr="007D7932" w:rsidRDefault="00A5675A" w:rsidP="00D111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4 - Parametry techniczne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337CE" w14:textId="77777777" w:rsidR="00A5675A" w:rsidRPr="007D7932" w:rsidRDefault="00A5675A" w:rsidP="00D111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  <w:tr w:rsidR="00A5675A" w14:paraId="0E6A646C" w14:textId="77777777" w:rsidTr="00D102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1DC73" w14:textId="77777777" w:rsidR="00A5675A" w:rsidRPr="007D7932" w:rsidRDefault="00A5675A" w:rsidP="00D111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5675A">
              <w:rPr>
                <w:rFonts w:ascii="Arial" w:hAnsi="Arial" w:cs="Arial"/>
                <w:sz w:val="22"/>
                <w:szCs w:val="22"/>
              </w:rPr>
              <w:t>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30CED" w14:textId="77777777" w:rsidR="00A5675A" w:rsidRPr="007D7932" w:rsidRDefault="00A5675A" w:rsidP="00D1116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675A">
              <w:rPr>
                <w:rFonts w:ascii="Arial" w:hAnsi="Arial" w:cs="Arial"/>
                <w:b/>
                <w:bCs/>
                <w:sz w:val="22"/>
                <w:szCs w:val="22"/>
              </w:rPr>
              <w:t>MIRO Sp. z o.o.</w:t>
            </w:r>
          </w:p>
          <w:p w14:paraId="4823E88B" w14:textId="77777777" w:rsidR="00A5675A" w:rsidRPr="007D7932" w:rsidRDefault="00A5675A" w:rsidP="00D111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Mińska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675A">
              <w:rPr>
                <w:rFonts w:ascii="Arial" w:hAnsi="Arial" w:cs="Arial"/>
                <w:sz w:val="22"/>
                <w:szCs w:val="22"/>
              </w:rPr>
              <w:t>25B/U1</w:t>
            </w:r>
          </w:p>
          <w:p w14:paraId="249CED7F" w14:textId="77777777" w:rsidR="00A5675A" w:rsidRPr="007D7932" w:rsidRDefault="00A5675A" w:rsidP="00D111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03-808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675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FE22D" w14:textId="77777777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AA4A54D" w14:textId="77777777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2 - Termin wykonania - 10.00</w:t>
            </w:r>
          </w:p>
          <w:p w14:paraId="3966435B" w14:textId="77777777" w:rsidR="00A5675A" w:rsidRPr="00A5675A" w:rsidRDefault="00A5675A" w:rsidP="00D1116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>3 - Okres gwarancji - 5.00</w:t>
            </w:r>
          </w:p>
          <w:p w14:paraId="2332BF5F" w14:textId="396E33AF" w:rsidR="00A5675A" w:rsidRPr="007D7932" w:rsidRDefault="00A5675A" w:rsidP="00D111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 xml:space="preserve">4 - Parametry techniczne </w:t>
            </w:r>
            <w:r w:rsidR="00D10283">
              <w:rPr>
                <w:rFonts w:ascii="Arial" w:hAnsi="Arial" w:cs="Arial"/>
                <w:sz w:val="22"/>
                <w:szCs w:val="22"/>
              </w:rPr>
              <w:t>–</w:t>
            </w:r>
            <w:r w:rsidRPr="00A5675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10283">
              <w:rPr>
                <w:rFonts w:ascii="Arial" w:hAnsi="Arial" w:cs="Arial"/>
                <w:sz w:val="22"/>
                <w:szCs w:val="22"/>
              </w:rPr>
              <w:t>16.67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453A9" w14:textId="15FF2D8E" w:rsidR="00A5675A" w:rsidRPr="007D7932" w:rsidRDefault="00A5675A" w:rsidP="00D111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675A">
              <w:rPr>
                <w:rFonts w:ascii="Arial" w:hAnsi="Arial" w:cs="Arial"/>
                <w:sz w:val="22"/>
                <w:szCs w:val="22"/>
              </w:rPr>
              <w:t xml:space="preserve">  9</w:t>
            </w:r>
            <w:r w:rsidR="00D10283">
              <w:rPr>
                <w:rFonts w:ascii="Arial" w:hAnsi="Arial" w:cs="Arial"/>
                <w:sz w:val="22"/>
                <w:szCs w:val="22"/>
              </w:rPr>
              <w:t>1</w:t>
            </w:r>
            <w:r w:rsidRPr="00A5675A">
              <w:rPr>
                <w:rFonts w:ascii="Arial" w:hAnsi="Arial" w:cs="Arial"/>
                <w:sz w:val="22"/>
                <w:szCs w:val="22"/>
              </w:rPr>
              <w:t>,</w:t>
            </w:r>
            <w:r w:rsidR="00D10283">
              <w:rPr>
                <w:rFonts w:ascii="Arial" w:hAnsi="Arial" w:cs="Arial"/>
                <w:sz w:val="22"/>
                <w:szCs w:val="22"/>
              </w:rPr>
              <w:t>67</w:t>
            </w:r>
          </w:p>
        </w:tc>
      </w:tr>
    </w:tbl>
    <w:p w14:paraId="4794C7EB" w14:textId="77777777" w:rsidR="00D10283" w:rsidRDefault="00D10283" w:rsidP="00D10283">
      <w:pPr>
        <w:ind w:left="3119" w:firstLine="425"/>
        <w:jc w:val="right"/>
        <w:rPr>
          <w:rFonts w:ascii="Arial" w:hAnsi="Arial" w:cs="Arial"/>
          <w:i/>
        </w:rPr>
      </w:pPr>
    </w:p>
    <w:p w14:paraId="2214320F" w14:textId="77777777" w:rsidR="00D10283" w:rsidRDefault="00D10283" w:rsidP="00D10283">
      <w:pPr>
        <w:ind w:left="3119" w:firstLine="425"/>
        <w:jc w:val="right"/>
        <w:rPr>
          <w:rFonts w:ascii="Arial" w:hAnsi="Arial" w:cs="Arial"/>
          <w:i/>
        </w:rPr>
      </w:pPr>
    </w:p>
    <w:p w14:paraId="220D0DBA" w14:textId="77777777" w:rsidR="00D10283" w:rsidRDefault="00D10283" w:rsidP="00D10283">
      <w:pPr>
        <w:ind w:left="3119" w:firstLine="425"/>
        <w:jc w:val="right"/>
        <w:rPr>
          <w:rFonts w:ascii="Arial" w:hAnsi="Arial" w:cs="Arial"/>
          <w:i/>
        </w:rPr>
      </w:pPr>
    </w:p>
    <w:p w14:paraId="229B379D" w14:textId="7BD12889" w:rsidR="00B464D3" w:rsidRDefault="00B464D3" w:rsidP="00D10283">
      <w:pPr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66C8CB72" w14:textId="6A460277" w:rsidR="00D10283" w:rsidRDefault="00D10283" w:rsidP="00D10283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Finansowych</w:t>
      </w:r>
    </w:p>
    <w:p w14:paraId="1AD97968" w14:textId="1C66B40F" w:rsidR="00D10283" w:rsidRPr="00992FF5" w:rsidRDefault="00D10283" w:rsidP="00D10283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p w14:paraId="37B1343D" w14:textId="79834F57" w:rsidR="008642B3" w:rsidRPr="00992FF5" w:rsidRDefault="00A5675A" w:rsidP="00B51A2B">
      <w:pPr>
        <w:jc w:val="right"/>
        <w:rPr>
          <w:rFonts w:ascii="Arial" w:hAnsi="Arial" w:cs="Arial"/>
        </w:rPr>
      </w:pPr>
      <w:r w:rsidRPr="00A5675A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ACD71" w14:textId="77777777" w:rsidR="006B1C61" w:rsidRDefault="006B1C61">
      <w:r>
        <w:separator/>
      </w:r>
    </w:p>
  </w:endnote>
  <w:endnote w:type="continuationSeparator" w:id="0">
    <w:p w14:paraId="76755817" w14:textId="77777777" w:rsidR="006B1C61" w:rsidRDefault="006B1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0D9B1" w14:textId="77777777" w:rsidR="00A5675A" w:rsidRDefault="00A567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80B0E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BBD234E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2002DB2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7E37F" w14:textId="77777777" w:rsidR="00A5675A" w:rsidRDefault="00A567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AF074" w14:textId="77777777" w:rsidR="006B1C61" w:rsidRDefault="006B1C61">
      <w:r>
        <w:separator/>
      </w:r>
    </w:p>
  </w:footnote>
  <w:footnote w:type="continuationSeparator" w:id="0">
    <w:p w14:paraId="1D536396" w14:textId="77777777" w:rsidR="006B1C61" w:rsidRDefault="006B1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502FE" w14:textId="77777777" w:rsidR="00A5675A" w:rsidRDefault="00A567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C5042" w14:textId="77777777" w:rsidR="00A5675A" w:rsidRDefault="00A567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66A2" w14:textId="77777777" w:rsidR="00A5675A" w:rsidRDefault="00A567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1C61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A282F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B1C61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5675A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028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7D564B"/>
  <w15:chartTrackingRefBased/>
  <w15:docId w15:val="{F7D5F027-F981-4A11-B79C-7CAE68AB9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738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4</cp:revision>
  <cp:lastPrinted>2025-09-10T09:11:00Z</cp:lastPrinted>
  <dcterms:created xsi:type="dcterms:W3CDTF">2025-09-10T09:05:00Z</dcterms:created>
  <dcterms:modified xsi:type="dcterms:W3CDTF">2025-10-08T06:59:00Z</dcterms:modified>
</cp:coreProperties>
</file>