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790BF" w14:textId="2A103B52" w:rsidR="00025386" w:rsidRPr="000F4A8B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0F4A8B">
        <w:rPr>
          <w:bCs/>
          <w:i w:val="0"/>
          <w:sz w:val="20"/>
        </w:rPr>
        <w:t xml:space="preserve">Załącznik nr </w:t>
      </w:r>
      <w:r w:rsidR="000F4A8B" w:rsidRPr="000F4A8B">
        <w:rPr>
          <w:bCs/>
          <w:i w:val="0"/>
          <w:sz w:val="20"/>
        </w:rPr>
        <w:t>4</w:t>
      </w:r>
      <w:r w:rsidR="007666D6" w:rsidRPr="000F4A8B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F4A8B" w14:paraId="03373C5F" w14:textId="77777777" w:rsidTr="00467CA2">
        <w:tc>
          <w:tcPr>
            <w:tcW w:w="2800" w:type="dxa"/>
          </w:tcPr>
          <w:p w14:paraId="1078B107" w14:textId="77777777" w:rsidR="00D520D3" w:rsidRPr="000F4A8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4A8B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F4A8B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12C1185" w14:textId="77777777" w:rsidR="00D520D3" w:rsidRPr="000F4A8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2A8C2BB" w14:textId="77777777" w:rsidR="00D520D3" w:rsidRPr="000F4A8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43483D" w14:textId="77777777" w:rsidR="00D520D3" w:rsidRPr="000F4A8B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F4A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0F4A8B" w14:paraId="46970F97" w14:textId="77777777" w:rsidTr="00467CA2">
        <w:tc>
          <w:tcPr>
            <w:tcW w:w="2800" w:type="dxa"/>
          </w:tcPr>
          <w:p w14:paraId="7913A91A" w14:textId="77777777" w:rsidR="00D520D3" w:rsidRPr="000F4A8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F4A8B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24B4B2E" w14:textId="77777777" w:rsidR="00D520D3" w:rsidRPr="000F4A8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D8FCA27" w14:textId="77777777" w:rsidR="00D520D3" w:rsidRPr="000F4A8B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4AF49E" w14:textId="77777777" w:rsidR="00D520D3" w:rsidRPr="000F4A8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F4A8B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C3DE48E" w14:textId="77777777" w:rsidR="00B62AD0" w:rsidRPr="000F4A8B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F4A8B" w14:paraId="446DB757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75E71D" w14:textId="77777777" w:rsidR="00053927" w:rsidRPr="000F4A8B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A8B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0F3020F9" w14:textId="77777777" w:rsidR="00053927" w:rsidRPr="000F4A8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F4A8B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F4A8B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F4A8B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1F5800" w14:textId="77777777" w:rsidR="0071340C" w:rsidRPr="000F4A8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0F4A8B">
        <w:rPr>
          <w:rFonts w:ascii="Times New Roman" w:hAnsi="Times New Roman"/>
          <w:sz w:val="20"/>
          <w:szCs w:val="20"/>
        </w:rPr>
        <w:t xml:space="preserve"> ustawy </w:t>
      </w:r>
      <w:r w:rsidR="00EF3368" w:rsidRPr="000F4A8B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2662EE" w:rsidRPr="000F4A8B">
        <w:rPr>
          <w:rFonts w:ascii="Times New Roman" w:hAnsi="Times New Roman"/>
          <w:sz w:val="20"/>
          <w:szCs w:val="20"/>
        </w:rPr>
        <w:t>(</w:t>
      </w:r>
      <w:proofErr w:type="spellStart"/>
      <w:r w:rsidR="002662EE" w:rsidRPr="000F4A8B">
        <w:rPr>
          <w:rFonts w:ascii="Times New Roman" w:hAnsi="Times New Roman"/>
          <w:sz w:val="20"/>
          <w:szCs w:val="20"/>
        </w:rPr>
        <w:t>t.j</w:t>
      </w:r>
      <w:proofErr w:type="spellEnd"/>
      <w:r w:rsidR="002662EE" w:rsidRPr="000F4A8B">
        <w:rPr>
          <w:rFonts w:ascii="Times New Roman" w:hAnsi="Times New Roman"/>
          <w:sz w:val="20"/>
          <w:szCs w:val="20"/>
        </w:rPr>
        <w:t>. Dz. U. z 2024 poz. 1320)</w:t>
      </w:r>
      <w:r w:rsidR="00E27ABB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0F4A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F4A8B" w14:paraId="2CE63264" w14:textId="77777777" w:rsidTr="00467CA2">
        <w:tc>
          <w:tcPr>
            <w:tcW w:w="2269" w:type="dxa"/>
          </w:tcPr>
          <w:p w14:paraId="0D7FD836" w14:textId="77777777" w:rsidR="00D520D3" w:rsidRPr="000F4A8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964BC8" w14:textId="77777777" w:rsidR="00D520D3" w:rsidRPr="000F4A8B" w:rsidRDefault="002662E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Przebudowa placu zabaw przynależącego do Klubu Dziecięcego Jacek w gminie Niepołomice w miejscowości Wola Batorska</w:t>
            </w:r>
            <w:r w:rsidR="00D520D3"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662EE" w:rsidRPr="000F4A8B" w14:paraId="586E27E0" w14:textId="77777777" w:rsidTr="00A450BC">
        <w:tc>
          <w:tcPr>
            <w:tcW w:w="2269" w:type="dxa"/>
          </w:tcPr>
          <w:p w14:paraId="1627EE30" w14:textId="77777777" w:rsidR="002662EE" w:rsidRPr="000F4A8B" w:rsidRDefault="002662EE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E96256" w14:textId="77777777" w:rsidR="002662EE" w:rsidRPr="000F4A8B" w:rsidRDefault="002662EE" w:rsidP="00A450B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F4A8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ZP.271.35.2025</w:t>
            </w:r>
          </w:p>
        </w:tc>
      </w:tr>
    </w:tbl>
    <w:p w14:paraId="14FCA3C7" w14:textId="77777777" w:rsidR="00DC652A" w:rsidRPr="000F4A8B" w:rsidRDefault="002662E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0F4A8B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3B23D63F" w14:textId="77777777" w:rsidR="00DC652A" w:rsidRPr="000F4A8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CC0D760" w14:textId="5ADD386A" w:rsidR="0071340C" w:rsidRPr="000F4A8B" w:rsidRDefault="00D520D3" w:rsidP="000F4A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D135864" w14:textId="77777777" w:rsidR="0071340C" w:rsidRPr="000F4A8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0A32B7FE" w14:textId="77777777" w:rsidR="0071340C" w:rsidRPr="000F4A8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B711E6B" w14:textId="73CA0EA6" w:rsidR="0071340C" w:rsidRPr="000F4A8B" w:rsidRDefault="00D520D3" w:rsidP="000F4A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0F4A8B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DA8E796" w14:textId="77777777" w:rsidR="00DC652A" w:rsidRPr="000F4A8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0F4A8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0F4A8B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3C915F8" w14:textId="77777777" w:rsidR="00DC652A" w:rsidRPr="000F4A8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0F4A8B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0F4A8B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45CB8F1" w14:textId="77777777" w:rsidR="0093388F" w:rsidRPr="000F4A8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42FB41D" w14:textId="77777777" w:rsidR="0093388F" w:rsidRPr="000F4A8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51DB013" w14:textId="77777777" w:rsidR="0093388F" w:rsidRPr="000F4A8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EF8A657" w14:textId="77777777" w:rsidR="00CB29AC" w:rsidRPr="000F4A8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4121E7C" w14:textId="77777777" w:rsidR="00CB29AC" w:rsidRPr="000F4A8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62874CF" w14:textId="77777777" w:rsidR="00830970" w:rsidRPr="000F4A8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0F4A8B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44117211" w14:textId="072C70C1" w:rsidR="00E27ABB" w:rsidRDefault="00830970" w:rsidP="000F4A8B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F4A8B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bookmarkEnd w:id="0"/>
    </w:p>
    <w:p w14:paraId="3928916A" w14:textId="3A1D1B3B" w:rsidR="000F4A8B" w:rsidRPr="000F4A8B" w:rsidRDefault="000F4A8B" w:rsidP="000F4A8B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F4A8B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</w:t>
      </w:r>
      <w:r w:rsidRPr="000F4A8B">
        <w:rPr>
          <w:rFonts w:ascii="Times New Roman" w:eastAsia="Times New Roman" w:hAnsi="Times New Roman"/>
          <w:i/>
          <w:sz w:val="16"/>
          <w:szCs w:val="16"/>
          <w:lang w:eastAsia="pl-PL"/>
        </w:rPr>
        <w:t>y</w:t>
      </w:r>
    </w:p>
    <w:sectPr w:rsidR="000F4A8B" w:rsidRPr="000F4A8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18DE1" w14:textId="77777777" w:rsidR="00F4689C" w:rsidRDefault="00F4689C" w:rsidP="00025386">
      <w:pPr>
        <w:spacing w:after="0" w:line="240" w:lineRule="auto"/>
      </w:pPr>
      <w:r>
        <w:separator/>
      </w:r>
    </w:p>
  </w:endnote>
  <w:endnote w:type="continuationSeparator" w:id="0">
    <w:p w14:paraId="5DD6A9F9" w14:textId="77777777" w:rsidR="00F4689C" w:rsidRDefault="00F468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5E2A0" w14:textId="77777777" w:rsidR="002662EE" w:rsidRDefault="00266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5003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3467A" w14:textId="77777777" w:rsidR="002662EE" w:rsidRDefault="00266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5D040" w14:textId="77777777" w:rsidR="00F4689C" w:rsidRDefault="00F4689C" w:rsidP="00025386">
      <w:pPr>
        <w:spacing w:after="0" w:line="240" w:lineRule="auto"/>
      </w:pPr>
      <w:r>
        <w:separator/>
      </w:r>
    </w:p>
  </w:footnote>
  <w:footnote w:type="continuationSeparator" w:id="0">
    <w:p w14:paraId="39989394" w14:textId="77777777" w:rsidR="00F4689C" w:rsidRDefault="00F468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231C" w14:textId="77777777" w:rsidR="002662EE" w:rsidRDefault="00266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2F033" w14:textId="77777777" w:rsidR="002662EE" w:rsidRDefault="00266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78F14" w14:textId="77777777" w:rsidR="002662EE" w:rsidRDefault="00266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605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89C"/>
    <w:rsid w:val="00025386"/>
    <w:rsid w:val="000423B9"/>
    <w:rsid w:val="00053927"/>
    <w:rsid w:val="00066C44"/>
    <w:rsid w:val="00071D4C"/>
    <w:rsid w:val="00084786"/>
    <w:rsid w:val="000F4A8B"/>
    <w:rsid w:val="0016158F"/>
    <w:rsid w:val="001C2314"/>
    <w:rsid w:val="00213980"/>
    <w:rsid w:val="002662E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689C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17341"/>
  <w15:chartTrackingRefBased/>
  <w15:docId w15:val="{A54AB980-53A9-4789-B206-330F40CA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2025-09-10T06:25:00Z</cp:lastPrinted>
  <dcterms:created xsi:type="dcterms:W3CDTF">2025-09-10T06:25:00Z</dcterms:created>
  <dcterms:modified xsi:type="dcterms:W3CDTF">2025-09-10T06:25:00Z</dcterms:modified>
</cp:coreProperties>
</file>