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FA3D5" w14:textId="0CFFAE93" w:rsidR="00025386" w:rsidRPr="00AF60E8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AF60E8">
        <w:rPr>
          <w:bCs/>
          <w:i w:val="0"/>
          <w:sz w:val="20"/>
        </w:rPr>
        <w:t xml:space="preserve">Załącznik nr </w:t>
      </w:r>
      <w:r w:rsidR="00AF60E8" w:rsidRPr="00AF60E8">
        <w:rPr>
          <w:bCs/>
          <w:i w:val="0"/>
          <w:sz w:val="20"/>
        </w:rPr>
        <w:t>5</w:t>
      </w:r>
      <w:r w:rsidR="007666D6" w:rsidRPr="00AF60E8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AF60E8" w14:paraId="5032B5B0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3D06EF" w14:textId="77777777" w:rsidR="008D442B" w:rsidRPr="00AF60E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F60E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6A3FCF85" w14:textId="77777777" w:rsidR="00053927" w:rsidRPr="00AF60E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F60E8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AF60E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2D091335" w14:textId="77777777" w:rsidR="00053927" w:rsidRPr="00AF60E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AF60E8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AF60E8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AF60E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F60E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F60E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F60E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AF60E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AF60E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F60E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44710E2F" w14:textId="77777777" w:rsidR="00A137C9" w:rsidRPr="00AF60E8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F60E8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F60E8" w14:paraId="4C87BE01" w14:textId="77777777" w:rsidTr="004F10A0">
        <w:tc>
          <w:tcPr>
            <w:tcW w:w="2269" w:type="dxa"/>
          </w:tcPr>
          <w:p w14:paraId="4039F478" w14:textId="77777777" w:rsidR="00A137C9" w:rsidRPr="00AF60E8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F60E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A647FCE" w14:textId="77777777" w:rsidR="00A137C9" w:rsidRPr="00AF60E8" w:rsidRDefault="00770837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F60E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Przebudowa placu zabaw przynależącego do Klubu Dziecięcego Jacek w gminie Niepołomice w miejscowości Wola Batorska</w:t>
            </w:r>
            <w:r w:rsidR="00A137C9" w:rsidRPr="00AF60E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770837" w:rsidRPr="00AF60E8" w14:paraId="09FE9DB0" w14:textId="77777777" w:rsidTr="00A450BC">
        <w:tc>
          <w:tcPr>
            <w:tcW w:w="2269" w:type="dxa"/>
          </w:tcPr>
          <w:p w14:paraId="0E9100BC" w14:textId="77777777" w:rsidR="00770837" w:rsidRPr="00AF60E8" w:rsidRDefault="00770837" w:rsidP="00A450B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F60E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BD5F400" w14:textId="77777777" w:rsidR="00770837" w:rsidRPr="00AF60E8" w:rsidRDefault="00770837" w:rsidP="00A450B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F60E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ZP.271.35.2025</w:t>
            </w:r>
          </w:p>
        </w:tc>
      </w:tr>
    </w:tbl>
    <w:p w14:paraId="07F41BD1" w14:textId="77777777" w:rsidR="00A137C9" w:rsidRPr="00AF60E8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ADBE137" w14:textId="77777777" w:rsidR="003A486D" w:rsidRPr="00AF60E8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F60E8">
        <w:rPr>
          <w:rFonts w:ascii="Times New Roman" w:hAnsi="Times New Roman"/>
          <w:sz w:val="20"/>
          <w:szCs w:val="20"/>
        </w:rPr>
        <w:t xml:space="preserve">prowadzonego przez </w:t>
      </w:r>
      <w:r w:rsidR="00770837" w:rsidRPr="00AF60E8">
        <w:rPr>
          <w:rFonts w:ascii="Times New Roman" w:hAnsi="Times New Roman"/>
          <w:b/>
          <w:sz w:val="20"/>
          <w:szCs w:val="20"/>
        </w:rPr>
        <w:t>GMINA NIEPOŁOMICE</w:t>
      </w:r>
      <w:r w:rsidRPr="00AF60E8">
        <w:rPr>
          <w:rFonts w:ascii="Times New Roman" w:hAnsi="Times New Roman"/>
          <w:b/>
          <w:sz w:val="20"/>
          <w:szCs w:val="20"/>
        </w:rPr>
        <w:t>,</w:t>
      </w:r>
      <w:r w:rsidRPr="00AF60E8">
        <w:rPr>
          <w:rFonts w:ascii="Times New Roman" w:hAnsi="Times New Roman"/>
          <w:sz w:val="20"/>
          <w:szCs w:val="20"/>
        </w:rPr>
        <w:t xml:space="preserve"> d</w:t>
      </w:r>
      <w:r w:rsidR="008D442B" w:rsidRPr="00AF60E8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AF60E8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AF60E8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205BCEFA" w14:textId="77777777" w:rsidR="00A137C9" w:rsidRPr="00AF60E8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AF60E8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AF60E8" w14:paraId="2C2ECD3C" w14:textId="77777777" w:rsidTr="00A137C9">
        <w:tc>
          <w:tcPr>
            <w:tcW w:w="617" w:type="dxa"/>
            <w:vAlign w:val="center"/>
          </w:tcPr>
          <w:p w14:paraId="7D20180B" w14:textId="77777777" w:rsidR="003A486D" w:rsidRPr="00AF60E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F60E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53476C49" w14:textId="77777777" w:rsidR="003A486D" w:rsidRPr="00AF60E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F60E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AF60E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F60E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761203F5" w14:textId="77777777" w:rsidR="003A486D" w:rsidRPr="00AF60E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F60E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AF60E8" w14:paraId="110FAB94" w14:textId="77777777" w:rsidTr="00A137C9">
        <w:tc>
          <w:tcPr>
            <w:tcW w:w="617" w:type="dxa"/>
            <w:vAlign w:val="center"/>
          </w:tcPr>
          <w:p w14:paraId="1A843AC2" w14:textId="77777777" w:rsidR="003A486D" w:rsidRPr="00AF60E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F60E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5DCEF4A6" w14:textId="77777777" w:rsidR="003A486D" w:rsidRPr="00AF60E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678C6BC7" w14:textId="77777777" w:rsidR="003A486D" w:rsidRPr="00AF60E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AF60E8" w14:paraId="2A4BDA3B" w14:textId="77777777" w:rsidTr="00A137C9">
        <w:tc>
          <w:tcPr>
            <w:tcW w:w="617" w:type="dxa"/>
            <w:vAlign w:val="center"/>
          </w:tcPr>
          <w:p w14:paraId="21361107" w14:textId="77777777" w:rsidR="003A486D" w:rsidRPr="00AF60E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F60E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3237FF3A" w14:textId="77777777" w:rsidR="003A486D" w:rsidRPr="00AF60E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29472B10" w14:textId="77777777" w:rsidR="003A486D" w:rsidRPr="00AF60E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AFFE5F8" w14:textId="77777777" w:rsidR="00DC652A" w:rsidRPr="00AF60E8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AF60E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AF60E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AF60E8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AF60E8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770837" w:rsidRPr="00AF60E8">
        <w:rPr>
          <w:rFonts w:ascii="Times New Roman" w:hAnsi="Times New Roman"/>
          <w:sz w:val="20"/>
          <w:szCs w:val="20"/>
        </w:rPr>
        <w:t>(</w:t>
      </w:r>
      <w:proofErr w:type="spellStart"/>
      <w:r w:rsidR="00770837" w:rsidRPr="00AF60E8">
        <w:rPr>
          <w:rFonts w:ascii="Times New Roman" w:hAnsi="Times New Roman"/>
          <w:sz w:val="20"/>
          <w:szCs w:val="20"/>
        </w:rPr>
        <w:t>t.j</w:t>
      </w:r>
      <w:proofErr w:type="spellEnd"/>
      <w:r w:rsidR="00770837" w:rsidRPr="00AF60E8">
        <w:rPr>
          <w:rFonts w:ascii="Times New Roman" w:hAnsi="Times New Roman"/>
          <w:sz w:val="20"/>
          <w:szCs w:val="20"/>
        </w:rPr>
        <w:t>. Dz. U. z 2024 poz. 1320)</w:t>
      </w:r>
      <w:r w:rsidRPr="00AF60E8">
        <w:rPr>
          <w:rFonts w:ascii="Times New Roman" w:hAnsi="Times New Roman"/>
          <w:sz w:val="20"/>
          <w:szCs w:val="20"/>
        </w:rPr>
        <w:t>, że w ramach zamówienia</w:t>
      </w:r>
      <w:r w:rsidR="00A137C9" w:rsidRPr="00AF60E8">
        <w:rPr>
          <w:rFonts w:ascii="Times New Roman" w:hAnsi="Times New Roman"/>
          <w:sz w:val="20"/>
          <w:szCs w:val="20"/>
        </w:rPr>
        <w:t>,</w:t>
      </w:r>
      <w:r w:rsidR="00A137C9" w:rsidRPr="00AF60E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F60E8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AF60E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F60E8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AF60E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AF60E8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AF60E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AF60E8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AF60E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AF60E8" w14:paraId="4A0C4E21" w14:textId="77777777" w:rsidTr="00A137C9">
        <w:tc>
          <w:tcPr>
            <w:tcW w:w="617" w:type="dxa"/>
            <w:vAlign w:val="center"/>
          </w:tcPr>
          <w:p w14:paraId="06264173" w14:textId="77777777" w:rsidR="00B641BE" w:rsidRPr="00AF60E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F60E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04A990E7" w14:textId="77777777" w:rsidR="00B641BE" w:rsidRPr="00AF60E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F60E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7828A344" w14:textId="77777777" w:rsidR="00B641BE" w:rsidRPr="00AF60E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F60E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AF60E8" w14:paraId="5E6E6460" w14:textId="77777777" w:rsidTr="00A137C9">
        <w:tc>
          <w:tcPr>
            <w:tcW w:w="617" w:type="dxa"/>
            <w:vAlign w:val="center"/>
          </w:tcPr>
          <w:p w14:paraId="551E2D84" w14:textId="77777777" w:rsidR="00B641BE" w:rsidRPr="00AF60E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F60E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01C4FF84" w14:textId="77777777" w:rsidR="00B641BE" w:rsidRPr="00AF60E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7D8B2744" w14:textId="77777777" w:rsidR="00B641BE" w:rsidRPr="00AF60E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AF60E8" w14:paraId="35373E41" w14:textId="77777777" w:rsidTr="00A137C9">
        <w:tc>
          <w:tcPr>
            <w:tcW w:w="617" w:type="dxa"/>
            <w:vAlign w:val="center"/>
          </w:tcPr>
          <w:p w14:paraId="4C0D8D6B" w14:textId="77777777" w:rsidR="00B641BE" w:rsidRPr="00AF60E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F60E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3EF713D8" w14:textId="77777777" w:rsidR="00B641BE" w:rsidRPr="00AF60E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27C1145F" w14:textId="77777777" w:rsidR="00B641BE" w:rsidRPr="00AF60E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235C10DE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1E2FB4A" w14:textId="77777777" w:rsidR="00AF60E8" w:rsidRPr="00AF60E8" w:rsidRDefault="00AF60E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20D43AE3" w14:textId="580E4355" w:rsidR="00AF60E8" w:rsidRPr="00AF60E8" w:rsidRDefault="00AF60E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AF60E8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1DFFD28B" w14:textId="77777777" w:rsidR="007A2C38" w:rsidRPr="00AF60E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AF60E8" w14:paraId="0CBD3047" w14:textId="77777777" w:rsidTr="004F10A0">
        <w:tc>
          <w:tcPr>
            <w:tcW w:w="2660" w:type="dxa"/>
          </w:tcPr>
          <w:p w14:paraId="7A3CD351" w14:textId="77777777" w:rsidR="00A137C9" w:rsidRPr="00AF60E8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7D54B068" w14:textId="5FE722CF" w:rsidR="00A137C9" w:rsidRPr="00AF60E8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3500811D" w14:textId="77777777" w:rsidR="00A137C9" w:rsidRPr="00AF60E8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3951A895" w14:textId="0951C6C9" w:rsidR="00A137C9" w:rsidRPr="00AF60E8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50F1C698" w14:textId="77777777" w:rsidR="00A137C9" w:rsidRPr="00AF60E8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AF60E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E6415" w14:textId="77777777" w:rsidR="005C14DA" w:rsidRDefault="005C14DA" w:rsidP="00025386">
      <w:pPr>
        <w:spacing w:after="0" w:line="240" w:lineRule="auto"/>
      </w:pPr>
      <w:r>
        <w:separator/>
      </w:r>
    </w:p>
  </w:endnote>
  <w:endnote w:type="continuationSeparator" w:id="0">
    <w:p w14:paraId="1E78F445" w14:textId="77777777" w:rsidR="005C14DA" w:rsidRDefault="005C14D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30E40" w14:textId="77777777" w:rsidR="00770837" w:rsidRDefault="007708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B4BB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EDACD" w14:textId="77777777" w:rsidR="00770837" w:rsidRDefault="007708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5CC98" w14:textId="77777777" w:rsidR="005C14DA" w:rsidRDefault="005C14DA" w:rsidP="00025386">
      <w:pPr>
        <w:spacing w:after="0" w:line="240" w:lineRule="auto"/>
      </w:pPr>
      <w:r>
        <w:separator/>
      </w:r>
    </w:p>
  </w:footnote>
  <w:footnote w:type="continuationSeparator" w:id="0">
    <w:p w14:paraId="1CF43AA4" w14:textId="77777777" w:rsidR="005C14DA" w:rsidRDefault="005C14D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69CF2" w14:textId="77777777" w:rsidR="00770837" w:rsidRDefault="007708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F5B1A" w14:textId="77777777" w:rsidR="00770837" w:rsidRDefault="007708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854B8" w14:textId="77777777" w:rsidR="00770837" w:rsidRDefault="007708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2107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14DA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C14DA"/>
    <w:rsid w:val="00620476"/>
    <w:rsid w:val="00657A47"/>
    <w:rsid w:val="00745A44"/>
    <w:rsid w:val="00751F41"/>
    <w:rsid w:val="007666D6"/>
    <w:rsid w:val="00770837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60E8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C7C3D1"/>
  <w15:chartTrackingRefBased/>
  <w15:docId w15:val="{2BF42B8E-E40B-414B-AD72-8B10FCE8D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2025-09-10T06:25:00Z</cp:lastPrinted>
  <dcterms:created xsi:type="dcterms:W3CDTF">2025-09-10T06:25:00Z</dcterms:created>
  <dcterms:modified xsi:type="dcterms:W3CDTF">2025-09-10T06:25:00Z</dcterms:modified>
</cp:coreProperties>
</file>