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046E7" w14:textId="77777777" w:rsidR="00FB7F50" w:rsidRPr="002245BE" w:rsidRDefault="003A601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A601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A6010">
        <w:rPr>
          <w:sz w:val="22"/>
          <w:szCs w:val="22"/>
        </w:rPr>
        <w:t>2025-09-10</w:t>
      </w:r>
    </w:p>
    <w:p w14:paraId="6D1CBAF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23DBEFF" w14:textId="77777777" w:rsidR="003A6010" w:rsidRPr="003A6010" w:rsidRDefault="003A6010" w:rsidP="00FB7F50">
      <w:pPr>
        <w:spacing w:after="40"/>
        <w:rPr>
          <w:b/>
          <w:bCs/>
          <w:sz w:val="22"/>
          <w:szCs w:val="22"/>
        </w:rPr>
      </w:pPr>
      <w:r w:rsidRPr="003A6010">
        <w:rPr>
          <w:b/>
          <w:bCs/>
          <w:sz w:val="22"/>
          <w:szCs w:val="22"/>
        </w:rPr>
        <w:t>Akademia Górniczo - Hutnicza</w:t>
      </w:r>
    </w:p>
    <w:p w14:paraId="15D4FCB4" w14:textId="77777777" w:rsidR="003A6010" w:rsidRPr="003A6010" w:rsidRDefault="003A6010" w:rsidP="00FB7F50">
      <w:pPr>
        <w:spacing w:after="40"/>
        <w:rPr>
          <w:b/>
          <w:bCs/>
          <w:sz w:val="22"/>
          <w:szCs w:val="22"/>
        </w:rPr>
      </w:pPr>
      <w:r w:rsidRPr="003A6010">
        <w:rPr>
          <w:b/>
          <w:bCs/>
          <w:sz w:val="22"/>
          <w:szCs w:val="22"/>
        </w:rPr>
        <w:t>im. Stanisława Staszica w Krakowie</w:t>
      </w:r>
    </w:p>
    <w:p w14:paraId="26EF447C" w14:textId="77777777" w:rsidR="00FB7F50" w:rsidRPr="002245BE" w:rsidRDefault="003A6010" w:rsidP="00FB7F50">
      <w:pPr>
        <w:spacing w:after="40"/>
        <w:rPr>
          <w:b/>
          <w:bCs/>
          <w:sz w:val="22"/>
          <w:szCs w:val="22"/>
        </w:rPr>
      </w:pPr>
      <w:r w:rsidRPr="003A6010">
        <w:rPr>
          <w:b/>
          <w:bCs/>
          <w:sz w:val="22"/>
          <w:szCs w:val="22"/>
        </w:rPr>
        <w:t>Dział Zamówień Publicznych</w:t>
      </w:r>
    </w:p>
    <w:p w14:paraId="44231147" w14:textId="77777777" w:rsidR="00FB7F50" w:rsidRPr="002245BE" w:rsidRDefault="003A6010" w:rsidP="00FB7F50">
      <w:pPr>
        <w:rPr>
          <w:sz w:val="22"/>
          <w:szCs w:val="22"/>
        </w:rPr>
      </w:pPr>
      <w:r w:rsidRPr="003A601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A6010">
        <w:rPr>
          <w:sz w:val="22"/>
          <w:szCs w:val="22"/>
        </w:rPr>
        <w:t>30</w:t>
      </w:r>
    </w:p>
    <w:p w14:paraId="105AAE88" w14:textId="77777777" w:rsidR="00FB7F50" w:rsidRPr="002245BE" w:rsidRDefault="003A6010" w:rsidP="00FB7F50">
      <w:pPr>
        <w:rPr>
          <w:sz w:val="22"/>
          <w:szCs w:val="22"/>
        </w:rPr>
      </w:pPr>
      <w:r w:rsidRPr="003A601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A6010">
        <w:rPr>
          <w:sz w:val="22"/>
          <w:szCs w:val="22"/>
        </w:rPr>
        <w:t>Kraków</w:t>
      </w:r>
    </w:p>
    <w:p w14:paraId="01E653CD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C29A26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A6010" w:rsidRPr="00607F9B" w14:paraId="6AF1D448" w14:textId="77777777" w:rsidTr="00052AD9">
        <w:trPr>
          <w:trHeight w:val="638"/>
        </w:trPr>
        <w:tc>
          <w:tcPr>
            <w:tcW w:w="959" w:type="dxa"/>
          </w:tcPr>
          <w:p w14:paraId="64476B4F" w14:textId="77777777" w:rsidR="003A6010" w:rsidRPr="00607F9B" w:rsidRDefault="003A6010" w:rsidP="00052AD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2ECA139" w14:textId="49DEFC28" w:rsidR="003A6010" w:rsidRPr="00607F9B" w:rsidRDefault="003A6010" w:rsidP="00052AD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A601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A6010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3A6010">
              <w:rPr>
                <w:b/>
                <w:bCs/>
                <w:sz w:val="22"/>
                <w:szCs w:val="22"/>
              </w:rPr>
              <w:t>multidetektorowego</w:t>
            </w:r>
            <w:proofErr w:type="spellEnd"/>
            <w:r w:rsidRPr="003A6010">
              <w:rPr>
                <w:b/>
                <w:bCs/>
                <w:sz w:val="22"/>
                <w:szCs w:val="22"/>
              </w:rPr>
              <w:t xml:space="preserve"> systemu GPC/SEC dla </w:t>
            </w:r>
            <w:proofErr w:type="spellStart"/>
            <w:r w:rsidRPr="003A6010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3A6010">
              <w:rPr>
                <w:b/>
                <w:bCs/>
                <w:sz w:val="22"/>
                <w:szCs w:val="22"/>
              </w:rPr>
              <w:t xml:space="preserve"> - DE-dzp.272-371/25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5A69C06C" w14:textId="0A7C68DF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A6010" w14:paraId="0A3FE2D0" w14:textId="77777777" w:rsidTr="00052A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607C93A" w14:textId="77777777" w:rsidR="003A6010" w:rsidRPr="00C85B6C" w:rsidRDefault="003A6010" w:rsidP="00052AD9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85B6C">
              <w:rPr>
                <w:b/>
                <w:sz w:val="22"/>
                <w:szCs w:val="22"/>
                <w:lang w:val="en-US"/>
              </w:rPr>
              <w:t xml:space="preserve">Altium International  Sp. z </w:t>
            </w:r>
            <w:proofErr w:type="spellStart"/>
            <w:r w:rsidRPr="00C85B6C">
              <w:rPr>
                <w:b/>
                <w:sz w:val="22"/>
                <w:szCs w:val="22"/>
                <w:lang w:val="en-US"/>
              </w:rPr>
              <w:t>o.o.</w:t>
            </w:r>
            <w:proofErr w:type="spellEnd"/>
          </w:p>
          <w:p w14:paraId="13BF6F52" w14:textId="77777777" w:rsidR="003A6010" w:rsidRPr="009F0E5C" w:rsidRDefault="003A6010" w:rsidP="00052AD9">
            <w:pPr>
              <w:jc w:val="both"/>
              <w:rPr>
                <w:bCs/>
                <w:sz w:val="22"/>
                <w:szCs w:val="22"/>
              </w:rPr>
            </w:pPr>
            <w:r w:rsidRPr="003A6010">
              <w:rPr>
                <w:bCs/>
                <w:sz w:val="22"/>
                <w:szCs w:val="22"/>
              </w:rPr>
              <w:t>Puławska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A6010">
              <w:rPr>
                <w:bCs/>
                <w:sz w:val="22"/>
                <w:szCs w:val="22"/>
              </w:rPr>
              <w:t>303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21E4793" w14:textId="77777777" w:rsidR="003A6010" w:rsidRPr="009F0E5C" w:rsidRDefault="003A6010" w:rsidP="00052AD9">
            <w:pPr>
              <w:jc w:val="both"/>
              <w:rPr>
                <w:bCs/>
                <w:sz w:val="22"/>
                <w:szCs w:val="22"/>
              </w:rPr>
            </w:pPr>
            <w:r w:rsidRPr="003A6010">
              <w:rPr>
                <w:bCs/>
                <w:sz w:val="22"/>
                <w:szCs w:val="22"/>
              </w:rPr>
              <w:t>02-785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A6010">
              <w:rPr>
                <w:bCs/>
                <w:sz w:val="22"/>
                <w:szCs w:val="22"/>
              </w:rPr>
              <w:t>Warszawa</w:t>
            </w:r>
          </w:p>
          <w:p w14:paraId="4EACA160" w14:textId="77777777" w:rsidR="003A6010" w:rsidRPr="00D26ED6" w:rsidRDefault="003A6010" w:rsidP="00052AD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FB7CAF2" w14:textId="77777777" w:rsidR="003A6010" w:rsidRDefault="003A6010" w:rsidP="00052AD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A6010">
              <w:rPr>
                <w:sz w:val="22"/>
                <w:szCs w:val="22"/>
              </w:rPr>
              <w:t xml:space="preserve">Dostawa </w:t>
            </w:r>
            <w:proofErr w:type="spellStart"/>
            <w:r w:rsidRPr="003A6010">
              <w:rPr>
                <w:sz w:val="22"/>
                <w:szCs w:val="22"/>
              </w:rPr>
              <w:t>multidetektorowego</w:t>
            </w:r>
            <w:proofErr w:type="spellEnd"/>
            <w:r w:rsidRPr="003A6010">
              <w:rPr>
                <w:sz w:val="22"/>
                <w:szCs w:val="22"/>
              </w:rPr>
              <w:t xml:space="preserve"> systemu GPC/SEC dla </w:t>
            </w:r>
            <w:proofErr w:type="spellStart"/>
            <w:r w:rsidRPr="003A6010">
              <w:rPr>
                <w:sz w:val="22"/>
                <w:szCs w:val="22"/>
              </w:rPr>
              <w:t>WEiP</w:t>
            </w:r>
            <w:proofErr w:type="spellEnd"/>
            <w:r w:rsidRPr="003A6010">
              <w:rPr>
                <w:sz w:val="22"/>
                <w:szCs w:val="22"/>
              </w:rPr>
              <w:t xml:space="preserve"> - DE-dzp.272-371/25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58F19568" w14:textId="77777777" w:rsidR="003A6010" w:rsidRPr="00D26ED6" w:rsidRDefault="003A6010" w:rsidP="00052AD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A6010">
              <w:rPr>
                <w:b/>
                <w:sz w:val="22"/>
                <w:szCs w:val="22"/>
              </w:rPr>
              <w:t>499 038.43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6FD9B69" w14:textId="77777777" w:rsidR="003A6010" w:rsidRDefault="003A6010" w:rsidP="00052AD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FED0CF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C85B6C" w:rsidRPr="008567C7" w14:paraId="57D0B9C6" w14:textId="77777777" w:rsidTr="00C85B6C">
        <w:trPr>
          <w:trHeight w:val="510"/>
        </w:trPr>
        <w:tc>
          <w:tcPr>
            <w:tcW w:w="595" w:type="pct"/>
            <w:vAlign w:val="center"/>
          </w:tcPr>
          <w:p w14:paraId="541763E7" w14:textId="77777777" w:rsidR="00C85B6C" w:rsidRPr="008567C7" w:rsidRDefault="00C85B6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20607EA5" w14:textId="77777777" w:rsidR="00C85B6C" w:rsidRPr="008567C7" w:rsidRDefault="00C85B6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30E73EBC" w14:textId="77777777" w:rsidR="00C85B6C" w:rsidRPr="008567C7" w:rsidRDefault="00C85B6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601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325E6E04" w14:textId="77777777" w:rsidR="00C85B6C" w:rsidRPr="008567C7" w:rsidRDefault="00C85B6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6010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4E48BEE8" w14:textId="77777777" w:rsidR="00C85B6C" w:rsidRPr="008567C7" w:rsidRDefault="00C85B6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85B6C" w:rsidRPr="008567C7" w14:paraId="2B48951E" w14:textId="77777777" w:rsidTr="00C85B6C">
        <w:tc>
          <w:tcPr>
            <w:tcW w:w="595" w:type="pct"/>
            <w:vAlign w:val="center"/>
          </w:tcPr>
          <w:p w14:paraId="7D73C58E" w14:textId="77777777" w:rsidR="00C85B6C" w:rsidRPr="008567C7" w:rsidRDefault="00C85B6C" w:rsidP="00052A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601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5D6ED69D" w14:textId="77777777" w:rsidR="00C85B6C" w:rsidRPr="00C85B6C" w:rsidRDefault="00C85B6C" w:rsidP="00052AD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C85B6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Altium International  Sp. z </w:t>
            </w:r>
            <w:proofErr w:type="spellStart"/>
            <w:r w:rsidRPr="00C85B6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002C32F6" w14:textId="77777777" w:rsidR="00C85B6C" w:rsidRPr="008567C7" w:rsidRDefault="00C85B6C" w:rsidP="00052AD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6010">
              <w:rPr>
                <w:rFonts w:ascii="Times New Roman" w:hAnsi="Times New Roman" w:cs="Times New Roman"/>
                <w:bCs/>
                <w:sz w:val="18"/>
                <w:szCs w:val="18"/>
              </w:rPr>
              <w:t>Puławska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A6010">
              <w:rPr>
                <w:rFonts w:ascii="Times New Roman" w:hAnsi="Times New Roman" w:cs="Times New Roman"/>
                <w:bCs/>
                <w:sz w:val="18"/>
                <w:szCs w:val="18"/>
              </w:rPr>
              <w:t>303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AABA663" w14:textId="77777777" w:rsidR="00C85B6C" w:rsidRPr="001B7815" w:rsidRDefault="00C85B6C" w:rsidP="00052AD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6010">
              <w:rPr>
                <w:rFonts w:ascii="Times New Roman" w:hAnsi="Times New Roman" w:cs="Times New Roman"/>
                <w:bCs/>
                <w:sz w:val="18"/>
                <w:szCs w:val="18"/>
              </w:rPr>
              <w:t>02-785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A6010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  <w:vAlign w:val="center"/>
          </w:tcPr>
          <w:p w14:paraId="661B0572" w14:textId="77777777" w:rsidR="00C85B6C" w:rsidRPr="008567C7" w:rsidRDefault="00C85B6C" w:rsidP="00052A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601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35ACDAB4" w14:textId="77777777" w:rsidR="00C85B6C" w:rsidRPr="008567C7" w:rsidRDefault="00C85B6C" w:rsidP="00052A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601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15" w:type="pct"/>
            <w:vAlign w:val="center"/>
          </w:tcPr>
          <w:p w14:paraId="6DA9EF27" w14:textId="77777777" w:rsidR="00C85B6C" w:rsidRPr="008567C7" w:rsidRDefault="00C85B6C" w:rsidP="00052A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601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1A8D73BF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F9E23AE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0CB9404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EDF0B" w14:textId="77777777" w:rsidR="0042245F" w:rsidRDefault="0042245F">
      <w:r>
        <w:separator/>
      </w:r>
    </w:p>
  </w:endnote>
  <w:endnote w:type="continuationSeparator" w:id="0">
    <w:p w14:paraId="0B2F218E" w14:textId="77777777" w:rsidR="0042245F" w:rsidRDefault="00422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6152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1585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BC7A52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51799F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065A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36925" w14:textId="77777777" w:rsidR="0042245F" w:rsidRDefault="0042245F">
      <w:r>
        <w:separator/>
      </w:r>
    </w:p>
  </w:footnote>
  <w:footnote w:type="continuationSeparator" w:id="0">
    <w:p w14:paraId="51737222" w14:textId="77777777" w:rsidR="0042245F" w:rsidRDefault="004224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9F34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8E01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1F6A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45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A6010"/>
    <w:rsid w:val="003D611C"/>
    <w:rsid w:val="003E6BED"/>
    <w:rsid w:val="0042245F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85B6C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9BD248"/>
  <w15:chartTrackingRefBased/>
  <w15:docId w15:val="{BB95E1C8-6EBD-44DB-AB81-2B6C3AF49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160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2025-09-10T06:18:00Z</cp:lastPrinted>
  <dcterms:created xsi:type="dcterms:W3CDTF">2025-09-10T06:19:00Z</dcterms:created>
  <dcterms:modified xsi:type="dcterms:W3CDTF">2025-09-10T06:19:00Z</dcterms:modified>
</cp:coreProperties>
</file>