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E14F3C" w14:textId="0106E633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460AC4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9E5DE2F" w14:textId="77777777" w:rsidTr="005844F6">
        <w:tc>
          <w:tcPr>
            <w:tcW w:w="9104" w:type="dxa"/>
            <w:shd w:val="clear" w:color="auto" w:fill="F2F2F2"/>
          </w:tcPr>
          <w:p w14:paraId="5CA9671E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3289ADAE" w14:textId="77777777" w:rsidR="00140C27" w:rsidRPr="00140C27" w:rsidRDefault="00BA7210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BA7210">
        <w:rPr>
          <w:rFonts w:ascii="Arial" w:hAnsi="Arial" w:cs="Arial"/>
          <w:b/>
          <w:bCs/>
        </w:rPr>
        <w:t>Szpital Specjalistyczny im. Stefana Żeromskiego SP ZOZ w Krakowie</w:t>
      </w:r>
    </w:p>
    <w:p w14:paraId="66D8C8AC" w14:textId="77777777" w:rsidR="00140C27" w:rsidRPr="00140C27" w:rsidRDefault="00BA7210" w:rsidP="00140C27">
      <w:pPr>
        <w:spacing w:line="360" w:lineRule="auto"/>
        <w:ind w:left="3969"/>
        <w:rPr>
          <w:rFonts w:ascii="Arial" w:hAnsi="Arial" w:cs="Arial"/>
        </w:rPr>
      </w:pPr>
      <w:r w:rsidRPr="00BA7210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BA7210">
        <w:rPr>
          <w:rFonts w:ascii="Arial" w:hAnsi="Arial" w:cs="Arial"/>
        </w:rPr>
        <w:t>66</w:t>
      </w:r>
    </w:p>
    <w:p w14:paraId="25974DDF" w14:textId="77777777" w:rsidR="00140C27" w:rsidRPr="00140C27" w:rsidRDefault="00BA7210" w:rsidP="00140C27">
      <w:pPr>
        <w:ind w:left="3969"/>
        <w:rPr>
          <w:rFonts w:ascii="Arial" w:hAnsi="Arial" w:cs="Arial"/>
        </w:rPr>
      </w:pPr>
      <w:r w:rsidRPr="00BA7210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BA7210">
        <w:rPr>
          <w:rFonts w:ascii="Arial" w:hAnsi="Arial" w:cs="Arial"/>
        </w:rPr>
        <w:t>Kraków</w:t>
      </w:r>
    </w:p>
    <w:p w14:paraId="38932041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F4938F3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371AAC3A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6714"/>
      </w:tblGrid>
      <w:tr w:rsidR="00140C27" w:rsidRPr="00140C27" w14:paraId="6A07E78F" w14:textId="77777777">
        <w:tc>
          <w:tcPr>
            <w:tcW w:w="2268" w:type="dxa"/>
            <w:shd w:val="clear" w:color="auto" w:fill="auto"/>
          </w:tcPr>
          <w:p w14:paraId="154E00EB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C85F4A9" w14:textId="77777777" w:rsidR="00140C27" w:rsidRPr="00140C27" w:rsidRDefault="00BA7210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210">
              <w:rPr>
                <w:rFonts w:ascii="Arial" w:hAnsi="Arial" w:cs="Arial"/>
                <w:bCs/>
              </w:rPr>
              <w:t>Świadczenie usług żywienia pacjentów szpitala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BA7210" w:rsidRPr="00140C27" w14:paraId="0D5AF817" w14:textId="77777777" w:rsidTr="008D4896">
        <w:tc>
          <w:tcPr>
            <w:tcW w:w="2268" w:type="dxa"/>
            <w:shd w:val="clear" w:color="auto" w:fill="auto"/>
          </w:tcPr>
          <w:p w14:paraId="4C4B5601" w14:textId="77777777" w:rsidR="00BA7210" w:rsidRPr="00140C27" w:rsidRDefault="00BA7210" w:rsidP="008D489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12F4447" w14:textId="77777777" w:rsidR="00BA7210" w:rsidRPr="00140C27" w:rsidRDefault="00BA7210" w:rsidP="008D489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A7210">
              <w:rPr>
                <w:rFonts w:ascii="Arial" w:hAnsi="Arial" w:cs="Arial"/>
                <w:bCs/>
              </w:rPr>
              <w:t>SZP-271-31/25</w:t>
            </w:r>
          </w:p>
        </w:tc>
      </w:tr>
    </w:tbl>
    <w:p w14:paraId="75EC48D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04B37E8C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750A644C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2AB6B497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3E3ADDCC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735BA5E3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2DB68376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1DF7D9F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870E2B8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C621C4C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4DDE1ECE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5D50B5F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08318B2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5AE47FB3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B03EC0B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E0FA7AF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30572F1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1BB5872E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ABE8DB2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9A0B25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4E6EF01" w14:textId="3CD6DEB8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579FC4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5pt;height:20.05pt" o:ole="">
                  <v:imagedata r:id="rId8" o:title=""/>
                </v:shape>
                <w:control r:id="rId9" w:name="OptionButton1" w:shapeid="_x0000_i1041"/>
              </w:object>
            </w:r>
          </w:p>
          <w:p w14:paraId="2A6BB7B5" w14:textId="5C5B98F2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3D0341E">
                <v:shape id="_x0000_i1043" type="#_x0000_t75" style="width:314.3pt;height:20.05pt" o:ole="">
                  <v:imagedata r:id="rId10" o:title=""/>
                </v:shape>
                <w:control r:id="rId11" w:name="OptionButton2" w:shapeid="_x0000_i1043"/>
              </w:object>
            </w:r>
          </w:p>
          <w:p w14:paraId="01735307" w14:textId="6AC3AAF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56C4291">
                <v:shape id="_x0000_i1045" type="#_x0000_t75" style="width:314.3pt;height:20.05pt" o:ole="">
                  <v:imagedata r:id="rId12" o:title=""/>
                </v:shape>
                <w:control r:id="rId13" w:name="OptionButton3" w:shapeid="_x0000_i1045"/>
              </w:object>
            </w:r>
          </w:p>
          <w:p w14:paraId="4044F6D4" w14:textId="611037D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5429C44">
                <v:shape id="_x0000_i1047" type="#_x0000_t75" style="width:314.3pt;height:20.05pt" o:ole="">
                  <v:imagedata r:id="rId14" o:title=""/>
                </v:shape>
                <w:control r:id="rId15" w:name="OptionButton4" w:shapeid="_x0000_i1047"/>
              </w:object>
            </w:r>
          </w:p>
          <w:p w14:paraId="30BE0134" w14:textId="384956B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771A7EE">
                <v:shape id="_x0000_i1049" type="#_x0000_t75" style="width:314.3pt;height:20.05pt" o:ole="">
                  <v:imagedata r:id="rId16" o:title=""/>
                </v:shape>
                <w:control r:id="rId17" w:name="OptionButton5" w:shapeid="_x0000_i1049"/>
              </w:object>
            </w:r>
          </w:p>
          <w:p w14:paraId="0440F333" w14:textId="5E9E743A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E443D63">
                <v:shape id="_x0000_i1051" type="#_x0000_t75" style="width:108.3pt;height:20.0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0B4EB8EA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661894EA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5815BFC8" w14:textId="72573B56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</w:t>
      </w:r>
      <w:r w:rsidR="00460AC4">
        <w:rPr>
          <w:rFonts w:ascii="Arial" w:hAnsi="Arial" w:cs="Arial"/>
        </w:rPr>
        <w:t xml:space="preserve"> podaną w formularzu cenowym (zał. nr 2a do SWZ).</w:t>
      </w:r>
    </w:p>
    <w:p w14:paraId="4F100E58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360324D4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31A8B135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2FA31014" w14:textId="77777777" w:rsidR="00BA7210" w:rsidRDefault="00FF57EE" w:rsidP="00BA7210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1DAC903B" w14:textId="77777777" w:rsidR="00BA7210" w:rsidRDefault="00BA7210" w:rsidP="00BA7210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0025ED6C" w14:textId="77777777" w:rsidR="00BA7210" w:rsidRDefault="00BA7210" w:rsidP="00BA7210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4A11EE5F" w14:textId="77777777" w:rsidR="00BA7210" w:rsidRPr="00C754AE" w:rsidRDefault="00BA7210" w:rsidP="006D00C6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bookmarkStart w:id="0" w:name="_Hlk202862786"/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wypełnić </w:t>
      </w:r>
      <w:bookmarkEnd w:id="0"/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w przypadku wniesienia wadium w formie pieniądza)</w:t>
      </w:r>
    </w:p>
    <w:p w14:paraId="2CF29DD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95B287D" w14:textId="7FE346FB" w:rsidR="006D00C6" w:rsidRDefault="006D00C6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adres zakładu, w którym będą wykonywane usługi przygotowywania posiłków dla zamawiającego: ……………………………………………………</w:t>
      </w:r>
      <w:r w:rsidR="007C329C">
        <w:rPr>
          <w:rFonts w:ascii="Arial" w:hAnsi="Arial" w:cs="Arial"/>
        </w:rPr>
        <w:t>…..</w:t>
      </w:r>
      <w:r>
        <w:rPr>
          <w:rFonts w:ascii="Arial" w:hAnsi="Arial" w:cs="Arial"/>
        </w:rPr>
        <w:t>……………….</w:t>
      </w:r>
    </w:p>
    <w:p w14:paraId="5A1EAD8F" w14:textId="7AB2E118" w:rsidR="006D00C6" w:rsidRPr="007C329C" w:rsidRDefault="007C329C" w:rsidP="007C329C">
      <w:pPr>
        <w:spacing w:line="360" w:lineRule="auto"/>
        <w:ind w:left="1418"/>
        <w:jc w:val="both"/>
        <w:rPr>
          <w:rFonts w:ascii="Arial" w:hAnsi="Arial" w:cs="Arial"/>
        </w:rPr>
      </w:pPr>
      <w:bookmarkStart w:id="1" w:name="_Hlk208220248"/>
      <w:r>
        <w:rPr>
          <w:rFonts w:ascii="Arial" w:hAnsi="Arial" w:cs="Arial"/>
          <w:i/>
          <w:iCs/>
          <w:color w:val="0070C0"/>
          <w:sz w:val="20"/>
          <w:szCs w:val="20"/>
        </w:rPr>
        <w:t xml:space="preserve">       </w:t>
      </w:r>
      <w:r w:rsidR="006D00C6" w:rsidRPr="007C329C">
        <w:rPr>
          <w:rFonts w:ascii="Arial" w:hAnsi="Arial" w:cs="Arial"/>
          <w:i/>
          <w:iCs/>
          <w:color w:val="0070C0"/>
          <w:sz w:val="20"/>
          <w:szCs w:val="20"/>
        </w:rPr>
        <w:t>(należy podać</w:t>
      </w:r>
      <w:r w:rsidRPr="007C329C">
        <w:rPr>
          <w:rFonts w:ascii="Arial" w:hAnsi="Arial" w:cs="Arial"/>
          <w:i/>
          <w:iCs/>
          <w:color w:val="0070C0"/>
          <w:sz w:val="20"/>
          <w:szCs w:val="20"/>
        </w:rPr>
        <w:t xml:space="preserve"> dokładny adres, tj. ulicę, nr budynku, kod pocztowy i miejscowość </w:t>
      </w:r>
      <w:r w:rsidR="006D00C6" w:rsidRPr="007C329C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bookmarkEnd w:id="1"/>
    <w:p w14:paraId="3C7EBF87" w14:textId="792847F3" w:rsidR="006D00C6" w:rsidRDefault="006D00C6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zapewnimy utrzymanie stanu zatrudnienia, koniecznego do wykonywania ciągłości usługi.</w:t>
      </w:r>
    </w:p>
    <w:p w14:paraId="7FC5D28C" w14:textId="6FA29855" w:rsidR="00D5288A" w:rsidRDefault="00A36538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w przypadku dostarcz</w:t>
      </w:r>
      <w:r w:rsidR="008F537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nia posiłków w opakowaniach jednorazowych (zgodnie z opisem </w:t>
      </w:r>
      <w:r w:rsidR="00937BA0">
        <w:rPr>
          <w:rFonts w:ascii="Arial" w:hAnsi="Arial" w:cs="Arial"/>
        </w:rPr>
        <w:t xml:space="preserve">przedmiotu zamówienia </w:t>
      </w:r>
      <w:r>
        <w:rPr>
          <w:rFonts w:ascii="Arial" w:hAnsi="Arial" w:cs="Arial"/>
        </w:rPr>
        <w:t>w zał. nr 1 do SWZ), posiłki te dostarcz</w:t>
      </w:r>
      <w:r w:rsidR="00D5288A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ne </w:t>
      </w:r>
      <w:r w:rsidR="00D5288A">
        <w:rPr>
          <w:rFonts w:ascii="Arial" w:hAnsi="Arial" w:cs="Arial"/>
        </w:rPr>
        <w:t>będą</w:t>
      </w:r>
      <w:r>
        <w:rPr>
          <w:rFonts w:ascii="Arial" w:hAnsi="Arial" w:cs="Arial"/>
        </w:rPr>
        <w:t xml:space="preserve"> w jednorazowych opakowaniach: </w:t>
      </w:r>
    </w:p>
    <w:p w14:paraId="713542D4" w14:textId="406D028F" w:rsidR="007216C1" w:rsidRDefault="00A36538" w:rsidP="009651BB">
      <w:pPr>
        <w:pStyle w:val="Akapitzlist"/>
        <w:numPr>
          <w:ilvl w:val="0"/>
          <w:numId w:val="6"/>
        </w:numPr>
        <w:spacing w:before="120" w:line="360" w:lineRule="auto"/>
        <w:jc w:val="both"/>
        <w:rPr>
          <w:rFonts w:ascii="Arial" w:hAnsi="Arial" w:cs="Arial"/>
        </w:rPr>
      </w:pPr>
      <w:r w:rsidRPr="00AF18AD">
        <w:rPr>
          <w:rFonts w:ascii="Arial" w:hAnsi="Arial" w:cs="Arial"/>
          <w:b/>
          <w:bCs/>
        </w:rPr>
        <w:t>ekologicznych</w:t>
      </w:r>
      <w:r w:rsidR="00937BA0" w:rsidRPr="00AF18AD">
        <w:rPr>
          <w:rFonts w:ascii="Arial" w:hAnsi="Arial" w:cs="Arial"/>
          <w:b/>
          <w:bCs/>
        </w:rPr>
        <w:t>, tj. biodegradowalnych lub kompostowalnych</w:t>
      </w:r>
      <w:r w:rsidR="007216C1" w:rsidRPr="007216C1">
        <w:rPr>
          <w:rFonts w:ascii="Arial" w:hAnsi="Arial" w:cs="Arial"/>
          <w:b/>
          <w:bCs/>
          <w:color w:val="4472C4" w:themeColor="accent1"/>
          <w:sz w:val="28"/>
          <w:szCs w:val="28"/>
        </w:rPr>
        <w:t>*</w:t>
      </w:r>
      <w:bookmarkStart w:id="2" w:name="_Hlk208220375"/>
    </w:p>
    <w:bookmarkEnd w:id="2"/>
    <w:p w14:paraId="6BABE8DE" w14:textId="16FE45EF" w:rsidR="00AF18AD" w:rsidRDefault="00A36538" w:rsidP="007216C1">
      <w:pPr>
        <w:pStyle w:val="Akapitzlist"/>
        <w:numPr>
          <w:ilvl w:val="0"/>
          <w:numId w:val="6"/>
        </w:numPr>
        <w:spacing w:before="120" w:line="360" w:lineRule="auto"/>
        <w:jc w:val="both"/>
        <w:rPr>
          <w:rFonts w:ascii="Arial" w:hAnsi="Arial" w:cs="Arial"/>
          <w:b/>
          <w:bCs/>
          <w:color w:val="0070C0"/>
        </w:rPr>
      </w:pPr>
      <w:r w:rsidRPr="00AF18AD">
        <w:rPr>
          <w:rFonts w:ascii="Arial" w:hAnsi="Arial" w:cs="Arial"/>
          <w:b/>
          <w:bCs/>
        </w:rPr>
        <w:t>pla</w:t>
      </w:r>
      <w:r w:rsidR="00D5288A" w:rsidRPr="00AF18AD">
        <w:rPr>
          <w:rFonts w:ascii="Arial" w:hAnsi="Arial" w:cs="Arial"/>
          <w:b/>
          <w:bCs/>
        </w:rPr>
        <w:t>s</w:t>
      </w:r>
      <w:r w:rsidRPr="00AF18AD">
        <w:rPr>
          <w:rFonts w:ascii="Arial" w:hAnsi="Arial" w:cs="Arial"/>
          <w:b/>
          <w:bCs/>
        </w:rPr>
        <w:t>tikowych</w:t>
      </w:r>
      <w:r w:rsidR="00AF18AD" w:rsidRPr="007216C1">
        <w:rPr>
          <w:rFonts w:ascii="Arial" w:hAnsi="Arial" w:cs="Arial"/>
          <w:b/>
          <w:bCs/>
          <w:color w:val="0070C0"/>
          <w:sz w:val="28"/>
          <w:szCs w:val="28"/>
        </w:rPr>
        <w:t>*</w:t>
      </w:r>
    </w:p>
    <w:p w14:paraId="5B735471" w14:textId="52840E52" w:rsidR="00D5288A" w:rsidRPr="00AF18AD" w:rsidRDefault="00AF18AD" w:rsidP="00AF18AD">
      <w:pPr>
        <w:pStyle w:val="Akapitzlist"/>
        <w:spacing w:before="120" w:line="360" w:lineRule="auto"/>
        <w:ind w:left="567"/>
        <w:jc w:val="both"/>
        <w:rPr>
          <w:rFonts w:ascii="Arial" w:hAnsi="Arial" w:cs="Arial"/>
          <w:sz w:val="28"/>
          <w:szCs w:val="28"/>
        </w:rPr>
      </w:pPr>
      <w:r w:rsidRPr="007216C1">
        <w:rPr>
          <w:rFonts w:ascii="Arial" w:hAnsi="Arial" w:cs="Arial"/>
          <w:color w:val="0070C0"/>
          <w:sz w:val="28"/>
          <w:szCs w:val="28"/>
        </w:rPr>
        <w:t>*</w:t>
      </w:r>
      <w:r w:rsidR="00D5288A" w:rsidRPr="00AF18AD">
        <w:rPr>
          <w:rFonts w:ascii="Arial" w:hAnsi="Arial" w:cs="Arial"/>
          <w:color w:val="0070C0"/>
          <w:sz w:val="22"/>
          <w:szCs w:val="22"/>
        </w:rPr>
        <w:t>niepotrzebne skreślić (vide kryteria oceny ofert</w:t>
      </w:r>
      <w:r w:rsidRPr="00AF18AD">
        <w:rPr>
          <w:rFonts w:ascii="Arial" w:hAnsi="Arial" w:cs="Arial"/>
          <w:color w:val="0070C0"/>
          <w:sz w:val="22"/>
          <w:szCs w:val="22"/>
        </w:rPr>
        <w:t xml:space="preserve"> - pkt 22.2 SWZ</w:t>
      </w:r>
      <w:r w:rsidR="00D5288A" w:rsidRPr="00AF18AD">
        <w:rPr>
          <w:rFonts w:ascii="Arial" w:hAnsi="Arial" w:cs="Arial"/>
          <w:color w:val="0070C0"/>
          <w:sz w:val="22"/>
          <w:szCs w:val="22"/>
        </w:rPr>
        <w:t>).</w:t>
      </w:r>
    </w:p>
    <w:p w14:paraId="729CFA9E" w14:textId="0101000F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6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2410"/>
        <w:gridCol w:w="2552"/>
      </w:tblGrid>
      <w:tr w:rsidR="00AA4532" w:rsidRPr="00BE474D" w14:paraId="12673C28" w14:textId="2D5E9F5C" w:rsidTr="00AA453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47793C" w14:textId="77777777" w:rsidR="00AA4532" w:rsidRPr="00BE474D" w:rsidRDefault="00AA453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002B3C2" w14:textId="77777777" w:rsidR="00AA4532" w:rsidRPr="00BE474D" w:rsidRDefault="00AA453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2B705D3" w14:textId="77777777" w:rsidR="00AA4532" w:rsidRPr="00BE474D" w:rsidRDefault="00AA453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6979C74" w14:textId="77777777" w:rsidR="00AA4532" w:rsidRDefault="00AA4532" w:rsidP="00AA453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Wartość części zamówienia stanowi ponad 10% wartości zamówienia </w:t>
            </w:r>
          </w:p>
          <w:p w14:paraId="22144E70" w14:textId="315A0966" w:rsidR="00AA4532" w:rsidRPr="00BE474D" w:rsidRDefault="00AA4532" w:rsidP="00AA4532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(należy wpisać TAK lub NIE)</w:t>
            </w:r>
          </w:p>
        </w:tc>
      </w:tr>
      <w:tr w:rsidR="00AA4532" w:rsidRPr="00BE474D" w14:paraId="582340E2" w14:textId="0011D324" w:rsidTr="00AA453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B8F78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BA644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6656F9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DDC540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AA4532" w:rsidRPr="00BE474D" w14:paraId="053884A8" w14:textId="44E4F26E" w:rsidTr="00AA453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7D014E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7FA0E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0DA6D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3546B2" w14:textId="77777777" w:rsidR="00AA4532" w:rsidRPr="00BE474D" w:rsidRDefault="00AA4532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66E2064B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lastRenderedPageBreak/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08184BFB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2727A2C5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69C1717" w14:textId="03349F22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AF3D654">
          <v:shape id="_x0000_i1053" type="#_x0000_t75" style="width:142.75pt;height:17.55pt" o:ole="">
            <v:imagedata r:id="rId20" o:title=""/>
          </v:shape>
          <w:control r:id="rId21" w:name="CheckBox1" w:shapeid="_x0000_i1053"/>
        </w:object>
      </w:r>
    </w:p>
    <w:p w14:paraId="1D2E97B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4717F6" w:rsidRPr="004717F6">
        <w:rPr>
          <w:rFonts w:ascii="Arial" w:hAnsi="Arial" w:cs="Arial"/>
          <w:bCs/>
        </w:rPr>
        <w:t>t.j. Dz.U. z 2024r. poz. 361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1F7DF59C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3E441DC4" w14:textId="52D75A64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57724CC6">
          <v:shape id="_x0000_i1055" type="#_x0000_t75" style="width:180.95pt;height:21.9pt" o:ole="">
            <v:imagedata r:id="rId22" o:title=""/>
          </v:shape>
          <w:control r:id="rId23" w:name="CheckBox2" w:shapeid="_x0000_i1055"/>
        </w:object>
      </w:r>
    </w:p>
    <w:p w14:paraId="5636B59A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4717F6" w:rsidRPr="004717F6">
        <w:rPr>
          <w:rFonts w:ascii="Arial" w:hAnsi="Arial" w:cs="Arial"/>
          <w:bCs/>
        </w:rPr>
        <w:t>t.j. Dz.U. z 2024r. poz. 361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20BE0A76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BE1C72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FA15CA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C6C9C2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AF7F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51B1FB82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4257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FC7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BC1A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08B0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3D662CA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A892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CC90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9EBC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65B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CC7A62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79AC355D" w14:textId="77777777" w:rsidTr="00B56BE6">
        <w:tc>
          <w:tcPr>
            <w:tcW w:w="1984" w:type="dxa"/>
            <w:shd w:val="clear" w:color="auto" w:fill="auto"/>
            <w:vAlign w:val="center"/>
          </w:tcPr>
          <w:p w14:paraId="267FC86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0F383093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93E761F" w14:textId="77777777" w:rsidTr="00B56BE6">
        <w:tc>
          <w:tcPr>
            <w:tcW w:w="1984" w:type="dxa"/>
            <w:shd w:val="clear" w:color="auto" w:fill="auto"/>
            <w:vAlign w:val="center"/>
          </w:tcPr>
          <w:p w14:paraId="5E88394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2B0B3D61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5FF9CC94" w14:textId="77777777" w:rsidTr="00B56BE6">
        <w:tc>
          <w:tcPr>
            <w:tcW w:w="1984" w:type="dxa"/>
            <w:shd w:val="clear" w:color="auto" w:fill="auto"/>
            <w:vAlign w:val="center"/>
          </w:tcPr>
          <w:p w14:paraId="1C4672D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55B01A9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0D2A37EA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7AFBFE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1C6308F2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E5AEC94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2132BA3E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321F9326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005CDC3F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B0473" w14:textId="77777777" w:rsidR="00765A96" w:rsidRDefault="00765A96" w:rsidP="00FF57EE">
      <w:r>
        <w:separator/>
      </w:r>
    </w:p>
  </w:endnote>
  <w:endnote w:type="continuationSeparator" w:id="0">
    <w:p w14:paraId="2789858E" w14:textId="77777777" w:rsidR="00765A96" w:rsidRDefault="00765A96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F2B35" w14:textId="77777777" w:rsidR="00BA7210" w:rsidRDefault="00BA72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A7FA5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33ADA" w14:textId="77777777" w:rsidR="00BA7210" w:rsidRDefault="00BA72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9D1E1" w14:textId="77777777" w:rsidR="00765A96" w:rsidRDefault="00765A96" w:rsidP="00FF57EE">
      <w:r>
        <w:separator/>
      </w:r>
    </w:p>
  </w:footnote>
  <w:footnote w:type="continuationSeparator" w:id="0">
    <w:p w14:paraId="32B6229C" w14:textId="77777777" w:rsidR="00765A96" w:rsidRDefault="00765A96" w:rsidP="00FF57EE">
      <w:r>
        <w:continuationSeparator/>
      </w:r>
    </w:p>
  </w:footnote>
  <w:footnote w:id="1">
    <w:p w14:paraId="22915392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3C3FBEE3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4717F6">
        <w:rPr>
          <w:rFonts w:ascii="Arial" w:hAnsi="Arial" w:cs="Arial"/>
          <w:color w:val="0070C0"/>
          <w:sz w:val="18"/>
          <w:szCs w:val="18"/>
        </w:rPr>
        <w:t>4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r. poz. 2</w:t>
      </w:r>
      <w:r w:rsidR="004717F6">
        <w:rPr>
          <w:rFonts w:ascii="Arial" w:hAnsi="Arial" w:cs="Arial"/>
          <w:color w:val="0070C0"/>
          <w:sz w:val="18"/>
          <w:szCs w:val="18"/>
        </w:rPr>
        <w:t>36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748AEE4E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10E514C9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F5B0C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22FF68E2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3B676006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C4796" w14:textId="77777777" w:rsidR="00BA7210" w:rsidRDefault="00BA72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10A92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BA7210">
      <w:rPr>
        <w:sz w:val="20"/>
        <w:szCs w:val="20"/>
      </w:rPr>
      <w:t>SZP-271-31/25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B743A" w14:textId="77777777" w:rsidR="00BA7210" w:rsidRDefault="00BA72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5A068F"/>
    <w:multiLevelType w:val="hybridMultilevel"/>
    <w:tmpl w:val="701C75EC"/>
    <w:lvl w:ilvl="0" w:tplc="393C28D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6B864DF2"/>
    <w:multiLevelType w:val="hybridMultilevel"/>
    <w:tmpl w:val="E8FC8FC6"/>
    <w:lvl w:ilvl="0" w:tplc="148A56BA">
      <w:start w:val="1"/>
      <w:numFmt w:val="lowerLetter"/>
      <w:lvlText w:val="%1)"/>
      <w:lvlJc w:val="left"/>
      <w:pPr>
        <w:ind w:left="1032" w:hanging="465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94735079">
    <w:abstractNumId w:val="3"/>
  </w:num>
  <w:num w:numId="2" w16cid:durableId="545525624">
    <w:abstractNumId w:val="1"/>
  </w:num>
  <w:num w:numId="3" w16cid:durableId="760416730">
    <w:abstractNumId w:val="2"/>
  </w:num>
  <w:num w:numId="4" w16cid:durableId="463936300">
    <w:abstractNumId w:val="5"/>
  </w:num>
  <w:num w:numId="5" w16cid:durableId="1552838660">
    <w:abstractNumId w:val="0"/>
  </w:num>
  <w:num w:numId="6" w16cid:durableId="12045581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A96"/>
    <w:rsid w:val="00025E59"/>
    <w:rsid w:val="00077EBA"/>
    <w:rsid w:val="001063D3"/>
    <w:rsid w:val="0011081E"/>
    <w:rsid w:val="001129C0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15E81"/>
    <w:rsid w:val="00460AC4"/>
    <w:rsid w:val="004717F6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0936"/>
    <w:rsid w:val="006522FA"/>
    <w:rsid w:val="006B63D6"/>
    <w:rsid w:val="006C641D"/>
    <w:rsid w:val="006D00C6"/>
    <w:rsid w:val="006D09E0"/>
    <w:rsid w:val="006E3E28"/>
    <w:rsid w:val="007216C1"/>
    <w:rsid w:val="00765A96"/>
    <w:rsid w:val="007C329C"/>
    <w:rsid w:val="007D475B"/>
    <w:rsid w:val="007E331F"/>
    <w:rsid w:val="007F3E87"/>
    <w:rsid w:val="00814ACA"/>
    <w:rsid w:val="008C5531"/>
    <w:rsid w:val="008F537A"/>
    <w:rsid w:val="009312B4"/>
    <w:rsid w:val="00932E17"/>
    <w:rsid w:val="00937BA0"/>
    <w:rsid w:val="009569B2"/>
    <w:rsid w:val="009651BB"/>
    <w:rsid w:val="0097776D"/>
    <w:rsid w:val="00983D1D"/>
    <w:rsid w:val="009B316D"/>
    <w:rsid w:val="009D75A8"/>
    <w:rsid w:val="00A23973"/>
    <w:rsid w:val="00A30343"/>
    <w:rsid w:val="00A36538"/>
    <w:rsid w:val="00A50E18"/>
    <w:rsid w:val="00A8509D"/>
    <w:rsid w:val="00AA39D6"/>
    <w:rsid w:val="00AA4532"/>
    <w:rsid w:val="00AE2ACB"/>
    <w:rsid w:val="00AF18AD"/>
    <w:rsid w:val="00AF4AC3"/>
    <w:rsid w:val="00AF662E"/>
    <w:rsid w:val="00B42ED4"/>
    <w:rsid w:val="00B47637"/>
    <w:rsid w:val="00B56BE6"/>
    <w:rsid w:val="00B86D25"/>
    <w:rsid w:val="00B87AFB"/>
    <w:rsid w:val="00B9086B"/>
    <w:rsid w:val="00B964C4"/>
    <w:rsid w:val="00BA7210"/>
    <w:rsid w:val="00BC4F99"/>
    <w:rsid w:val="00BE474D"/>
    <w:rsid w:val="00C11FEF"/>
    <w:rsid w:val="00C22F7D"/>
    <w:rsid w:val="00C54D69"/>
    <w:rsid w:val="00C749A9"/>
    <w:rsid w:val="00C754AE"/>
    <w:rsid w:val="00C85374"/>
    <w:rsid w:val="00CE1552"/>
    <w:rsid w:val="00CE3AE6"/>
    <w:rsid w:val="00D5288A"/>
    <w:rsid w:val="00D554C7"/>
    <w:rsid w:val="00D5631A"/>
    <w:rsid w:val="00D613AB"/>
    <w:rsid w:val="00DB068E"/>
    <w:rsid w:val="00DB13EB"/>
    <w:rsid w:val="00DC336F"/>
    <w:rsid w:val="00E1735C"/>
    <w:rsid w:val="00E179AE"/>
    <w:rsid w:val="00EA28A0"/>
    <w:rsid w:val="00EB7584"/>
    <w:rsid w:val="00ED4154"/>
    <w:rsid w:val="00EF1FDB"/>
    <w:rsid w:val="00F03B80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DCC8CEE"/>
  <w15:chartTrackingRefBased/>
  <w15:docId w15:val="{598D60A4-1848-4DE0-95DD-FC1C11FE8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612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dcterms:created xsi:type="dcterms:W3CDTF">2025-09-05T11:50:00Z</dcterms:created>
  <dcterms:modified xsi:type="dcterms:W3CDTF">2025-09-08T10:00:00Z</dcterms:modified>
</cp:coreProperties>
</file>