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2A1A9" w14:textId="77777777" w:rsidR="00F43A23" w:rsidRPr="00F43A23" w:rsidRDefault="00F43A23" w:rsidP="00F43A2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43A23">
        <w:rPr>
          <w:rFonts w:ascii="Verdana" w:hAnsi="Verdana"/>
          <w:sz w:val="18"/>
          <w:szCs w:val="18"/>
        </w:rPr>
        <w:t>Kraków dnia: 2025-09-09</w:t>
      </w:r>
    </w:p>
    <w:p w14:paraId="34C0A9A3" w14:textId="77777777" w:rsidR="00F43A23" w:rsidRPr="00F43A23" w:rsidRDefault="00F43A23" w:rsidP="00F43A23">
      <w:pPr>
        <w:spacing w:after="40"/>
        <w:rPr>
          <w:rFonts w:ascii="Verdana" w:hAnsi="Verdana"/>
          <w:b/>
          <w:bCs/>
          <w:sz w:val="18"/>
          <w:szCs w:val="18"/>
        </w:rPr>
      </w:pPr>
      <w:r w:rsidRPr="00F43A2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E389280" w14:textId="77777777" w:rsidR="00F43A23" w:rsidRPr="00F43A23" w:rsidRDefault="00F43A23" w:rsidP="00F43A23">
      <w:pPr>
        <w:spacing w:after="40"/>
        <w:rPr>
          <w:rFonts w:ascii="Verdana" w:hAnsi="Verdana"/>
          <w:b/>
          <w:bCs/>
          <w:sz w:val="18"/>
          <w:szCs w:val="18"/>
        </w:rPr>
      </w:pPr>
      <w:r w:rsidRPr="00F43A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B5932DC" w14:textId="77777777" w:rsidR="00F43A23" w:rsidRPr="00F43A23" w:rsidRDefault="00F43A23" w:rsidP="00F43A23">
      <w:pPr>
        <w:spacing w:after="40"/>
        <w:rPr>
          <w:rFonts w:ascii="Verdana" w:hAnsi="Verdana"/>
          <w:b/>
          <w:bCs/>
          <w:sz w:val="18"/>
          <w:szCs w:val="18"/>
        </w:rPr>
      </w:pPr>
      <w:r w:rsidRPr="00F43A2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00ED26" w14:textId="77777777" w:rsidR="00F43A23" w:rsidRPr="00F43A23" w:rsidRDefault="00F43A23" w:rsidP="00F43A23">
      <w:pPr>
        <w:rPr>
          <w:rFonts w:ascii="Verdana" w:hAnsi="Verdana"/>
          <w:sz w:val="18"/>
          <w:szCs w:val="18"/>
        </w:rPr>
      </w:pPr>
      <w:r w:rsidRPr="00F43A23">
        <w:rPr>
          <w:rFonts w:ascii="Verdana" w:hAnsi="Verdana"/>
          <w:sz w:val="18"/>
          <w:szCs w:val="18"/>
        </w:rPr>
        <w:t>Al. Mickiewicza 30</w:t>
      </w:r>
    </w:p>
    <w:p w14:paraId="0696B2BC" w14:textId="77777777" w:rsidR="00F43A23" w:rsidRPr="00F43A23" w:rsidRDefault="00F43A23" w:rsidP="00F43A23">
      <w:pPr>
        <w:rPr>
          <w:rFonts w:ascii="Verdana" w:hAnsi="Verdana"/>
          <w:sz w:val="18"/>
          <w:szCs w:val="18"/>
        </w:rPr>
      </w:pPr>
      <w:r w:rsidRPr="00F43A23">
        <w:rPr>
          <w:rFonts w:ascii="Verdana" w:hAnsi="Verdana"/>
          <w:sz w:val="18"/>
          <w:szCs w:val="18"/>
        </w:rPr>
        <w:t>30-059 Kraków</w:t>
      </w:r>
    </w:p>
    <w:p w14:paraId="5E53874C" w14:textId="77777777" w:rsidR="00F43A23" w:rsidRPr="00F43A23" w:rsidRDefault="00F43A23" w:rsidP="00F43A23">
      <w:pPr>
        <w:spacing w:line="276" w:lineRule="auto"/>
        <w:rPr>
          <w:rFonts w:ascii="Verdana" w:hAnsi="Verdana"/>
          <w:sz w:val="18"/>
          <w:szCs w:val="18"/>
        </w:rPr>
      </w:pPr>
      <w:r w:rsidRPr="00F43A23">
        <w:rPr>
          <w:rFonts w:ascii="Verdana" w:hAnsi="Verdana"/>
          <w:sz w:val="18"/>
          <w:szCs w:val="18"/>
        </w:rPr>
        <w:t>Pismo:</w:t>
      </w:r>
      <w:r w:rsidRPr="00F43A23">
        <w:rPr>
          <w:rFonts w:ascii="Verdana" w:hAnsi="Verdana"/>
          <w:b/>
          <w:bCs/>
          <w:sz w:val="18"/>
          <w:szCs w:val="18"/>
        </w:rPr>
        <w:t xml:space="preserve"> </w:t>
      </w:r>
      <w:r w:rsidRPr="00F43A23">
        <w:rPr>
          <w:rFonts w:ascii="Verdana" w:hAnsi="Verdana"/>
          <w:bCs/>
          <w:sz w:val="18"/>
          <w:szCs w:val="18"/>
        </w:rPr>
        <w:t>DE-dzp.272-468/25</w:t>
      </w:r>
    </w:p>
    <w:p w14:paraId="457A66DF" w14:textId="77777777" w:rsidR="00F43A23" w:rsidRPr="00F43A23" w:rsidRDefault="00F43A23" w:rsidP="00F43A23">
      <w:pPr>
        <w:spacing w:line="276" w:lineRule="auto"/>
        <w:rPr>
          <w:rFonts w:ascii="Verdana" w:hAnsi="Verdana"/>
          <w:sz w:val="18"/>
          <w:szCs w:val="18"/>
        </w:rPr>
      </w:pPr>
    </w:p>
    <w:p w14:paraId="03C940F2" w14:textId="77777777" w:rsidR="00F43A23" w:rsidRPr="00F43A23" w:rsidRDefault="00F43A23" w:rsidP="00F43A2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18"/>
          <w:szCs w:val="18"/>
        </w:rPr>
      </w:pPr>
      <w:r w:rsidRPr="00F43A23">
        <w:rPr>
          <w:rFonts w:ascii="Verdana" w:hAnsi="Verdana"/>
          <w:b/>
          <w:sz w:val="18"/>
          <w:szCs w:val="18"/>
        </w:rPr>
        <w:t>WYKONAWCY</w:t>
      </w:r>
    </w:p>
    <w:p w14:paraId="5ACD45C6" w14:textId="77777777" w:rsidR="00F43A23" w:rsidRPr="00F43A23" w:rsidRDefault="00F43A23" w:rsidP="00F43A2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18"/>
          <w:szCs w:val="18"/>
        </w:rPr>
      </w:pPr>
      <w:r w:rsidRPr="00F43A23">
        <w:rPr>
          <w:rFonts w:ascii="Verdana" w:hAnsi="Verdana"/>
          <w:sz w:val="18"/>
          <w:szCs w:val="18"/>
        </w:rPr>
        <w:t>ubiegający się o zamówienie</w:t>
      </w:r>
    </w:p>
    <w:p w14:paraId="0FFAB02C" w14:textId="3FC7EBC0" w:rsidR="00F43A23" w:rsidRPr="00F43A23" w:rsidRDefault="00F43A23" w:rsidP="00F43A23">
      <w:pPr>
        <w:keepNext/>
        <w:spacing w:before="600" w:after="60"/>
        <w:jc w:val="center"/>
        <w:outlineLvl w:val="0"/>
        <w:rPr>
          <w:rFonts w:ascii="Verdana" w:hAnsi="Verdana"/>
          <w:b/>
          <w:kern w:val="28"/>
          <w:sz w:val="18"/>
          <w:szCs w:val="18"/>
        </w:rPr>
      </w:pPr>
      <w:r>
        <w:rPr>
          <w:rFonts w:ascii="Verdana" w:hAnsi="Verdana"/>
          <w:b/>
          <w:kern w:val="28"/>
          <w:sz w:val="18"/>
          <w:szCs w:val="18"/>
        </w:rPr>
        <w:t>OGŁOSZENIE</w:t>
      </w:r>
    </w:p>
    <w:p w14:paraId="1F454966" w14:textId="77777777" w:rsidR="00F43A23" w:rsidRPr="00F43A23" w:rsidRDefault="00F43A23" w:rsidP="00F43A2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43A23">
        <w:rPr>
          <w:rFonts w:ascii="Verdana" w:hAnsi="Verdana"/>
          <w:b/>
          <w:sz w:val="18"/>
          <w:szCs w:val="1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43A23" w:rsidRPr="00F43A23" w14:paraId="78AFDA9E" w14:textId="77777777" w:rsidTr="007D707B">
        <w:trPr>
          <w:trHeight w:val="638"/>
        </w:trPr>
        <w:tc>
          <w:tcPr>
            <w:tcW w:w="959" w:type="dxa"/>
          </w:tcPr>
          <w:p w14:paraId="401D977C" w14:textId="77777777" w:rsidR="00F43A23" w:rsidRPr="00F43A23" w:rsidRDefault="00F43A23" w:rsidP="00F43A2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A494A2F" w14:textId="77777777" w:rsidR="00F43A23" w:rsidRPr="00F43A23" w:rsidRDefault="00F43A23" w:rsidP="00F43A2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F43A2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43A2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F43A23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F43A23">
              <w:rPr>
                <w:rFonts w:ascii="Verdana" w:hAnsi="Verdana"/>
                <w:sz w:val="18"/>
                <w:szCs w:val="18"/>
              </w:rPr>
              <w:t>.</w:t>
            </w:r>
            <w:r w:rsidRPr="00F43A2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43A23">
              <w:rPr>
                <w:rFonts w:ascii="Verdana" w:hAnsi="Verdana"/>
                <w:b/>
                <w:bCs/>
                <w:sz w:val="18"/>
                <w:szCs w:val="18"/>
              </w:rPr>
              <w:t>Remont sal laboratoryjnych i wykładowych nr 13, 102, 118, 119,218 i 218b w pawilonie A-1 AGH w Krakowie - DE-dzp.272-468/25</w:t>
            </w:r>
            <w:r w:rsidRPr="00F43A2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D62CEAC" w14:textId="45E5BACE" w:rsidR="00F43A23" w:rsidRPr="00F43A23" w:rsidRDefault="00F43A23" w:rsidP="00F43A23">
      <w:pPr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43A23">
        <w:rPr>
          <w:rFonts w:ascii="Verdana" w:hAnsi="Verdana"/>
          <w:sz w:val="18"/>
          <w:szCs w:val="18"/>
        </w:rPr>
        <w:t xml:space="preserve"> 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F43A23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F43A23">
        <w:rPr>
          <w:rFonts w:ascii="Verdana" w:hAnsi="Verdana"/>
          <w:sz w:val="18"/>
          <w:szCs w:val="18"/>
        </w:rPr>
        <w:t>t.j</w:t>
      </w:r>
      <w:proofErr w:type="spellEnd"/>
      <w:r w:rsidRPr="00F43A23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F43A23">
        <w:rPr>
          <w:rFonts w:ascii="Verdana" w:hAnsi="Verdana"/>
          <w:sz w:val="18"/>
          <w:szCs w:val="18"/>
        </w:rPr>
        <w:t>Pzp</w:t>
      </w:r>
      <w:proofErr w:type="spellEnd"/>
      <w:r w:rsidRPr="00F43A23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43A23" w:rsidRPr="00F43A23" w14:paraId="244B2293" w14:textId="77777777" w:rsidTr="007D707B">
        <w:trPr>
          <w:cantSplit/>
        </w:trPr>
        <w:tc>
          <w:tcPr>
            <w:tcW w:w="10150" w:type="dxa"/>
          </w:tcPr>
          <w:p w14:paraId="229F45EC" w14:textId="77777777" w:rsidR="00F43A23" w:rsidRPr="00F43A23" w:rsidRDefault="00F43A23" w:rsidP="00F43A2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43A23">
              <w:rPr>
                <w:rFonts w:ascii="Verdana" w:hAnsi="Verdana"/>
                <w:b/>
                <w:sz w:val="18"/>
                <w:szCs w:val="18"/>
              </w:rPr>
              <w:t>F.H.U "BARTEK" ROMAN ŻUREK</w:t>
            </w:r>
          </w:p>
          <w:p w14:paraId="534A335E" w14:textId="77777777" w:rsidR="00F43A23" w:rsidRPr="00F43A23" w:rsidRDefault="00F43A23" w:rsidP="00F43A2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Praska 54 /23</w:t>
            </w:r>
          </w:p>
          <w:p w14:paraId="60A185AC" w14:textId="77777777" w:rsidR="00F43A23" w:rsidRPr="00F43A23" w:rsidRDefault="00F43A23" w:rsidP="00F43A2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30-322 Kraków</w:t>
            </w:r>
          </w:p>
          <w:p w14:paraId="2F92003C" w14:textId="77777777" w:rsidR="00F43A23" w:rsidRPr="00F43A23" w:rsidRDefault="00F43A23" w:rsidP="00F43A2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na:</w:t>
            </w:r>
          </w:p>
          <w:p w14:paraId="0F1FD517" w14:textId="77777777" w:rsidR="00F43A23" w:rsidRPr="00F43A23" w:rsidRDefault="00F43A23" w:rsidP="00F43A2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remont sal laboratoryjnych i wykładowych nr 13, 102, 118, 119,218 i 218b w pawilonie A-1 AGH w Krakowie - DE-dzp.272-468/25 za cenę brutto </w:t>
            </w:r>
            <w:r w:rsidRPr="00F43A23">
              <w:rPr>
                <w:rFonts w:ascii="Verdana" w:hAnsi="Verdana"/>
                <w:b/>
                <w:sz w:val="18"/>
                <w:szCs w:val="18"/>
              </w:rPr>
              <w:t>519 090.53 zł</w:t>
            </w:r>
            <w:r w:rsidRPr="00F43A2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33E9E48" w14:textId="77777777" w:rsidR="00F43A23" w:rsidRPr="00F43A23" w:rsidRDefault="00F43A23" w:rsidP="00F43A2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43A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3A2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43A2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17A22E3" w14:textId="77777777" w:rsidR="00F43A23" w:rsidRPr="00F43A23" w:rsidRDefault="00F43A23" w:rsidP="00F43A23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43A23">
        <w:rPr>
          <w:rFonts w:ascii="Verdana" w:hAnsi="Verdana"/>
          <w:color w:val="000000"/>
          <w:sz w:val="18"/>
          <w:szCs w:val="18"/>
        </w:rPr>
        <w:t xml:space="preserve"> 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F43A23" w:rsidRPr="00F43A23" w14:paraId="08B066AD" w14:textId="77777777" w:rsidTr="007D707B">
        <w:trPr>
          <w:trHeight w:val="510"/>
        </w:trPr>
        <w:tc>
          <w:tcPr>
            <w:tcW w:w="595" w:type="pct"/>
            <w:vAlign w:val="center"/>
          </w:tcPr>
          <w:p w14:paraId="75995539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bookmarkStart w:id="1" w:name="_Hlk53517864"/>
            <w:r w:rsidRPr="00F43A2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667682A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813E1DC" w14:textId="77777777" w:rsidR="00F43A23" w:rsidRPr="00F43A23" w:rsidRDefault="00F43A23" w:rsidP="00F43A23">
            <w:pPr>
              <w:spacing w:before="40" w:after="40"/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DCC7D27" w14:textId="77777777" w:rsidR="00F43A23" w:rsidRPr="00F43A23" w:rsidRDefault="00F43A23" w:rsidP="00F43A23">
            <w:pPr>
              <w:spacing w:before="40" w:after="40"/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8EA1EE7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Łączna liczba punktów</w:t>
            </w:r>
          </w:p>
        </w:tc>
      </w:tr>
      <w:bookmarkEnd w:id="1"/>
      <w:tr w:rsidR="00F43A23" w:rsidRPr="00F43A23" w14:paraId="1DB23D60" w14:textId="77777777" w:rsidTr="007D707B">
        <w:tc>
          <w:tcPr>
            <w:tcW w:w="595" w:type="pct"/>
            <w:vAlign w:val="center"/>
          </w:tcPr>
          <w:p w14:paraId="725FBDC2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5DFF9D2E" w14:textId="77777777" w:rsidR="00F43A23" w:rsidRPr="00F43A23" w:rsidRDefault="00F43A23" w:rsidP="00F43A23">
            <w:pPr>
              <w:spacing w:before="40" w:after="40"/>
              <w:rPr>
                <w:rFonts w:ascii="Verdana" w:hAnsi="Verdana"/>
                <w:b/>
                <w:sz w:val="18"/>
                <w:szCs w:val="18"/>
              </w:rPr>
            </w:pPr>
            <w:r w:rsidRPr="00F43A23">
              <w:rPr>
                <w:rFonts w:ascii="Verdana" w:hAnsi="Verdana"/>
                <w:b/>
                <w:sz w:val="18"/>
                <w:szCs w:val="18"/>
              </w:rPr>
              <w:t>F.H.U "BARTEK" ROMAN ŻUREK</w:t>
            </w:r>
          </w:p>
          <w:p w14:paraId="323DE885" w14:textId="77777777" w:rsidR="00F43A23" w:rsidRPr="00F43A23" w:rsidRDefault="00F43A23" w:rsidP="00F43A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Praska 54 /23</w:t>
            </w:r>
          </w:p>
          <w:p w14:paraId="0C0E04FF" w14:textId="77777777" w:rsidR="00F43A23" w:rsidRPr="00F43A23" w:rsidRDefault="00F43A23" w:rsidP="00F43A23">
            <w:pPr>
              <w:spacing w:after="40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30-322 Kraków</w:t>
            </w:r>
          </w:p>
        </w:tc>
        <w:tc>
          <w:tcPr>
            <w:tcW w:w="952" w:type="pct"/>
            <w:vAlign w:val="center"/>
          </w:tcPr>
          <w:p w14:paraId="10E2537A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5A92292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4A01E2B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F43A23" w:rsidRPr="00F43A23" w14:paraId="1928C9E6" w14:textId="77777777" w:rsidTr="007D707B">
        <w:tc>
          <w:tcPr>
            <w:tcW w:w="595" w:type="pct"/>
            <w:vAlign w:val="center"/>
          </w:tcPr>
          <w:p w14:paraId="59E958FA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68074523" w14:textId="77777777" w:rsidR="00F43A23" w:rsidRPr="00F43A23" w:rsidRDefault="00F43A23" w:rsidP="00F43A23">
            <w:pPr>
              <w:spacing w:before="40" w:after="40"/>
              <w:rPr>
                <w:rFonts w:ascii="Verdana" w:hAnsi="Verdana"/>
                <w:b/>
                <w:sz w:val="18"/>
                <w:szCs w:val="18"/>
              </w:rPr>
            </w:pPr>
            <w:r w:rsidRPr="00F43A23">
              <w:rPr>
                <w:rFonts w:ascii="Verdana" w:hAnsi="Verdana"/>
                <w:b/>
                <w:sz w:val="18"/>
                <w:szCs w:val="18"/>
              </w:rPr>
              <w:t xml:space="preserve">Konsorcjum: Lider - </w:t>
            </w:r>
            <w:proofErr w:type="spellStart"/>
            <w:r w:rsidRPr="00F43A23">
              <w:rPr>
                <w:rFonts w:ascii="Verdana" w:hAnsi="Verdana"/>
                <w:b/>
                <w:sz w:val="18"/>
                <w:szCs w:val="18"/>
              </w:rPr>
              <w:t>Stambud</w:t>
            </w:r>
            <w:proofErr w:type="spellEnd"/>
            <w:r w:rsidRPr="00F43A23">
              <w:rPr>
                <w:rFonts w:ascii="Verdana" w:hAnsi="Verdana"/>
                <w:b/>
                <w:sz w:val="18"/>
                <w:szCs w:val="18"/>
              </w:rPr>
              <w:t xml:space="preserve"> Sp. z o.o./Partner – 2K-Budownictwo</w:t>
            </w:r>
          </w:p>
          <w:p w14:paraId="79F43324" w14:textId="77777777" w:rsidR="00F43A23" w:rsidRPr="00F43A23" w:rsidRDefault="00F43A23" w:rsidP="00F43A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285AEDB5" w14:textId="77777777" w:rsidR="00F43A23" w:rsidRPr="00F43A23" w:rsidRDefault="00F43A23" w:rsidP="00F43A23">
            <w:pPr>
              <w:spacing w:after="40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</w:tc>
        <w:tc>
          <w:tcPr>
            <w:tcW w:w="952" w:type="pct"/>
            <w:vAlign w:val="center"/>
          </w:tcPr>
          <w:p w14:paraId="435DF585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52,61</w:t>
            </w:r>
          </w:p>
        </w:tc>
        <w:tc>
          <w:tcPr>
            <w:tcW w:w="952" w:type="pct"/>
            <w:vAlign w:val="center"/>
          </w:tcPr>
          <w:p w14:paraId="06A0D513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31AE0A3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92,61</w:t>
            </w:r>
          </w:p>
        </w:tc>
      </w:tr>
      <w:tr w:rsidR="00F43A23" w:rsidRPr="00F43A23" w14:paraId="142B0C39" w14:textId="77777777" w:rsidTr="007D707B">
        <w:tc>
          <w:tcPr>
            <w:tcW w:w="595" w:type="pct"/>
            <w:vAlign w:val="center"/>
          </w:tcPr>
          <w:p w14:paraId="4CD6399F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516D6406" w14:textId="77777777" w:rsidR="00F43A23" w:rsidRPr="00F43A23" w:rsidRDefault="00F43A23" w:rsidP="00F43A23">
            <w:pPr>
              <w:spacing w:before="40" w:after="40"/>
              <w:rPr>
                <w:rFonts w:ascii="Verdana" w:hAnsi="Verdana"/>
                <w:b/>
                <w:sz w:val="18"/>
                <w:szCs w:val="18"/>
              </w:rPr>
            </w:pPr>
            <w:r w:rsidRPr="00F43A23">
              <w:rPr>
                <w:rFonts w:ascii="Verdana" w:hAnsi="Verdana"/>
                <w:b/>
                <w:sz w:val="18"/>
                <w:szCs w:val="18"/>
              </w:rPr>
              <w:t>"RAD-REM" Usługi Remontowo Budowlane Radomir Kowalczyk</w:t>
            </w:r>
          </w:p>
          <w:p w14:paraId="6CA31D28" w14:textId="77777777" w:rsidR="00F43A23" w:rsidRPr="00F43A23" w:rsidRDefault="00F43A23" w:rsidP="00F43A23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Filtrowa 4 /22</w:t>
            </w:r>
          </w:p>
          <w:p w14:paraId="48A285B6" w14:textId="77777777" w:rsidR="00F43A23" w:rsidRPr="00F43A23" w:rsidRDefault="00F43A23" w:rsidP="00F43A23">
            <w:pPr>
              <w:spacing w:after="40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30-148 Kraków</w:t>
            </w:r>
          </w:p>
        </w:tc>
        <w:tc>
          <w:tcPr>
            <w:tcW w:w="952" w:type="pct"/>
            <w:vAlign w:val="center"/>
          </w:tcPr>
          <w:p w14:paraId="1DF06C77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51,11</w:t>
            </w:r>
          </w:p>
        </w:tc>
        <w:tc>
          <w:tcPr>
            <w:tcW w:w="952" w:type="pct"/>
            <w:vAlign w:val="center"/>
          </w:tcPr>
          <w:p w14:paraId="2B7DC070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24C4CCD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91,11</w:t>
            </w:r>
          </w:p>
        </w:tc>
      </w:tr>
      <w:tr w:rsidR="00F43A23" w:rsidRPr="00F43A23" w14:paraId="08F9F6BA" w14:textId="77777777" w:rsidTr="007D707B">
        <w:tc>
          <w:tcPr>
            <w:tcW w:w="595" w:type="pct"/>
            <w:vAlign w:val="center"/>
          </w:tcPr>
          <w:p w14:paraId="52809F94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B76C570" w14:textId="77777777" w:rsidR="00F43A23" w:rsidRPr="00F43A23" w:rsidRDefault="00F43A23" w:rsidP="00F43A23">
            <w:pPr>
              <w:spacing w:before="40" w:after="40"/>
              <w:rPr>
                <w:rFonts w:ascii="Verdana" w:hAnsi="Verdana"/>
                <w:b/>
                <w:sz w:val="18"/>
                <w:szCs w:val="18"/>
              </w:rPr>
            </w:pPr>
            <w:r w:rsidRPr="00F43A23">
              <w:rPr>
                <w:rFonts w:ascii="Verdana" w:hAnsi="Verdana"/>
                <w:b/>
                <w:sz w:val="18"/>
                <w:szCs w:val="18"/>
              </w:rPr>
              <w:t>ELEKTRO-MAX MOROŃSKI Spółka z ograniczoną odpowiedzialnością</w:t>
            </w:r>
          </w:p>
          <w:p w14:paraId="068116E8" w14:textId="77777777" w:rsidR="00F43A23" w:rsidRPr="00F43A23" w:rsidRDefault="00F43A23" w:rsidP="00F43A23">
            <w:pPr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F43A23">
              <w:rPr>
                <w:rFonts w:ascii="Verdana" w:hAnsi="Verdana"/>
                <w:bCs/>
                <w:sz w:val="18"/>
                <w:szCs w:val="18"/>
              </w:rPr>
              <w:t>Friedleina</w:t>
            </w:r>
            <w:proofErr w:type="spellEnd"/>
            <w:r w:rsidRPr="00F43A23">
              <w:rPr>
                <w:rFonts w:ascii="Verdana" w:hAnsi="Verdana"/>
                <w:bCs/>
                <w:sz w:val="18"/>
                <w:szCs w:val="18"/>
              </w:rPr>
              <w:t xml:space="preserve"> 4-6 /215-216</w:t>
            </w:r>
          </w:p>
          <w:p w14:paraId="2158851F" w14:textId="77777777" w:rsidR="00F43A23" w:rsidRPr="00F43A23" w:rsidRDefault="00F43A23" w:rsidP="00F43A23">
            <w:pPr>
              <w:spacing w:after="40"/>
              <w:rPr>
                <w:rFonts w:ascii="Verdana" w:hAnsi="Verdana"/>
                <w:bCs/>
                <w:sz w:val="18"/>
                <w:szCs w:val="18"/>
              </w:rPr>
            </w:pPr>
            <w:r w:rsidRPr="00F43A23">
              <w:rPr>
                <w:rFonts w:ascii="Verdana" w:hAnsi="Verdana"/>
                <w:bCs/>
                <w:sz w:val="18"/>
                <w:szCs w:val="18"/>
              </w:rPr>
              <w:t>30-009 Kraków</w:t>
            </w:r>
          </w:p>
        </w:tc>
        <w:tc>
          <w:tcPr>
            <w:tcW w:w="952" w:type="pct"/>
            <w:vAlign w:val="center"/>
          </w:tcPr>
          <w:p w14:paraId="5BF7AAA3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47,54</w:t>
            </w:r>
          </w:p>
        </w:tc>
        <w:tc>
          <w:tcPr>
            <w:tcW w:w="952" w:type="pct"/>
            <w:vAlign w:val="center"/>
          </w:tcPr>
          <w:p w14:paraId="475A07C8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3E951F4" w14:textId="77777777" w:rsidR="00F43A23" w:rsidRPr="00F43A23" w:rsidRDefault="00F43A23" w:rsidP="00F43A2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A23">
              <w:rPr>
                <w:rFonts w:ascii="Verdana" w:hAnsi="Verdana"/>
                <w:sz w:val="18"/>
                <w:szCs w:val="18"/>
              </w:rPr>
              <w:t xml:space="preserve">  87,54</w:t>
            </w:r>
          </w:p>
        </w:tc>
      </w:tr>
      <w:bookmarkEnd w:id="0"/>
    </w:tbl>
    <w:p w14:paraId="7A3365EF" w14:textId="77777777" w:rsidR="00F960D7" w:rsidRPr="00F43A23" w:rsidRDefault="00F960D7" w:rsidP="00F43A23"/>
    <w:sectPr w:rsidR="00F960D7" w:rsidRPr="00F43A2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20BD6" w14:textId="77777777" w:rsidR="00952BA1" w:rsidRDefault="00952BA1">
      <w:r>
        <w:separator/>
      </w:r>
    </w:p>
  </w:endnote>
  <w:endnote w:type="continuationSeparator" w:id="0">
    <w:p w14:paraId="4D7FB193" w14:textId="77777777" w:rsidR="00952BA1" w:rsidRDefault="0095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F185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5AA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3A7B5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9A635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931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E40EE" w14:textId="77777777" w:rsidR="00952BA1" w:rsidRDefault="00952BA1">
      <w:r>
        <w:separator/>
      </w:r>
    </w:p>
  </w:footnote>
  <w:footnote w:type="continuationSeparator" w:id="0">
    <w:p w14:paraId="711903BE" w14:textId="77777777" w:rsidR="00952BA1" w:rsidRDefault="00952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8070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622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144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BA1"/>
    <w:rsid w:val="00005838"/>
    <w:rsid w:val="00022322"/>
    <w:rsid w:val="00042497"/>
    <w:rsid w:val="000C1E6F"/>
    <w:rsid w:val="000E4E56"/>
    <w:rsid w:val="001A1468"/>
    <w:rsid w:val="001B7815"/>
    <w:rsid w:val="001C31ED"/>
    <w:rsid w:val="001F484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2BA1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3A23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979C2"/>
  <w15:chartTrackingRefBased/>
  <w15:docId w15:val="{92CE2A56-E074-43D2-A3C7-507BE307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2025-09-09T12:26:00Z</cp:lastPrinted>
  <dcterms:created xsi:type="dcterms:W3CDTF">2025-09-09T12:26:00Z</dcterms:created>
  <dcterms:modified xsi:type="dcterms:W3CDTF">2025-09-09T12:26:00Z</dcterms:modified>
</cp:coreProperties>
</file>