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10911" w14:textId="77AFA266" w:rsidR="006676AE" w:rsidRPr="000726B1" w:rsidRDefault="006676AE" w:rsidP="006676AE">
      <w:pPr>
        <w:pStyle w:val="Nagwek4"/>
        <w:rPr>
          <w:bCs/>
          <w:i w:val="0"/>
          <w:sz w:val="20"/>
        </w:rPr>
      </w:pPr>
      <w:r w:rsidRPr="000726B1">
        <w:rPr>
          <w:bCs/>
          <w:i w:val="0"/>
          <w:sz w:val="20"/>
        </w:rPr>
        <w:t xml:space="preserve">Załącznik nr </w:t>
      </w:r>
      <w:r w:rsidR="00CB10B5">
        <w:rPr>
          <w:bCs/>
          <w:i w:val="0"/>
          <w:sz w:val="20"/>
        </w:rPr>
        <w:t>5</w:t>
      </w:r>
      <w:r w:rsidR="00B36ABD" w:rsidRPr="000726B1">
        <w:rPr>
          <w:bCs/>
          <w:i w:val="0"/>
          <w:sz w:val="20"/>
        </w:rPr>
        <w:t xml:space="preserve"> do SWZ</w:t>
      </w:r>
    </w:p>
    <w:p w14:paraId="11D5C791" w14:textId="77777777" w:rsidR="005103B9" w:rsidRPr="000726B1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5155B8DA" w14:textId="77777777" w:rsidR="00C4103F" w:rsidRPr="000726B1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0726B1">
        <w:rPr>
          <w:rFonts w:ascii="Times New Roman" w:hAnsi="Times New Roman"/>
          <w:b/>
          <w:sz w:val="20"/>
          <w:szCs w:val="20"/>
        </w:rPr>
        <w:t>Zamawiający</w:t>
      </w:r>
      <w:r w:rsidR="007936D6" w:rsidRPr="000726B1">
        <w:rPr>
          <w:rFonts w:ascii="Times New Roman" w:hAnsi="Times New Roman"/>
          <w:b/>
          <w:sz w:val="20"/>
          <w:szCs w:val="20"/>
        </w:rPr>
        <w:t>:</w:t>
      </w:r>
    </w:p>
    <w:p w14:paraId="60A15F5B" w14:textId="77777777" w:rsidR="006676AE" w:rsidRPr="000726B1" w:rsidRDefault="00174359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726B1">
        <w:rPr>
          <w:sz w:val="20"/>
          <w:szCs w:val="20"/>
        </w:rPr>
        <w:t>GMINA NIEPOŁOMICE</w:t>
      </w:r>
    </w:p>
    <w:p w14:paraId="29D40FEF" w14:textId="77777777" w:rsidR="006676AE" w:rsidRPr="000726B1" w:rsidRDefault="00174359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726B1">
        <w:rPr>
          <w:sz w:val="20"/>
          <w:szCs w:val="20"/>
        </w:rPr>
        <w:t>Pl. Zwycięstwa</w:t>
      </w:r>
      <w:r w:rsidR="006676AE" w:rsidRPr="000726B1">
        <w:rPr>
          <w:sz w:val="20"/>
          <w:szCs w:val="20"/>
        </w:rPr>
        <w:t xml:space="preserve"> </w:t>
      </w:r>
      <w:r w:rsidRPr="000726B1">
        <w:rPr>
          <w:sz w:val="20"/>
          <w:szCs w:val="20"/>
        </w:rPr>
        <w:t>13</w:t>
      </w:r>
      <w:r w:rsidR="006676AE" w:rsidRPr="000726B1">
        <w:rPr>
          <w:sz w:val="20"/>
          <w:szCs w:val="20"/>
        </w:rPr>
        <w:t xml:space="preserve"> </w:t>
      </w:r>
    </w:p>
    <w:p w14:paraId="3B99F67C" w14:textId="1344C482" w:rsidR="00C4103F" w:rsidRPr="000726B1" w:rsidRDefault="00174359" w:rsidP="000726B1">
      <w:pPr>
        <w:pStyle w:val="Tekstpodstawowy"/>
        <w:spacing w:after="0"/>
        <w:ind w:left="4111"/>
        <w:rPr>
          <w:sz w:val="20"/>
          <w:szCs w:val="20"/>
        </w:rPr>
      </w:pPr>
      <w:r w:rsidRPr="000726B1">
        <w:rPr>
          <w:sz w:val="20"/>
          <w:szCs w:val="20"/>
        </w:rPr>
        <w:t>32-005</w:t>
      </w:r>
      <w:r w:rsidR="006676AE" w:rsidRPr="000726B1">
        <w:rPr>
          <w:sz w:val="20"/>
          <w:szCs w:val="20"/>
        </w:rPr>
        <w:t xml:space="preserve"> </w:t>
      </w:r>
      <w:r w:rsidRPr="000726B1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0726B1" w14:paraId="4AE6DCCF" w14:textId="77777777" w:rsidTr="00252642">
        <w:tc>
          <w:tcPr>
            <w:tcW w:w="2800" w:type="dxa"/>
          </w:tcPr>
          <w:p w14:paraId="1C91CC70" w14:textId="77777777" w:rsidR="006F0A84" w:rsidRPr="000726B1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726B1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0726B1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05CB2EA" w14:textId="77777777" w:rsidR="006F0A84" w:rsidRPr="000726B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F4886C3" w14:textId="77777777" w:rsidR="006F0A84" w:rsidRPr="000726B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0726B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3C66B2D1" w14:textId="77777777" w:rsidR="006F0A84" w:rsidRPr="000726B1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0726B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0726B1" w14:paraId="5ED05CA9" w14:textId="77777777" w:rsidTr="00252642">
        <w:tc>
          <w:tcPr>
            <w:tcW w:w="2800" w:type="dxa"/>
          </w:tcPr>
          <w:p w14:paraId="15B1C5B9" w14:textId="77777777" w:rsidR="006F0A84" w:rsidRPr="000726B1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726B1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5FFAF97C" w14:textId="77777777" w:rsidR="006F0A84" w:rsidRPr="000726B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A41FB7D" w14:textId="77777777" w:rsidR="006F0A84" w:rsidRPr="000726B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0726B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1059C467" w14:textId="77777777" w:rsidR="006F0A84" w:rsidRPr="000726B1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0726B1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A7FB6E7" w14:textId="77777777" w:rsidR="006F0A84" w:rsidRPr="000726B1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74359" w:rsidRPr="000726B1" w14:paraId="7C018695" w14:textId="77777777" w:rsidTr="007417BF">
        <w:tc>
          <w:tcPr>
            <w:tcW w:w="9104" w:type="dxa"/>
            <w:shd w:val="clear" w:color="auto" w:fill="D9D9D9"/>
          </w:tcPr>
          <w:p w14:paraId="1098B142" w14:textId="77777777" w:rsidR="00174359" w:rsidRPr="000726B1" w:rsidRDefault="00174359" w:rsidP="007417B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26B1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4CD4F5D6" w14:textId="77777777" w:rsidR="00174359" w:rsidRPr="000726B1" w:rsidRDefault="00174359" w:rsidP="007417BF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26B1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0726B1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0726B1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0726B1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0726B1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20E7E9D0" w14:textId="77777777" w:rsidR="00174359" w:rsidRPr="000726B1" w:rsidRDefault="00174359" w:rsidP="007417BF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0726B1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726B1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0726B1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619500E8" w14:textId="77777777" w:rsidR="00766D1F" w:rsidRPr="000726B1" w:rsidRDefault="001F027E" w:rsidP="000726B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>Na potrzeby postę</w:t>
      </w:r>
      <w:r w:rsidR="008D0487" w:rsidRPr="000726B1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0726B1">
        <w:rPr>
          <w:rFonts w:ascii="Times New Roman" w:hAnsi="Times New Roman"/>
          <w:sz w:val="20"/>
          <w:szCs w:val="20"/>
        </w:rPr>
        <w:t>zamówienia publiczn</w:t>
      </w:r>
      <w:r w:rsidR="00FB403C" w:rsidRPr="000726B1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0726B1" w14:paraId="514DBB68" w14:textId="77777777" w:rsidTr="00252642">
        <w:tc>
          <w:tcPr>
            <w:tcW w:w="2269" w:type="dxa"/>
          </w:tcPr>
          <w:p w14:paraId="2C50AB02" w14:textId="77777777" w:rsidR="00FB403C" w:rsidRPr="000726B1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26B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DBD46B1" w14:textId="477BEF16" w:rsidR="00FB403C" w:rsidRPr="00BD165E" w:rsidRDefault="00BD165E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BD16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Przebudowa boiska wielofunkcyjnego oraz budowa </w:t>
            </w:r>
            <w:proofErr w:type="spellStart"/>
            <w:r w:rsidRPr="00BD165E">
              <w:rPr>
                <w:rFonts w:ascii="Times New Roman" w:hAnsi="Times New Roman"/>
                <w:b/>
                <w:bCs/>
                <w:sz w:val="20"/>
                <w:szCs w:val="20"/>
              </w:rPr>
              <w:t>streetworkoutu</w:t>
            </w:r>
            <w:proofErr w:type="spellEnd"/>
            <w:r w:rsidRPr="00BD16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 miejscowości Chobot.</w:t>
            </w:r>
          </w:p>
        </w:tc>
      </w:tr>
      <w:tr w:rsidR="00174359" w:rsidRPr="000726B1" w14:paraId="14E40F9D" w14:textId="77777777" w:rsidTr="007417BF">
        <w:tc>
          <w:tcPr>
            <w:tcW w:w="2269" w:type="dxa"/>
          </w:tcPr>
          <w:p w14:paraId="2E1B6D15" w14:textId="77777777" w:rsidR="00174359" w:rsidRPr="000726B1" w:rsidRDefault="00174359" w:rsidP="007417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26B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D349279" w14:textId="70F5B5C4" w:rsidR="00174359" w:rsidRPr="000726B1" w:rsidRDefault="00174359" w:rsidP="007417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</w:t>
            </w:r>
            <w:r w:rsidR="00BD165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4</w:t>
            </w: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0C37C3FE" w14:textId="77777777" w:rsidR="00FB403C" w:rsidRPr="000726B1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266A577" w14:textId="77777777" w:rsidR="00F90CD1" w:rsidRPr="000726B1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 xml:space="preserve">prowadzonego przez </w:t>
      </w:r>
      <w:r w:rsidR="00174359" w:rsidRPr="000726B1">
        <w:rPr>
          <w:rFonts w:ascii="Times New Roman" w:hAnsi="Times New Roman"/>
          <w:b/>
          <w:sz w:val="20"/>
          <w:szCs w:val="20"/>
        </w:rPr>
        <w:t>GMINA NIEPOŁOMICE</w:t>
      </w:r>
      <w:r w:rsidRPr="000726B1">
        <w:rPr>
          <w:rFonts w:ascii="Times New Roman" w:hAnsi="Times New Roman"/>
          <w:b/>
          <w:sz w:val="20"/>
          <w:szCs w:val="20"/>
        </w:rPr>
        <w:t>,</w:t>
      </w:r>
      <w:r w:rsidR="002B2AD9" w:rsidRPr="000726B1">
        <w:rPr>
          <w:rFonts w:ascii="Times New Roman" w:hAnsi="Times New Roman"/>
          <w:sz w:val="20"/>
          <w:szCs w:val="20"/>
        </w:rPr>
        <w:t xml:space="preserve"> </w:t>
      </w:r>
      <w:r w:rsidR="00E65685" w:rsidRPr="000726B1">
        <w:rPr>
          <w:rFonts w:ascii="Times New Roman" w:hAnsi="Times New Roman"/>
          <w:sz w:val="20"/>
          <w:szCs w:val="20"/>
        </w:rPr>
        <w:t>oświa</w:t>
      </w:r>
      <w:r w:rsidR="00825A09" w:rsidRPr="000726B1">
        <w:rPr>
          <w:rFonts w:ascii="Times New Roman" w:hAnsi="Times New Roman"/>
          <w:sz w:val="20"/>
          <w:szCs w:val="20"/>
        </w:rPr>
        <w:t>dczam</w:t>
      </w:r>
      <w:r w:rsidR="00E65685" w:rsidRPr="000726B1">
        <w:rPr>
          <w:rFonts w:ascii="Times New Roman" w:hAnsi="Times New Roman"/>
          <w:sz w:val="20"/>
          <w:szCs w:val="20"/>
        </w:rPr>
        <w:t>,</w:t>
      </w:r>
      <w:r w:rsidR="002B2AD9" w:rsidRPr="000726B1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0726B1" w14:paraId="1738F3FE" w14:textId="77777777" w:rsidTr="00650D6C">
        <w:tc>
          <w:tcPr>
            <w:tcW w:w="9104" w:type="dxa"/>
            <w:shd w:val="clear" w:color="auto" w:fill="D9D9D9"/>
          </w:tcPr>
          <w:p w14:paraId="46E696EE" w14:textId="77777777" w:rsidR="00E50194" w:rsidRPr="000726B1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26B1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7EF50E58" w14:textId="77777777" w:rsidR="00C113BF" w:rsidRPr="000726B1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0726B1">
        <w:rPr>
          <w:rFonts w:ascii="Times New Roman" w:hAnsi="Times New Roman"/>
          <w:sz w:val="20"/>
          <w:szCs w:val="20"/>
        </w:rPr>
        <w:t xml:space="preserve">dstawie </w:t>
      </w:r>
      <w:r w:rsidR="002C4137" w:rsidRPr="000726B1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0726B1">
        <w:rPr>
          <w:rFonts w:ascii="Times New Roman" w:hAnsi="Times New Roman"/>
          <w:sz w:val="20"/>
          <w:szCs w:val="20"/>
        </w:rPr>
        <w:t>108</w:t>
      </w:r>
      <w:r w:rsidR="002C4137" w:rsidRPr="000726B1">
        <w:rPr>
          <w:rFonts w:ascii="Times New Roman" w:hAnsi="Times New Roman"/>
          <w:sz w:val="20"/>
          <w:szCs w:val="20"/>
        </w:rPr>
        <w:t xml:space="preserve"> ust 1 </w:t>
      </w:r>
      <w:r w:rsidRPr="000726B1">
        <w:rPr>
          <w:rFonts w:ascii="Times New Roman" w:hAnsi="Times New Roman"/>
          <w:sz w:val="20"/>
          <w:szCs w:val="20"/>
        </w:rPr>
        <w:t>ustawy Pzp</w:t>
      </w:r>
      <w:r w:rsidR="00641874" w:rsidRPr="000726B1">
        <w:rPr>
          <w:rFonts w:ascii="Times New Roman" w:hAnsi="Times New Roman"/>
          <w:sz w:val="20"/>
          <w:szCs w:val="20"/>
        </w:rPr>
        <w:t>.</w:t>
      </w:r>
    </w:p>
    <w:p w14:paraId="5F9D9886" w14:textId="77777777" w:rsidR="00023477" w:rsidRPr="000726B1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3BF13AD3" w14:textId="77777777" w:rsidR="0011306C" w:rsidRPr="000726B1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0726B1">
        <w:rPr>
          <w:rFonts w:ascii="Times New Roman" w:hAnsi="Times New Roman"/>
          <w:sz w:val="20"/>
          <w:szCs w:val="20"/>
        </w:rPr>
        <w:t>t.j. Dz.U. z 2024r. poz. 507 z późn. zm.</w:t>
      </w:r>
      <w:r w:rsidRPr="000726B1">
        <w:rPr>
          <w:rFonts w:ascii="Times New Roman" w:hAnsi="Times New Roman"/>
          <w:sz w:val="20"/>
          <w:szCs w:val="20"/>
        </w:rPr>
        <w:t>)</w:t>
      </w:r>
      <w:r w:rsidR="0011306C" w:rsidRPr="000726B1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0726B1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0726B1" w14:paraId="026114AC" w14:textId="77777777" w:rsidTr="00CD4DD1">
        <w:tc>
          <w:tcPr>
            <w:tcW w:w="9104" w:type="dxa"/>
            <w:shd w:val="clear" w:color="auto" w:fill="D9D9D9"/>
          </w:tcPr>
          <w:p w14:paraId="306A8AF1" w14:textId="77777777" w:rsidR="0011306C" w:rsidRPr="000726B1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26B1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0726B1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6162CB25" w14:textId="77777777" w:rsidR="00D2702A" w:rsidRPr="000726B1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>Oświadczam,</w:t>
      </w:r>
      <w:r w:rsidR="00313417" w:rsidRPr="000726B1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0726B1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0726B1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0726B1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726B1" w14:paraId="432EBD64" w14:textId="77777777" w:rsidTr="00A478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84148" w14:textId="77777777" w:rsidR="00D2702A" w:rsidRPr="000726B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26B1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D34C9" w14:textId="77777777" w:rsidR="00D2702A" w:rsidRPr="000726B1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0726B1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174359" w:rsidRPr="000726B1" w14:paraId="286C895F" w14:textId="77777777" w:rsidTr="00A478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46BE8" w14:textId="77777777" w:rsidR="00174359" w:rsidRPr="000726B1" w:rsidRDefault="00174359" w:rsidP="007417BF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26B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CA787" w14:textId="77777777" w:rsidR="00174359" w:rsidRPr="000726B1" w:rsidRDefault="00174359" w:rsidP="007417BF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726B1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4CD874DB" w14:textId="77777777" w:rsidR="00484EFA" w:rsidRPr="00484EFA" w:rsidRDefault="00484EFA" w:rsidP="00484EFA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4EFA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 </w:t>
            </w:r>
          </w:p>
          <w:p w14:paraId="2707D29F" w14:textId="77777777" w:rsidR="00484EFA" w:rsidRPr="00484EFA" w:rsidRDefault="00484EFA" w:rsidP="00484EFA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4EFA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14:paraId="00027B43" w14:textId="6EEAD7D6" w:rsidR="00484EFA" w:rsidRPr="00484EFA" w:rsidRDefault="00484EFA" w:rsidP="00484EFA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4EFA">
              <w:rPr>
                <w:rFonts w:ascii="Times New Roman" w:hAnsi="Times New Roman"/>
                <w:sz w:val="20"/>
                <w:szCs w:val="20"/>
              </w:rPr>
              <w:t xml:space="preserve">a) w okresie ostatnich pięciu lat przed upływem terminu składania ofert, a jeżeli okres prowadzenia działalności jest krótszy, w tym okresie wykonał co najmniej jedno zamówienie, w zakres którego wchodziła budowa lub modernizacja boiska sportowego z nawierzchnią poliuretanową o wartości tego zamówienia  minimum  250 000,00 zł brutto (na wartość 250 000,00 zł brutto mogą składać się nie więcej niż dwa zamówienia, a w zakres każdego z zamówień wchodziła budowa lub modernizacja boiska sportowego z nawierzchnią poliuretanową) oraz załączy dowody, określające czy roboty te zostały wykonane w sposób należyty oraz czy zostały wykonane zgodnie z zasadami sztuki budowlanej i prawidłowo ukończone. </w:t>
            </w:r>
          </w:p>
          <w:p w14:paraId="65E8A0C5" w14:textId="0AAA17DF" w:rsidR="00174359" w:rsidRPr="000726B1" w:rsidRDefault="00484EFA" w:rsidP="00484EF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4EFA">
              <w:rPr>
                <w:rFonts w:ascii="Times New Roman" w:hAnsi="Times New Roman"/>
                <w:sz w:val="20"/>
                <w:szCs w:val="20"/>
              </w:rPr>
              <w:t>b) dyspon</w:t>
            </w:r>
            <w:r>
              <w:rPr>
                <w:rFonts w:ascii="Times New Roman" w:hAnsi="Times New Roman"/>
                <w:sz w:val="20"/>
                <w:szCs w:val="20"/>
              </w:rPr>
              <w:t>u</w:t>
            </w:r>
            <w:r w:rsidRPr="00484EFA">
              <w:rPr>
                <w:rFonts w:ascii="Times New Roman" w:hAnsi="Times New Roman"/>
                <w:sz w:val="20"/>
                <w:szCs w:val="20"/>
              </w:rPr>
              <w:t>je co najmniej jedną osobą posiadającą uprawnienia do kierowania robotami w specjalności konstrukcyjno-budowlanej bez ograniczeń, kierownik robót/kierownik budowy</w:t>
            </w:r>
          </w:p>
        </w:tc>
      </w:tr>
    </w:tbl>
    <w:p w14:paraId="713207F0" w14:textId="77777777" w:rsidR="00C62F57" w:rsidRPr="000726B1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0726B1" w14:paraId="49808DEC" w14:textId="77777777" w:rsidTr="00CD4DD1">
        <w:tc>
          <w:tcPr>
            <w:tcW w:w="9104" w:type="dxa"/>
            <w:shd w:val="clear" w:color="auto" w:fill="D9D9D9"/>
          </w:tcPr>
          <w:p w14:paraId="276785B1" w14:textId="77777777" w:rsidR="00BE6F04" w:rsidRPr="000726B1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26B1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3D18088" w14:textId="77777777" w:rsidR="00FE4E2B" w:rsidRPr="000726B1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726B1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0726B1" w14:paraId="72A59200" w14:textId="77777777" w:rsidTr="00847232">
        <w:tc>
          <w:tcPr>
            <w:tcW w:w="9104" w:type="dxa"/>
            <w:shd w:val="clear" w:color="auto" w:fill="D9D9D9"/>
          </w:tcPr>
          <w:p w14:paraId="773CCD86" w14:textId="77777777" w:rsidR="00E426EB" w:rsidRPr="000726B1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0726B1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54DF01CF" w14:textId="77777777" w:rsidR="00E426EB" w:rsidRPr="000726B1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A554D20" w14:textId="77777777" w:rsidR="00E426EB" w:rsidRPr="000726B1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057C7FD2" w14:textId="77777777" w:rsidR="00E426EB" w:rsidRPr="000726B1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44061CD" w14:textId="77777777" w:rsidR="00E426EB" w:rsidRPr="000726B1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726B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4F4A608" w14:textId="77777777" w:rsidR="00E426EB" w:rsidRPr="000726B1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89228FE" w14:textId="77777777" w:rsidR="00E426EB" w:rsidRPr="000726B1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726B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37448E36" w14:textId="22503F81" w:rsidR="00484F88" w:rsidRPr="00C41F68" w:rsidRDefault="00FE4E2B" w:rsidP="000726B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ab/>
      </w:r>
      <w:r w:rsidRPr="000726B1">
        <w:rPr>
          <w:rFonts w:ascii="Times New Roman" w:hAnsi="Times New Roman"/>
          <w:sz w:val="20"/>
          <w:szCs w:val="20"/>
        </w:rPr>
        <w:tab/>
      </w:r>
      <w:r w:rsidRPr="000726B1">
        <w:rPr>
          <w:rFonts w:ascii="Times New Roman" w:hAnsi="Times New Roman"/>
          <w:sz w:val="20"/>
          <w:szCs w:val="20"/>
        </w:rPr>
        <w:tab/>
      </w:r>
      <w:r w:rsidR="00524951" w:rsidRPr="00C41F68">
        <w:rPr>
          <w:rFonts w:ascii="Times New Roman" w:hAnsi="Times New Roman"/>
          <w:i/>
          <w:sz w:val="18"/>
          <w:szCs w:val="18"/>
        </w:rPr>
        <w:t>kwalifikowany podpis elektroniczny lub podpis zaufany lub podpis osobisty</w:t>
      </w:r>
    </w:p>
    <w:sectPr w:rsidR="00484F88" w:rsidRPr="00C41F6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089C4" w14:textId="77777777" w:rsidR="00BA0B24" w:rsidRDefault="00BA0B24" w:rsidP="0038231F">
      <w:pPr>
        <w:spacing w:after="0" w:line="240" w:lineRule="auto"/>
      </w:pPr>
      <w:r>
        <w:separator/>
      </w:r>
    </w:p>
  </w:endnote>
  <w:endnote w:type="continuationSeparator" w:id="0">
    <w:p w14:paraId="6E03ED33" w14:textId="77777777" w:rsidR="00BA0B24" w:rsidRDefault="00BA0B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8AC56" w14:textId="77777777" w:rsidR="00174359" w:rsidRDefault="001743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82FF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95757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EC45D" w14:textId="77777777" w:rsidR="00174359" w:rsidRDefault="001743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6F521" w14:textId="77777777" w:rsidR="00BA0B24" w:rsidRDefault="00BA0B24" w:rsidP="0038231F">
      <w:pPr>
        <w:spacing w:after="0" w:line="240" w:lineRule="auto"/>
      </w:pPr>
      <w:r>
        <w:separator/>
      </w:r>
    </w:p>
  </w:footnote>
  <w:footnote w:type="continuationSeparator" w:id="0">
    <w:p w14:paraId="26B28750" w14:textId="77777777" w:rsidR="00BA0B24" w:rsidRDefault="00BA0B24" w:rsidP="0038231F">
      <w:pPr>
        <w:spacing w:after="0" w:line="240" w:lineRule="auto"/>
      </w:pPr>
      <w:r>
        <w:continuationSeparator/>
      </w:r>
    </w:p>
  </w:footnote>
  <w:footnote w:id="1">
    <w:p w14:paraId="3AA61C56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199F081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9AC2F7F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DA7028A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C1D44" w14:textId="77777777" w:rsidR="00174359" w:rsidRDefault="001743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05182" w14:textId="77777777" w:rsidR="00174359" w:rsidRDefault="001743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1038C" w14:textId="77777777" w:rsidR="00174359" w:rsidRDefault="001743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716334">
    <w:abstractNumId w:val="11"/>
  </w:num>
  <w:num w:numId="2" w16cid:durableId="245261901">
    <w:abstractNumId w:val="0"/>
  </w:num>
  <w:num w:numId="3" w16cid:durableId="1713653059">
    <w:abstractNumId w:val="10"/>
  </w:num>
  <w:num w:numId="4" w16cid:durableId="1721854693">
    <w:abstractNumId w:val="13"/>
  </w:num>
  <w:num w:numId="5" w16cid:durableId="375199876">
    <w:abstractNumId w:val="12"/>
  </w:num>
  <w:num w:numId="6" w16cid:durableId="588078080">
    <w:abstractNumId w:val="9"/>
  </w:num>
  <w:num w:numId="7" w16cid:durableId="853498660">
    <w:abstractNumId w:val="1"/>
  </w:num>
  <w:num w:numId="8" w16cid:durableId="1112435980">
    <w:abstractNumId w:val="6"/>
  </w:num>
  <w:num w:numId="9" w16cid:durableId="771903208">
    <w:abstractNumId w:val="4"/>
  </w:num>
  <w:num w:numId="10" w16cid:durableId="1688943334">
    <w:abstractNumId w:val="7"/>
  </w:num>
  <w:num w:numId="11" w16cid:durableId="1360159656">
    <w:abstractNumId w:val="5"/>
  </w:num>
  <w:num w:numId="12" w16cid:durableId="2110809441">
    <w:abstractNumId w:val="8"/>
  </w:num>
  <w:num w:numId="13" w16cid:durableId="2113016362">
    <w:abstractNumId w:val="3"/>
  </w:num>
  <w:num w:numId="14" w16cid:durableId="21192542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B24"/>
    <w:rsid w:val="000221FF"/>
    <w:rsid w:val="00023477"/>
    <w:rsid w:val="000247FF"/>
    <w:rsid w:val="00025C8D"/>
    <w:rsid w:val="000303EE"/>
    <w:rsid w:val="0005473D"/>
    <w:rsid w:val="000642B4"/>
    <w:rsid w:val="00064C0B"/>
    <w:rsid w:val="000726B1"/>
    <w:rsid w:val="00073C3D"/>
    <w:rsid w:val="00076D66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74359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64E6"/>
    <w:rsid w:val="004541F9"/>
    <w:rsid w:val="004609F1"/>
    <w:rsid w:val="004651B5"/>
    <w:rsid w:val="004761C6"/>
    <w:rsid w:val="0047664E"/>
    <w:rsid w:val="00476E7D"/>
    <w:rsid w:val="00482F6E"/>
    <w:rsid w:val="00484EFA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26CEA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E6BDA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B176C"/>
    <w:rsid w:val="007C3B14"/>
    <w:rsid w:val="007D5529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7860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0B24"/>
    <w:rsid w:val="00BB0C3C"/>
    <w:rsid w:val="00BD165E"/>
    <w:rsid w:val="00BE6F04"/>
    <w:rsid w:val="00C014B5"/>
    <w:rsid w:val="00C06F6D"/>
    <w:rsid w:val="00C113BF"/>
    <w:rsid w:val="00C4103F"/>
    <w:rsid w:val="00C41F68"/>
    <w:rsid w:val="00C57DEB"/>
    <w:rsid w:val="00C62F57"/>
    <w:rsid w:val="00C737A7"/>
    <w:rsid w:val="00C81012"/>
    <w:rsid w:val="00C909B9"/>
    <w:rsid w:val="00CB10B5"/>
    <w:rsid w:val="00CD0851"/>
    <w:rsid w:val="00CD4DD1"/>
    <w:rsid w:val="00CF5C0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C442E"/>
    <w:rsid w:val="00FD11D0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0DA684"/>
  <w15:docId w15:val="{16ECE19D-47EE-447D-B36B-CC5ABC2E2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563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2025-08-27T13:45:00Z</cp:lastPrinted>
  <dcterms:created xsi:type="dcterms:W3CDTF">2025-09-09T10:23:00Z</dcterms:created>
  <dcterms:modified xsi:type="dcterms:W3CDTF">2025-09-09T10:23:00Z</dcterms:modified>
</cp:coreProperties>
</file>