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6AA04" w14:textId="7E5A6DEC" w:rsidR="005103B9" w:rsidRPr="00814791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814791">
        <w:rPr>
          <w:bCs/>
          <w:i w:val="0"/>
          <w:sz w:val="20"/>
        </w:rPr>
        <w:t xml:space="preserve">Załącznik nr </w:t>
      </w:r>
      <w:r w:rsidR="00A26938" w:rsidRPr="00814791">
        <w:rPr>
          <w:bCs/>
          <w:i w:val="0"/>
          <w:sz w:val="20"/>
        </w:rPr>
        <w:t>2</w:t>
      </w:r>
      <w:r w:rsidR="00B36ABD" w:rsidRPr="00814791">
        <w:rPr>
          <w:bCs/>
          <w:i w:val="0"/>
          <w:sz w:val="20"/>
        </w:rPr>
        <w:t xml:space="preserve"> do SWZ</w:t>
      </w:r>
    </w:p>
    <w:p w14:paraId="77F54F70" w14:textId="77777777" w:rsidR="00C4103F" w:rsidRPr="00814791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814791">
        <w:rPr>
          <w:rFonts w:ascii="Times New Roman" w:hAnsi="Times New Roman"/>
          <w:b/>
          <w:sz w:val="20"/>
          <w:szCs w:val="20"/>
        </w:rPr>
        <w:t>Zamawiający</w:t>
      </w:r>
      <w:r w:rsidR="007936D6" w:rsidRPr="00814791">
        <w:rPr>
          <w:rFonts w:ascii="Times New Roman" w:hAnsi="Times New Roman"/>
          <w:b/>
          <w:sz w:val="20"/>
          <w:szCs w:val="20"/>
        </w:rPr>
        <w:t>:</w:t>
      </w:r>
    </w:p>
    <w:p w14:paraId="18F582C9" w14:textId="77777777" w:rsidR="006676AE" w:rsidRPr="00814791" w:rsidRDefault="009C17CA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14791">
        <w:rPr>
          <w:sz w:val="20"/>
          <w:szCs w:val="20"/>
        </w:rPr>
        <w:t>GMINA NIEPOŁOMICE</w:t>
      </w:r>
    </w:p>
    <w:p w14:paraId="1DA71FAE" w14:textId="77777777" w:rsidR="006676AE" w:rsidRPr="00814791" w:rsidRDefault="009C17CA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14791">
        <w:rPr>
          <w:sz w:val="20"/>
          <w:szCs w:val="20"/>
        </w:rPr>
        <w:t>Pl. Zwycięstwa</w:t>
      </w:r>
      <w:r w:rsidR="006676AE" w:rsidRPr="00814791">
        <w:rPr>
          <w:sz w:val="20"/>
          <w:szCs w:val="20"/>
        </w:rPr>
        <w:t xml:space="preserve"> </w:t>
      </w:r>
      <w:r w:rsidRPr="00814791">
        <w:rPr>
          <w:sz w:val="20"/>
          <w:szCs w:val="20"/>
        </w:rPr>
        <w:t>13</w:t>
      </w:r>
      <w:r w:rsidR="006676AE" w:rsidRPr="00814791">
        <w:rPr>
          <w:sz w:val="20"/>
          <w:szCs w:val="20"/>
        </w:rPr>
        <w:t xml:space="preserve"> </w:t>
      </w:r>
    </w:p>
    <w:p w14:paraId="2F7714B4" w14:textId="77777777" w:rsidR="00F90CD1" w:rsidRPr="00814791" w:rsidRDefault="009C17CA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14791">
        <w:rPr>
          <w:sz w:val="20"/>
          <w:szCs w:val="20"/>
        </w:rPr>
        <w:t>32-005</w:t>
      </w:r>
      <w:r w:rsidR="006676AE" w:rsidRPr="00814791">
        <w:rPr>
          <w:sz w:val="20"/>
          <w:szCs w:val="20"/>
        </w:rPr>
        <w:t xml:space="preserve"> </w:t>
      </w:r>
      <w:r w:rsidRPr="00814791">
        <w:rPr>
          <w:sz w:val="20"/>
          <w:szCs w:val="20"/>
        </w:rPr>
        <w:t>Niepołomice</w:t>
      </w:r>
    </w:p>
    <w:p w14:paraId="63F3F9D8" w14:textId="77777777" w:rsidR="002578E4" w:rsidRPr="00814791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14791" w14:paraId="6A3D27C2" w14:textId="77777777" w:rsidTr="0018769E">
        <w:tc>
          <w:tcPr>
            <w:tcW w:w="2800" w:type="dxa"/>
          </w:tcPr>
          <w:p w14:paraId="21C4B2B4" w14:textId="77777777" w:rsidR="002578E4" w:rsidRPr="0081479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14791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1479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2087810" w14:textId="77777777" w:rsidR="002578E4" w:rsidRPr="0081479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9F2BB07" w14:textId="77777777" w:rsidR="002578E4" w:rsidRPr="0081479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1479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FDE4BF" w14:textId="77777777" w:rsidR="002578E4" w:rsidRPr="00814791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147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1479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147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8147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8147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814791" w14:paraId="0C845E7C" w14:textId="77777777" w:rsidTr="0018769E">
        <w:tc>
          <w:tcPr>
            <w:tcW w:w="2800" w:type="dxa"/>
          </w:tcPr>
          <w:p w14:paraId="472B3C68" w14:textId="77777777" w:rsidR="002578E4" w:rsidRPr="0081479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0B93014" w14:textId="77777777" w:rsidR="002578E4" w:rsidRPr="0081479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B76685A" w14:textId="77777777" w:rsidR="002578E4" w:rsidRPr="0081479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1479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8E0C8D" w14:textId="77777777" w:rsidR="002578E4" w:rsidRPr="0081479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147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14791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147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D2965AE" w14:textId="77777777" w:rsidR="002578E4" w:rsidRPr="00814791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C17CA" w:rsidRPr="00814791" w14:paraId="56B9211B" w14:textId="77777777" w:rsidTr="007A61DE">
        <w:tc>
          <w:tcPr>
            <w:tcW w:w="9104" w:type="dxa"/>
            <w:shd w:val="clear" w:color="auto" w:fill="D9D9D9"/>
          </w:tcPr>
          <w:p w14:paraId="482EAB9D" w14:textId="77777777" w:rsidR="009C17CA" w:rsidRPr="00814791" w:rsidRDefault="009C17CA" w:rsidP="007A61D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4791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17A72FD" w14:textId="37169441" w:rsidR="009C17CA" w:rsidRPr="00814791" w:rsidRDefault="009C17CA" w:rsidP="007A61DE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="007D6CE1" w:rsidRPr="00814791">
              <w:rPr>
                <w:rFonts w:ascii="Times New Roman" w:hAnsi="Times New Roman"/>
                <w:sz w:val="20"/>
                <w:szCs w:val="20"/>
              </w:rPr>
              <w:br/>
            </w:r>
            <w:r w:rsidRPr="00814791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81479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14791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D52BF8" w:rsidRPr="00814791">
              <w:rPr>
                <w:rFonts w:ascii="Times New Roman" w:hAnsi="Times New Roman"/>
                <w:sz w:val="20"/>
                <w:szCs w:val="20"/>
              </w:rPr>
              <w:t>4</w:t>
            </w:r>
            <w:r w:rsidRPr="00814791">
              <w:rPr>
                <w:rFonts w:ascii="Times New Roman" w:hAnsi="Times New Roman"/>
                <w:sz w:val="20"/>
                <w:szCs w:val="20"/>
              </w:rPr>
              <w:t xml:space="preserve">r. poz. </w:t>
            </w:r>
            <w:r w:rsidR="00D52BF8" w:rsidRPr="00814791">
              <w:rPr>
                <w:rFonts w:ascii="Times New Roman" w:hAnsi="Times New Roman"/>
                <w:sz w:val="20"/>
                <w:szCs w:val="20"/>
              </w:rPr>
              <w:t>1320</w:t>
            </w:r>
            <w:r w:rsidRPr="00814791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81479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14791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119A1C4B" w14:textId="77777777" w:rsidR="009C17CA" w:rsidRPr="00814791" w:rsidRDefault="009C17CA" w:rsidP="007A61D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4791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03C2E8E" w14:textId="77777777" w:rsidR="009C17CA" w:rsidRPr="00814791" w:rsidRDefault="009C17CA" w:rsidP="007A61D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4791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7FD2D819" w14:textId="77777777" w:rsidR="009C17CA" w:rsidRPr="00814791" w:rsidRDefault="009C17CA" w:rsidP="007A61DE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1737E38D" w14:textId="77777777" w:rsidR="00E50194" w:rsidRPr="00814791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Na potrzeby postę</w:t>
      </w:r>
      <w:r w:rsidR="008D0487" w:rsidRPr="0081479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14791">
        <w:rPr>
          <w:rFonts w:ascii="Times New Roman" w:hAnsi="Times New Roman"/>
          <w:sz w:val="20"/>
          <w:szCs w:val="20"/>
        </w:rPr>
        <w:t>zamówienia publicznego</w:t>
      </w:r>
      <w:r w:rsidR="00E50194" w:rsidRPr="00814791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14791" w14:paraId="31BC1B47" w14:textId="77777777" w:rsidTr="0018769E">
        <w:tc>
          <w:tcPr>
            <w:tcW w:w="2269" w:type="dxa"/>
          </w:tcPr>
          <w:p w14:paraId="56214A6C" w14:textId="77777777" w:rsidR="002578E4" w:rsidRPr="0081479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479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63105E6" w14:textId="621E7D62" w:rsidR="002578E4" w:rsidRPr="00814791" w:rsidRDefault="00E7582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814791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Przebudowa boiska wielofunkcyjnego oraz budowa </w:t>
            </w:r>
            <w:proofErr w:type="spellStart"/>
            <w:r w:rsidRPr="00814791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streetworkoutu</w:t>
            </w:r>
            <w:proofErr w:type="spellEnd"/>
            <w:r w:rsidRPr="00814791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 w miejscowości Chobot.</w:t>
            </w:r>
          </w:p>
        </w:tc>
      </w:tr>
      <w:tr w:rsidR="009C17CA" w:rsidRPr="00814791" w14:paraId="25A60C50" w14:textId="77777777" w:rsidTr="007A61DE">
        <w:tc>
          <w:tcPr>
            <w:tcW w:w="2269" w:type="dxa"/>
          </w:tcPr>
          <w:p w14:paraId="186F3AA7" w14:textId="77777777" w:rsidR="009C17CA" w:rsidRPr="00814791" w:rsidRDefault="009C17CA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479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E29D38F" w14:textId="56BA6DFB" w:rsidR="009C17CA" w:rsidRPr="00814791" w:rsidRDefault="009C17CA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147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213B7C" w:rsidRPr="008147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="00E75828" w:rsidRPr="008147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  <w:r w:rsidRPr="008147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E75828" w:rsidRPr="008147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6E331A2C" w14:textId="77777777" w:rsidR="002578E4" w:rsidRPr="00814791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9800445" w14:textId="77777777" w:rsidR="00F90CD1" w:rsidRPr="0081479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 xml:space="preserve">prowadzonego przez </w:t>
      </w:r>
      <w:r w:rsidR="009C17CA" w:rsidRPr="00814791">
        <w:rPr>
          <w:rFonts w:ascii="Times New Roman" w:hAnsi="Times New Roman"/>
          <w:b/>
          <w:sz w:val="20"/>
          <w:szCs w:val="20"/>
        </w:rPr>
        <w:t>GMINA NIEPOŁOMICE</w:t>
      </w:r>
      <w:r w:rsidRPr="00814791">
        <w:rPr>
          <w:rFonts w:ascii="Times New Roman" w:hAnsi="Times New Roman"/>
          <w:b/>
          <w:sz w:val="20"/>
          <w:szCs w:val="20"/>
        </w:rPr>
        <w:t>,</w:t>
      </w:r>
      <w:r w:rsidR="002B2AD9" w:rsidRPr="00814791">
        <w:rPr>
          <w:rFonts w:ascii="Times New Roman" w:hAnsi="Times New Roman"/>
          <w:sz w:val="20"/>
          <w:szCs w:val="20"/>
        </w:rPr>
        <w:t xml:space="preserve"> </w:t>
      </w:r>
      <w:r w:rsidR="00E65685" w:rsidRPr="00814791">
        <w:rPr>
          <w:rFonts w:ascii="Times New Roman" w:hAnsi="Times New Roman"/>
          <w:sz w:val="20"/>
          <w:szCs w:val="20"/>
        </w:rPr>
        <w:t>oświa</w:t>
      </w:r>
      <w:r w:rsidR="00825A09" w:rsidRPr="00814791">
        <w:rPr>
          <w:rFonts w:ascii="Times New Roman" w:hAnsi="Times New Roman"/>
          <w:sz w:val="20"/>
          <w:szCs w:val="20"/>
        </w:rPr>
        <w:t>dczam</w:t>
      </w:r>
      <w:r w:rsidR="00E65685" w:rsidRPr="00814791">
        <w:rPr>
          <w:rFonts w:ascii="Times New Roman" w:hAnsi="Times New Roman"/>
          <w:sz w:val="20"/>
          <w:szCs w:val="20"/>
        </w:rPr>
        <w:t>,</w:t>
      </w:r>
      <w:r w:rsidR="002B2AD9" w:rsidRPr="0081479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14791" w14:paraId="04F74F34" w14:textId="77777777" w:rsidTr="00650D6C">
        <w:tc>
          <w:tcPr>
            <w:tcW w:w="9104" w:type="dxa"/>
            <w:shd w:val="clear" w:color="auto" w:fill="D9D9D9"/>
          </w:tcPr>
          <w:p w14:paraId="7F308F53" w14:textId="77777777" w:rsidR="00E50194" w:rsidRPr="00814791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EA62EAC" w14:textId="77777777" w:rsidR="00C113BF" w:rsidRPr="00814791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14791">
        <w:rPr>
          <w:rFonts w:ascii="Times New Roman" w:hAnsi="Times New Roman"/>
          <w:sz w:val="20"/>
          <w:szCs w:val="20"/>
        </w:rPr>
        <w:t xml:space="preserve">dstawie </w:t>
      </w:r>
      <w:r w:rsidR="002C4137" w:rsidRPr="0081479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14791">
        <w:rPr>
          <w:rFonts w:ascii="Times New Roman" w:hAnsi="Times New Roman"/>
          <w:sz w:val="20"/>
          <w:szCs w:val="20"/>
        </w:rPr>
        <w:t>108</w:t>
      </w:r>
      <w:r w:rsidR="002C4137" w:rsidRPr="00814791">
        <w:rPr>
          <w:rFonts w:ascii="Times New Roman" w:hAnsi="Times New Roman"/>
          <w:sz w:val="20"/>
          <w:szCs w:val="20"/>
        </w:rPr>
        <w:t xml:space="preserve"> ust 1 </w:t>
      </w:r>
      <w:r w:rsidRPr="00814791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814791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814791">
        <w:rPr>
          <w:rFonts w:ascii="Times New Roman" w:hAnsi="Times New Roman"/>
          <w:sz w:val="20"/>
          <w:szCs w:val="20"/>
        </w:rPr>
        <w:t>.</w:t>
      </w:r>
    </w:p>
    <w:p w14:paraId="67BC5B22" w14:textId="77777777" w:rsidR="00023477" w:rsidRPr="00814791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0012528" w14:textId="5EB2853C" w:rsidR="00992BD8" w:rsidRPr="00814791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14791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814791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814791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814791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14791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814791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14791">
        <w:rPr>
          <w:rFonts w:ascii="Times New Roman" w:hAnsi="Times New Roman"/>
          <w:color w:val="0070C0"/>
          <w:sz w:val="20"/>
          <w:szCs w:val="20"/>
        </w:rPr>
        <w:t>]</w:t>
      </w:r>
    </w:p>
    <w:p w14:paraId="06FB4866" w14:textId="01AE3F58" w:rsidR="00023477" w:rsidRPr="00814791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814791">
        <w:rPr>
          <w:rFonts w:ascii="Times New Roman" w:hAnsi="Times New Roman"/>
          <w:sz w:val="20"/>
          <w:szCs w:val="20"/>
        </w:rPr>
        <w:t>Pzp</w:t>
      </w:r>
      <w:proofErr w:type="spellEnd"/>
      <w:r w:rsidRPr="00814791">
        <w:rPr>
          <w:rFonts w:ascii="Times New Roman" w:hAnsi="Times New Roman"/>
          <w:sz w:val="20"/>
          <w:szCs w:val="20"/>
        </w:rPr>
        <w:t xml:space="preserve"> </w:t>
      </w:r>
      <w:r w:rsidR="00E426EB" w:rsidRPr="00814791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814791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814791">
        <w:rPr>
          <w:rFonts w:ascii="Times New Roman" w:hAnsi="Times New Roman"/>
          <w:i/>
          <w:sz w:val="20"/>
          <w:szCs w:val="20"/>
        </w:rPr>
        <w:t>)</w:t>
      </w:r>
      <w:r w:rsidRPr="00814791">
        <w:rPr>
          <w:rFonts w:ascii="Times New Roman" w:hAnsi="Times New Roman"/>
          <w:i/>
          <w:sz w:val="20"/>
          <w:szCs w:val="20"/>
        </w:rPr>
        <w:t>.</w:t>
      </w:r>
      <w:r w:rsidRPr="00814791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14791">
        <w:rPr>
          <w:rFonts w:ascii="Times New Roman" w:hAnsi="Times New Roman"/>
          <w:sz w:val="20"/>
          <w:szCs w:val="20"/>
        </w:rPr>
        <w:t>110</w:t>
      </w:r>
      <w:r w:rsidRPr="00814791">
        <w:rPr>
          <w:rFonts w:ascii="Times New Roman" w:hAnsi="Times New Roman"/>
          <w:sz w:val="20"/>
          <w:szCs w:val="20"/>
        </w:rPr>
        <w:t xml:space="preserve"> ust. </w:t>
      </w:r>
      <w:r w:rsidR="00710937" w:rsidRPr="00814791">
        <w:rPr>
          <w:rFonts w:ascii="Times New Roman" w:hAnsi="Times New Roman"/>
          <w:sz w:val="20"/>
          <w:szCs w:val="20"/>
        </w:rPr>
        <w:t>2</w:t>
      </w:r>
      <w:r w:rsidRPr="00814791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814791">
        <w:rPr>
          <w:rFonts w:ascii="Times New Roman" w:hAnsi="Times New Roman"/>
          <w:sz w:val="20"/>
          <w:szCs w:val="20"/>
        </w:rPr>
        <w:t>Pzp</w:t>
      </w:r>
      <w:proofErr w:type="spellEnd"/>
      <w:r w:rsidRPr="00814791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814791">
        <w:rPr>
          <w:rFonts w:ascii="Times New Roman" w:hAnsi="Times New Roman"/>
          <w:sz w:val="20"/>
          <w:szCs w:val="20"/>
        </w:rPr>
        <w:t xml:space="preserve"> i zapobiegawcze</w:t>
      </w:r>
      <w:r w:rsidRPr="00814791">
        <w:rPr>
          <w:rFonts w:ascii="Times New Roman" w:hAnsi="Times New Roman"/>
          <w:sz w:val="20"/>
          <w:szCs w:val="20"/>
        </w:rPr>
        <w:t xml:space="preserve">: </w:t>
      </w:r>
      <w:r w:rsidRPr="00814791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814791">
        <w:rPr>
          <w:rFonts w:ascii="Times New Roman" w:hAnsi="Times New Roman"/>
          <w:sz w:val="20"/>
          <w:szCs w:val="20"/>
        </w:rPr>
        <w:t>..</w:t>
      </w:r>
      <w:r w:rsidRPr="00814791">
        <w:rPr>
          <w:rFonts w:ascii="Times New Roman" w:hAnsi="Times New Roman"/>
          <w:sz w:val="20"/>
          <w:szCs w:val="20"/>
        </w:rPr>
        <w:t>……………</w:t>
      </w:r>
      <w:r w:rsidR="00023477" w:rsidRPr="00814791">
        <w:rPr>
          <w:rFonts w:ascii="Times New Roman" w:hAnsi="Times New Roman"/>
          <w:sz w:val="20"/>
          <w:szCs w:val="20"/>
        </w:rPr>
        <w:t>…</w:t>
      </w:r>
      <w:r w:rsidRPr="00814791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814791">
        <w:rPr>
          <w:rFonts w:ascii="Times New Roman" w:hAnsi="Times New Roman"/>
          <w:sz w:val="20"/>
          <w:szCs w:val="20"/>
        </w:rPr>
        <w:t>.</w:t>
      </w:r>
      <w:r w:rsidRPr="00814791">
        <w:rPr>
          <w:rFonts w:ascii="Times New Roman" w:hAnsi="Times New Roman"/>
          <w:sz w:val="20"/>
          <w:szCs w:val="20"/>
        </w:rPr>
        <w:t>…</w:t>
      </w:r>
      <w:r w:rsidR="007A2BCB" w:rsidRPr="00814791">
        <w:rPr>
          <w:rFonts w:ascii="Times New Roman" w:hAnsi="Times New Roman"/>
          <w:sz w:val="20"/>
          <w:szCs w:val="20"/>
        </w:rPr>
        <w:t>.</w:t>
      </w:r>
    </w:p>
    <w:p w14:paraId="711534DD" w14:textId="77777777" w:rsidR="007A2BCB" w:rsidRPr="00814791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5599EAE2" w14:textId="77777777" w:rsidR="0011306C" w:rsidRPr="00814791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814791">
        <w:rPr>
          <w:rFonts w:ascii="Times New Roman" w:hAnsi="Times New Roman"/>
          <w:sz w:val="20"/>
          <w:szCs w:val="20"/>
        </w:rPr>
        <w:t>t.j</w:t>
      </w:r>
      <w:proofErr w:type="spellEnd"/>
      <w:r w:rsidR="000C2F90" w:rsidRPr="00814791">
        <w:rPr>
          <w:rFonts w:ascii="Times New Roman" w:hAnsi="Times New Roman"/>
          <w:sz w:val="20"/>
          <w:szCs w:val="20"/>
        </w:rPr>
        <w:t xml:space="preserve">. </w:t>
      </w:r>
      <w:r w:rsidRPr="00814791">
        <w:rPr>
          <w:rFonts w:ascii="Times New Roman" w:hAnsi="Times New Roman"/>
          <w:sz w:val="20"/>
          <w:szCs w:val="20"/>
        </w:rPr>
        <w:t xml:space="preserve">Dz. U. </w:t>
      </w:r>
      <w:r w:rsidR="000C2F90" w:rsidRPr="00814791">
        <w:rPr>
          <w:rFonts w:ascii="Times New Roman" w:hAnsi="Times New Roman"/>
          <w:sz w:val="20"/>
          <w:szCs w:val="20"/>
        </w:rPr>
        <w:t xml:space="preserve">z 2023r. </w:t>
      </w:r>
      <w:r w:rsidRPr="00814791">
        <w:rPr>
          <w:rFonts w:ascii="Times New Roman" w:hAnsi="Times New Roman"/>
          <w:sz w:val="20"/>
          <w:szCs w:val="20"/>
        </w:rPr>
        <w:t xml:space="preserve">poz. </w:t>
      </w:r>
      <w:r w:rsidR="007020E3" w:rsidRPr="00814791">
        <w:rPr>
          <w:rFonts w:ascii="Times New Roman" w:hAnsi="Times New Roman"/>
          <w:sz w:val="20"/>
          <w:szCs w:val="20"/>
        </w:rPr>
        <w:t>1497</w:t>
      </w:r>
      <w:r w:rsidRPr="00814791">
        <w:rPr>
          <w:rFonts w:ascii="Times New Roman" w:hAnsi="Times New Roman"/>
          <w:sz w:val="20"/>
          <w:szCs w:val="20"/>
        </w:rPr>
        <w:t>)</w:t>
      </w:r>
      <w:r w:rsidR="0011306C" w:rsidRPr="00814791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14791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14791" w14:paraId="5B357E75" w14:textId="77777777" w:rsidTr="00CD4DD1">
        <w:tc>
          <w:tcPr>
            <w:tcW w:w="9104" w:type="dxa"/>
            <w:shd w:val="clear" w:color="auto" w:fill="D9D9D9"/>
          </w:tcPr>
          <w:p w14:paraId="0CD4CFD3" w14:textId="77777777" w:rsidR="0011306C" w:rsidRPr="00814791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814791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2E41402C" w14:textId="77777777" w:rsidR="00D2702A" w:rsidRPr="00814791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Oświadczam,</w:t>
      </w:r>
      <w:r w:rsidR="00313417" w:rsidRPr="00814791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14791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14791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14791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14791" w14:paraId="1E4B65CD" w14:textId="77777777" w:rsidTr="00E758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A085" w14:textId="77777777" w:rsidR="00D2702A" w:rsidRPr="0081479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4791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5BB34" w14:textId="77777777" w:rsidR="00D2702A" w:rsidRPr="00814791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C17CA" w:rsidRPr="00814791" w14:paraId="14B346D4" w14:textId="77777777" w:rsidTr="00E758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D2DE2" w14:textId="77777777" w:rsidR="009C17CA" w:rsidRPr="00814791" w:rsidRDefault="009C17CA" w:rsidP="007A61D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60AB9" w14:textId="77777777" w:rsidR="009C17CA" w:rsidRPr="00814791" w:rsidRDefault="009C17CA" w:rsidP="007A61D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14791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3E2132D6" w14:textId="77777777" w:rsidR="002073DB" w:rsidRPr="00814791" w:rsidRDefault="002073DB" w:rsidP="002073D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 </w:t>
            </w:r>
          </w:p>
          <w:p w14:paraId="1AA812A9" w14:textId="77777777" w:rsidR="002073DB" w:rsidRPr="00814791" w:rsidRDefault="002073DB" w:rsidP="002073D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14:paraId="122D5E21" w14:textId="0A05EDDA" w:rsidR="002073DB" w:rsidRPr="00814791" w:rsidRDefault="002073DB" w:rsidP="002073D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 xml:space="preserve">a) w okresie ostatnich pięciu lat przed upływem terminu składania ofert, a jeżeli okres prowadzenia działalności jest krótszy, w tym okresie wykonał co najmniej jedno zamówienie, w zakres którego wchodziła budowa lub modernizacja boiska sportowego z nawierzchnią poliuretanową o wartości tego zamówienia  minimum  250 000,00 zł brutto (na wartość 250 000,00 zł brutto mogą składać się nie więcej niż dwa zamówienia, a w zakres każdego z zamówień wchodziła budowa lub modernizacja boiska sportowego z nawierzchnią poliuretanową) oraz załączy dowody, określające czy roboty te zostały wykonane w sposób należyty oraz czy zostały wykonane zgodnie z zasadami sztuki budowlanej i prawidłowo ukończone. </w:t>
            </w:r>
          </w:p>
          <w:p w14:paraId="710CD77A" w14:textId="73832A98" w:rsidR="009C17CA" w:rsidRPr="00814791" w:rsidRDefault="002073DB" w:rsidP="002073D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b) dysponuje co najmniej jedną osobą posiadającą uprawnienia do kierowania robotami w specjalności konstrukcyjno-budowlanej bez ograniczeń, kierownik robót/kierownik budowy</w:t>
            </w:r>
          </w:p>
        </w:tc>
      </w:tr>
    </w:tbl>
    <w:p w14:paraId="3EF189E2" w14:textId="7C80DB8B" w:rsidR="004A3E53" w:rsidRPr="00814791" w:rsidRDefault="004A3E53" w:rsidP="004A3E53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814791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53436CC1" w14:textId="77777777" w:rsidR="004A3E53" w:rsidRPr="00814791" w:rsidRDefault="004A3E53" w:rsidP="004A3E5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814791">
        <w:rPr>
          <w:rFonts w:ascii="Times New Roman" w:hAnsi="Times New Roman"/>
          <w:bCs/>
          <w:sz w:val="20"/>
          <w:szCs w:val="20"/>
        </w:rPr>
        <w:t xml:space="preserve">□ </w:t>
      </w:r>
      <w:r w:rsidRPr="00814791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5CB01728" w14:textId="77777777" w:rsidR="004A3E53" w:rsidRPr="00814791" w:rsidRDefault="004A3E53" w:rsidP="004A3E5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814791">
        <w:rPr>
          <w:rFonts w:ascii="Times New Roman" w:hAnsi="Times New Roman"/>
          <w:bCs/>
          <w:sz w:val="20"/>
          <w:szCs w:val="20"/>
        </w:rPr>
        <w:t xml:space="preserve">□ </w:t>
      </w:r>
      <w:r w:rsidRPr="00814791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6A753AB6" w14:textId="77777777" w:rsidR="004A3E53" w:rsidRPr="00814791" w:rsidRDefault="004A3E53" w:rsidP="004A3E5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lastRenderedPageBreak/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4A3E53" w:rsidRPr="00814791" w14:paraId="3EA0EA6B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A4883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C8EBF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D2855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4A3E53" w:rsidRPr="00814791" w14:paraId="75AF335B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DE4C9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CBA9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E7A9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3E53" w:rsidRPr="00814791" w14:paraId="4BF7C742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218A7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9C68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FE2C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BA410AE" w14:textId="77777777" w:rsidR="004A3E53" w:rsidRPr="00814791" w:rsidRDefault="004A3E53" w:rsidP="004A3E5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6020DE04" w14:textId="77777777" w:rsidR="004A3E53" w:rsidRPr="00814791" w:rsidRDefault="004A3E53" w:rsidP="004A3E5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4A3E53" w:rsidRPr="00814791" w14:paraId="0EFD5BE0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23490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774D8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A57F6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4A3E53" w:rsidRPr="00814791" w14:paraId="79644591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A5C3F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9563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A8CA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3E53" w:rsidRPr="00814791" w14:paraId="4D3B65B7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DB301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F36B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49B5" w14:textId="77777777" w:rsidR="004A3E53" w:rsidRPr="00814791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E9E46C4" w14:textId="7ABA09D3" w:rsidR="00E21BB4" w:rsidRPr="00814791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_____________________________________________________________________</w:t>
      </w:r>
    </w:p>
    <w:p w14:paraId="390D8F11" w14:textId="77777777" w:rsidR="00E21BB4" w:rsidRPr="00814791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14791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814791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814791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814791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814791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8364C0D" w14:textId="77777777" w:rsidR="00C62F57" w:rsidRPr="00814791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36107680" w14:textId="77777777" w:rsidR="00C62F57" w:rsidRPr="00814791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309ED5EE" w14:textId="77777777" w:rsidR="00721D87" w:rsidRPr="00814791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814791">
        <w:rPr>
          <w:rFonts w:ascii="Times New Roman" w:hAnsi="Times New Roman"/>
          <w:sz w:val="20"/>
          <w:szCs w:val="20"/>
        </w:rPr>
        <w:t>ych</w:t>
      </w:r>
      <w:proofErr w:type="spellEnd"/>
      <w:r w:rsidRPr="00814791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814791">
        <w:rPr>
          <w:rFonts w:ascii="Times New Roman" w:hAnsi="Times New Roman"/>
          <w:sz w:val="20"/>
          <w:szCs w:val="20"/>
        </w:rPr>
        <w:t>ego/</w:t>
      </w:r>
      <w:proofErr w:type="spellStart"/>
      <w:r w:rsidRPr="00814791">
        <w:rPr>
          <w:rFonts w:ascii="Times New Roman" w:hAnsi="Times New Roman"/>
          <w:sz w:val="20"/>
          <w:szCs w:val="20"/>
        </w:rPr>
        <w:t>ych</w:t>
      </w:r>
      <w:proofErr w:type="spellEnd"/>
      <w:r w:rsidRPr="00814791">
        <w:rPr>
          <w:rFonts w:ascii="Times New Roman" w:hAnsi="Times New Roman"/>
          <w:sz w:val="20"/>
          <w:szCs w:val="20"/>
        </w:rPr>
        <w:t xml:space="preserve"> zasoby: </w:t>
      </w:r>
    </w:p>
    <w:p w14:paraId="5881E599" w14:textId="77777777" w:rsidR="00721D87" w:rsidRPr="00814791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……………</w:t>
      </w:r>
      <w:r w:rsidR="00721D87" w:rsidRPr="00814791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0A520C21" w14:textId="77777777" w:rsidR="00721D87" w:rsidRPr="00814791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14791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08A816E6" w14:textId="77777777" w:rsidR="00721D87" w:rsidRPr="00814791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3831EEB" w14:textId="77777777" w:rsidR="00E21BB4" w:rsidRPr="00814791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……………</w:t>
      </w:r>
      <w:r w:rsidR="00721D87" w:rsidRPr="00814791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814791">
        <w:rPr>
          <w:rFonts w:ascii="Times New Roman" w:hAnsi="Times New Roman"/>
          <w:sz w:val="20"/>
          <w:szCs w:val="20"/>
        </w:rPr>
        <w:t>………………………….</w:t>
      </w:r>
    </w:p>
    <w:p w14:paraId="4845DB09" w14:textId="77777777" w:rsidR="00E21BB4" w:rsidRPr="00814791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14791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AF0D4EB" w14:textId="77777777" w:rsidR="00C62F57" w:rsidRPr="00814791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14791" w14:paraId="5A19736A" w14:textId="77777777" w:rsidTr="00CD4DD1">
        <w:tc>
          <w:tcPr>
            <w:tcW w:w="9104" w:type="dxa"/>
            <w:shd w:val="clear" w:color="auto" w:fill="D9D9D9"/>
          </w:tcPr>
          <w:p w14:paraId="4424FD62" w14:textId="77777777" w:rsidR="00BE6F04" w:rsidRPr="0081479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D6D890B" w14:textId="77777777" w:rsidR="00FE4E2B" w:rsidRPr="00814791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1479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14791" w14:paraId="4417D271" w14:textId="77777777" w:rsidTr="00847232">
        <w:tc>
          <w:tcPr>
            <w:tcW w:w="9104" w:type="dxa"/>
            <w:shd w:val="clear" w:color="auto" w:fill="D9D9D9"/>
          </w:tcPr>
          <w:p w14:paraId="0E2F352E" w14:textId="77777777" w:rsidR="00E426EB" w:rsidRPr="00814791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14:paraId="60F123BF" w14:textId="77777777" w:rsidR="00E426EB" w:rsidRPr="00814791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DF54967" w14:textId="77777777" w:rsidR="00E426EB" w:rsidRPr="00814791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60DC749" w14:textId="77777777" w:rsidR="00E426EB" w:rsidRPr="0081479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9A337AD" w14:textId="77777777" w:rsidR="00E426EB" w:rsidRPr="0081479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1479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59BC0DD" w14:textId="77777777" w:rsidR="00E426EB" w:rsidRPr="0081479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342B009" w14:textId="77777777" w:rsidR="00E426EB" w:rsidRPr="0081479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1479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0680344" w14:textId="77777777" w:rsidR="00E426EB" w:rsidRPr="00814791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5211D0" w14:textId="77777777" w:rsidR="0012157F" w:rsidRPr="00814791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787ECC" w14:textId="77777777" w:rsidR="004A3E53" w:rsidRPr="00814791" w:rsidRDefault="004A3E53" w:rsidP="004A3E5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i/>
          <w:sz w:val="20"/>
          <w:szCs w:val="20"/>
        </w:rPr>
        <w:t>Oświadczenie musi być podpisane kwalifikowanym podpisem  elektronicznym lub podpisem  zaufanym lub podpisem  osobistym przez osobę upoważnioną</w:t>
      </w:r>
    </w:p>
    <w:p w14:paraId="64821554" w14:textId="77777777" w:rsidR="00524951" w:rsidRPr="00814791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ab/>
      </w:r>
      <w:r w:rsidRPr="00814791">
        <w:rPr>
          <w:rFonts w:ascii="Times New Roman" w:hAnsi="Times New Roman"/>
          <w:sz w:val="20"/>
          <w:szCs w:val="20"/>
        </w:rPr>
        <w:tab/>
      </w:r>
      <w:r w:rsidRPr="00814791">
        <w:rPr>
          <w:rFonts w:ascii="Times New Roman" w:hAnsi="Times New Roman"/>
          <w:sz w:val="20"/>
          <w:szCs w:val="20"/>
        </w:rPr>
        <w:tab/>
      </w:r>
      <w:r w:rsidRPr="00814791">
        <w:rPr>
          <w:rFonts w:ascii="Times New Roman" w:hAnsi="Times New Roman"/>
          <w:sz w:val="20"/>
          <w:szCs w:val="20"/>
        </w:rPr>
        <w:tab/>
      </w:r>
      <w:r w:rsidRPr="00814791">
        <w:rPr>
          <w:rFonts w:ascii="Times New Roman" w:hAnsi="Times New Roman"/>
          <w:sz w:val="20"/>
          <w:szCs w:val="20"/>
        </w:rPr>
        <w:tab/>
      </w:r>
      <w:r w:rsidRPr="00814791">
        <w:rPr>
          <w:rFonts w:ascii="Times New Roman" w:hAnsi="Times New Roman"/>
          <w:sz w:val="20"/>
          <w:szCs w:val="20"/>
        </w:rPr>
        <w:tab/>
      </w:r>
      <w:r w:rsidRPr="00814791">
        <w:rPr>
          <w:rFonts w:ascii="Times New Roman" w:hAnsi="Times New Roman"/>
          <w:sz w:val="20"/>
          <w:szCs w:val="20"/>
        </w:rPr>
        <w:tab/>
      </w:r>
    </w:p>
    <w:p w14:paraId="6D791D44" w14:textId="77777777" w:rsidR="00524951" w:rsidRPr="0081479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63542103" w14:textId="455CC969" w:rsidR="00484F88" w:rsidRPr="00814791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81479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B4B02" w14:textId="77777777" w:rsidR="00776456" w:rsidRDefault="00776456" w:rsidP="0038231F">
      <w:pPr>
        <w:spacing w:after="0" w:line="240" w:lineRule="auto"/>
      </w:pPr>
      <w:r>
        <w:separator/>
      </w:r>
    </w:p>
  </w:endnote>
  <w:endnote w:type="continuationSeparator" w:id="0">
    <w:p w14:paraId="4F0BD397" w14:textId="77777777" w:rsidR="00776456" w:rsidRDefault="007764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B7C6B" w14:textId="77777777" w:rsidR="009C17CA" w:rsidRDefault="009C17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17A1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2950C2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B61A5" w14:textId="77777777" w:rsidR="009C17CA" w:rsidRDefault="009C17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B5238" w14:textId="77777777" w:rsidR="00776456" w:rsidRDefault="00776456" w:rsidP="0038231F">
      <w:pPr>
        <w:spacing w:after="0" w:line="240" w:lineRule="auto"/>
      </w:pPr>
      <w:r>
        <w:separator/>
      </w:r>
    </w:p>
  </w:footnote>
  <w:footnote w:type="continuationSeparator" w:id="0">
    <w:p w14:paraId="3D2ED138" w14:textId="77777777" w:rsidR="00776456" w:rsidRDefault="00776456" w:rsidP="0038231F">
      <w:pPr>
        <w:spacing w:after="0" w:line="240" w:lineRule="auto"/>
      </w:pPr>
      <w:r>
        <w:continuationSeparator/>
      </w:r>
    </w:p>
  </w:footnote>
  <w:footnote w:id="1">
    <w:p w14:paraId="539258A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0602A5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444B7A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47358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29C8E" w14:textId="77777777" w:rsidR="009C17CA" w:rsidRDefault="009C17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E8469" w14:textId="77777777" w:rsidR="009C17CA" w:rsidRDefault="009C17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27F3B" w14:textId="77777777" w:rsidR="009C17CA" w:rsidRDefault="009C17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171104">
    <w:abstractNumId w:val="11"/>
  </w:num>
  <w:num w:numId="2" w16cid:durableId="214003200">
    <w:abstractNumId w:val="0"/>
  </w:num>
  <w:num w:numId="3" w16cid:durableId="850872088">
    <w:abstractNumId w:val="10"/>
  </w:num>
  <w:num w:numId="4" w16cid:durableId="954554254">
    <w:abstractNumId w:val="13"/>
  </w:num>
  <w:num w:numId="5" w16cid:durableId="963316939">
    <w:abstractNumId w:val="12"/>
  </w:num>
  <w:num w:numId="6" w16cid:durableId="167602908">
    <w:abstractNumId w:val="9"/>
  </w:num>
  <w:num w:numId="7" w16cid:durableId="1218472818">
    <w:abstractNumId w:val="1"/>
  </w:num>
  <w:num w:numId="8" w16cid:durableId="1269779645">
    <w:abstractNumId w:val="6"/>
  </w:num>
  <w:num w:numId="9" w16cid:durableId="629482484">
    <w:abstractNumId w:val="4"/>
  </w:num>
  <w:num w:numId="10" w16cid:durableId="1981492448">
    <w:abstractNumId w:val="7"/>
  </w:num>
  <w:num w:numId="11" w16cid:durableId="994065153">
    <w:abstractNumId w:val="5"/>
  </w:num>
  <w:num w:numId="12" w16cid:durableId="1703478690">
    <w:abstractNumId w:val="8"/>
  </w:num>
  <w:num w:numId="13" w16cid:durableId="1376155924">
    <w:abstractNumId w:val="3"/>
  </w:num>
  <w:num w:numId="14" w16cid:durableId="12514329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456"/>
    <w:rsid w:val="00023477"/>
    <w:rsid w:val="000247FF"/>
    <w:rsid w:val="00025C8D"/>
    <w:rsid w:val="000303EE"/>
    <w:rsid w:val="0005473D"/>
    <w:rsid w:val="00057FC1"/>
    <w:rsid w:val="000642B4"/>
    <w:rsid w:val="00073C3D"/>
    <w:rsid w:val="00076D66"/>
    <w:rsid w:val="000809B6"/>
    <w:rsid w:val="000857C0"/>
    <w:rsid w:val="0009578C"/>
    <w:rsid w:val="000B1025"/>
    <w:rsid w:val="000B3C16"/>
    <w:rsid w:val="000B54D1"/>
    <w:rsid w:val="000C021E"/>
    <w:rsid w:val="000C18AF"/>
    <w:rsid w:val="000C2F90"/>
    <w:rsid w:val="000D6F17"/>
    <w:rsid w:val="000D73C4"/>
    <w:rsid w:val="000E4C8B"/>
    <w:rsid w:val="000E4D37"/>
    <w:rsid w:val="000E7013"/>
    <w:rsid w:val="00110593"/>
    <w:rsid w:val="0011306C"/>
    <w:rsid w:val="0012157F"/>
    <w:rsid w:val="00160A7A"/>
    <w:rsid w:val="0018769E"/>
    <w:rsid w:val="001902D2"/>
    <w:rsid w:val="001B48FE"/>
    <w:rsid w:val="001C6945"/>
    <w:rsid w:val="001F027E"/>
    <w:rsid w:val="00203A40"/>
    <w:rsid w:val="002073DB"/>
    <w:rsid w:val="00213B7C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1F10"/>
    <w:rsid w:val="002B2AD9"/>
    <w:rsid w:val="002C1C7B"/>
    <w:rsid w:val="002C4137"/>
    <w:rsid w:val="002C4948"/>
    <w:rsid w:val="002C6D6B"/>
    <w:rsid w:val="002E641A"/>
    <w:rsid w:val="00313417"/>
    <w:rsid w:val="00313911"/>
    <w:rsid w:val="00317168"/>
    <w:rsid w:val="00333209"/>
    <w:rsid w:val="003361B4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E628F"/>
    <w:rsid w:val="003E7547"/>
    <w:rsid w:val="003F024C"/>
    <w:rsid w:val="003F06A6"/>
    <w:rsid w:val="003F3164"/>
    <w:rsid w:val="00403625"/>
    <w:rsid w:val="00423096"/>
    <w:rsid w:val="00434CC2"/>
    <w:rsid w:val="004541F9"/>
    <w:rsid w:val="004609F1"/>
    <w:rsid w:val="004651B5"/>
    <w:rsid w:val="004761C6"/>
    <w:rsid w:val="0047664E"/>
    <w:rsid w:val="00476E7D"/>
    <w:rsid w:val="00481522"/>
    <w:rsid w:val="00482F6E"/>
    <w:rsid w:val="00484F88"/>
    <w:rsid w:val="004A3E53"/>
    <w:rsid w:val="004C4854"/>
    <w:rsid w:val="004D7E48"/>
    <w:rsid w:val="004F23F7"/>
    <w:rsid w:val="004F40EF"/>
    <w:rsid w:val="004F519E"/>
    <w:rsid w:val="005103B9"/>
    <w:rsid w:val="00512A1E"/>
    <w:rsid w:val="00520174"/>
    <w:rsid w:val="00524951"/>
    <w:rsid w:val="00526CEA"/>
    <w:rsid w:val="005414DF"/>
    <w:rsid w:val="005434B3"/>
    <w:rsid w:val="00557CE7"/>
    <w:rsid w:val="00561084"/>
    <w:rsid w:val="005641F0"/>
    <w:rsid w:val="005946A1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1601"/>
    <w:rsid w:val="00746532"/>
    <w:rsid w:val="007474E0"/>
    <w:rsid w:val="00751725"/>
    <w:rsid w:val="00756C8F"/>
    <w:rsid w:val="00757EFB"/>
    <w:rsid w:val="00776456"/>
    <w:rsid w:val="007840F2"/>
    <w:rsid w:val="007936D6"/>
    <w:rsid w:val="007961C8"/>
    <w:rsid w:val="007A2BCB"/>
    <w:rsid w:val="007A465A"/>
    <w:rsid w:val="007B01C8"/>
    <w:rsid w:val="007D3AC0"/>
    <w:rsid w:val="007D5B61"/>
    <w:rsid w:val="007D6CE1"/>
    <w:rsid w:val="007E2F69"/>
    <w:rsid w:val="00804F07"/>
    <w:rsid w:val="00814791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31BAC"/>
    <w:rsid w:val="00943253"/>
    <w:rsid w:val="009440B7"/>
    <w:rsid w:val="009462BD"/>
    <w:rsid w:val="009503AE"/>
    <w:rsid w:val="00950F2A"/>
    <w:rsid w:val="00952535"/>
    <w:rsid w:val="00956C26"/>
    <w:rsid w:val="00960337"/>
    <w:rsid w:val="00975019"/>
    <w:rsid w:val="00975C49"/>
    <w:rsid w:val="00980273"/>
    <w:rsid w:val="00992BD8"/>
    <w:rsid w:val="00997D0F"/>
    <w:rsid w:val="009C17CA"/>
    <w:rsid w:val="009C49FF"/>
    <w:rsid w:val="009C7756"/>
    <w:rsid w:val="009F66B0"/>
    <w:rsid w:val="00A15F7E"/>
    <w:rsid w:val="00A166B0"/>
    <w:rsid w:val="00A22DCF"/>
    <w:rsid w:val="00A24C2D"/>
    <w:rsid w:val="00A261A3"/>
    <w:rsid w:val="00A26938"/>
    <w:rsid w:val="00A276E4"/>
    <w:rsid w:val="00A3062E"/>
    <w:rsid w:val="00A347DE"/>
    <w:rsid w:val="00A44833"/>
    <w:rsid w:val="00A85256"/>
    <w:rsid w:val="00A90D0E"/>
    <w:rsid w:val="00AC5247"/>
    <w:rsid w:val="00AE6FF2"/>
    <w:rsid w:val="00B0088C"/>
    <w:rsid w:val="00B0398B"/>
    <w:rsid w:val="00B15219"/>
    <w:rsid w:val="00B15FD3"/>
    <w:rsid w:val="00B27A0C"/>
    <w:rsid w:val="00B3093F"/>
    <w:rsid w:val="00B34079"/>
    <w:rsid w:val="00B36ABD"/>
    <w:rsid w:val="00B8005E"/>
    <w:rsid w:val="00B80D59"/>
    <w:rsid w:val="00B90E42"/>
    <w:rsid w:val="00BB0C3C"/>
    <w:rsid w:val="00BD7FC8"/>
    <w:rsid w:val="00BE6F04"/>
    <w:rsid w:val="00C014B5"/>
    <w:rsid w:val="00C113BF"/>
    <w:rsid w:val="00C32551"/>
    <w:rsid w:val="00C4103F"/>
    <w:rsid w:val="00C54773"/>
    <w:rsid w:val="00C57DEB"/>
    <w:rsid w:val="00C62F57"/>
    <w:rsid w:val="00C737A7"/>
    <w:rsid w:val="00C81012"/>
    <w:rsid w:val="00C909B9"/>
    <w:rsid w:val="00CD0851"/>
    <w:rsid w:val="00CD4DD1"/>
    <w:rsid w:val="00D23521"/>
    <w:rsid w:val="00D23F3D"/>
    <w:rsid w:val="00D2702A"/>
    <w:rsid w:val="00D27F63"/>
    <w:rsid w:val="00D34D9A"/>
    <w:rsid w:val="00D409DE"/>
    <w:rsid w:val="00D42C9B"/>
    <w:rsid w:val="00D52BF8"/>
    <w:rsid w:val="00D531D5"/>
    <w:rsid w:val="00D7532C"/>
    <w:rsid w:val="00D87A39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75828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E6456"/>
    <w:rsid w:val="00FF0EBB"/>
    <w:rsid w:val="00FF2111"/>
    <w:rsid w:val="00FF743D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72C5E2"/>
  <w15:docId w15:val="{BDD4EB24-B86A-43D7-BCE6-62A9D7332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3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869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2025-09-09T10:43:00Z</cp:lastPrinted>
  <dcterms:created xsi:type="dcterms:W3CDTF">2025-09-09T10:44:00Z</dcterms:created>
  <dcterms:modified xsi:type="dcterms:W3CDTF">2025-09-09T10:44:00Z</dcterms:modified>
</cp:coreProperties>
</file>