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A9735" w14:textId="12F67A49" w:rsidR="00025386" w:rsidRPr="009D34B7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9D34B7">
        <w:rPr>
          <w:bCs/>
          <w:i w:val="0"/>
          <w:sz w:val="20"/>
        </w:rPr>
        <w:t xml:space="preserve">Załącznik nr </w:t>
      </w:r>
      <w:r w:rsidR="00660512" w:rsidRPr="009D34B7">
        <w:rPr>
          <w:bCs/>
          <w:i w:val="0"/>
          <w:sz w:val="20"/>
        </w:rPr>
        <w:t>5</w:t>
      </w:r>
      <w:r w:rsidR="007666D6" w:rsidRPr="009D34B7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:rsidRPr="009D34B7" w14:paraId="692A2238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477CB2F" w14:textId="77777777" w:rsidR="008D442B" w:rsidRPr="009D34B7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D34B7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42BA9886" w14:textId="77777777" w:rsidR="00053927" w:rsidRPr="009D34B7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D34B7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9D34B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0B7A2D57" w14:textId="77777777" w:rsidR="00053927" w:rsidRPr="009D34B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9D34B7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9D34B7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9D34B7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9D34B7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9D34B7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9D34B7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9D34B7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9D34B7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9D34B7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106FA05A" w14:textId="77777777" w:rsidR="00A137C9" w:rsidRPr="009D34B7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9D34B7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9D34B7" w14:paraId="617B129E" w14:textId="77777777" w:rsidTr="004F10A0">
        <w:tc>
          <w:tcPr>
            <w:tcW w:w="2269" w:type="dxa"/>
          </w:tcPr>
          <w:p w14:paraId="256766A7" w14:textId="77777777" w:rsidR="00A137C9" w:rsidRPr="009D34B7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D34B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AD9D2DD" w14:textId="5249FC8A" w:rsidR="00A137C9" w:rsidRPr="009D34B7" w:rsidRDefault="00285074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 w:rsidRPr="009D34B7"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 xml:space="preserve">Przebudowa boiska wielofunkcyjnego oraz budowa </w:t>
            </w:r>
            <w:proofErr w:type="spellStart"/>
            <w:r w:rsidRPr="009D34B7"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>streetworkoutu</w:t>
            </w:r>
            <w:proofErr w:type="spellEnd"/>
            <w:r w:rsidRPr="009D34B7"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 xml:space="preserve"> w miejscowości Chobot.</w:t>
            </w:r>
          </w:p>
        </w:tc>
      </w:tr>
      <w:tr w:rsidR="005F1963" w:rsidRPr="009D34B7" w14:paraId="3657FFAC" w14:textId="77777777" w:rsidTr="0006793E">
        <w:tc>
          <w:tcPr>
            <w:tcW w:w="2269" w:type="dxa"/>
          </w:tcPr>
          <w:p w14:paraId="4A9F8339" w14:textId="77777777" w:rsidR="005F1963" w:rsidRPr="009D34B7" w:rsidRDefault="005F1963" w:rsidP="0006793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D34B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479F925" w14:textId="54584446" w:rsidR="005F1963" w:rsidRPr="009D34B7" w:rsidRDefault="005F1963" w:rsidP="0006793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9D34B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0A75FD" w:rsidRPr="009D34B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3</w:t>
            </w:r>
            <w:r w:rsidR="00285074" w:rsidRPr="009D34B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4</w:t>
            </w:r>
            <w:r w:rsidRPr="009D34B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333EC6" w:rsidRPr="009D34B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</w:t>
            </w:r>
          </w:p>
        </w:tc>
      </w:tr>
    </w:tbl>
    <w:p w14:paraId="373ACAE1" w14:textId="77777777" w:rsidR="00A137C9" w:rsidRPr="009D34B7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585F9F2" w14:textId="59C2D521" w:rsidR="003A486D" w:rsidRPr="009D34B7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D34B7">
        <w:rPr>
          <w:rFonts w:ascii="Times New Roman" w:hAnsi="Times New Roman"/>
          <w:sz w:val="20"/>
          <w:szCs w:val="20"/>
        </w:rPr>
        <w:t xml:space="preserve">prowadzonego przez </w:t>
      </w:r>
      <w:r w:rsidR="005F1963" w:rsidRPr="009D34B7">
        <w:rPr>
          <w:rFonts w:ascii="Times New Roman" w:hAnsi="Times New Roman"/>
          <w:b/>
          <w:sz w:val="20"/>
          <w:szCs w:val="20"/>
        </w:rPr>
        <w:t>GMINA NIEPOŁOMICE</w:t>
      </w:r>
      <w:r w:rsidRPr="009D34B7">
        <w:rPr>
          <w:rFonts w:ascii="Times New Roman" w:hAnsi="Times New Roman"/>
          <w:b/>
          <w:sz w:val="20"/>
          <w:szCs w:val="20"/>
        </w:rPr>
        <w:t>,</w:t>
      </w:r>
      <w:r w:rsidRPr="009D34B7">
        <w:rPr>
          <w:rFonts w:ascii="Times New Roman" w:hAnsi="Times New Roman"/>
          <w:sz w:val="20"/>
          <w:szCs w:val="20"/>
        </w:rPr>
        <w:t xml:space="preserve"> d</w:t>
      </w:r>
      <w:r w:rsidR="008D442B" w:rsidRPr="009D34B7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9D34B7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9D34B7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5FD29B71" w14:textId="77777777" w:rsidR="00A137C9" w:rsidRPr="009D34B7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9D34B7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442"/>
        <w:gridCol w:w="4897"/>
      </w:tblGrid>
      <w:tr w:rsidR="003A486D" w:rsidRPr="009D34B7" w14:paraId="65CB5C11" w14:textId="77777777" w:rsidTr="00A137C9">
        <w:tc>
          <w:tcPr>
            <w:tcW w:w="617" w:type="dxa"/>
            <w:vAlign w:val="center"/>
          </w:tcPr>
          <w:p w14:paraId="2DA238C9" w14:textId="77777777" w:rsidR="003A486D" w:rsidRPr="009D34B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D34B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43693EBA" w14:textId="77777777" w:rsidR="003A486D" w:rsidRPr="009D34B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D34B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9D34B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9D34B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379838E4" w14:textId="77777777" w:rsidR="003A486D" w:rsidRPr="009D34B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D34B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9D34B7" w14:paraId="4B7D085A" w14:textId="77777777" w:rsidTr="00A137C9">
        <w:tc>
          <w:tcPr>
            <w:tcW w:w="617" w:type="dxa"/>
            <w:vAlign w:val="center"/>
          </w:tcPr>
          <w:p w14:paraId="4597DED4" w14:textId="77777777" w:rsidR="003A486D" w:rsidRPr="009D34B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D34B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</w:tcPr>
          <w:p w14:paraId="6E4C3F02" w14:textId="77777777" w:rsidR="003A486D" w:rsidRPr="009D34B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7E1A2150" w14:textId="77777777" w:rsidR="003A486D" w:rsidRPr="009D34B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9D34B7" w14:paraId="35F875CA" w14:textId="77777777" w:rsidTr="00A137C9">
        <w:tc>
          <w:tcPr>
            <w:tcW w:w="617" w:type="dxa"/>
            <w:vAlign w:val="center"/>
          </w:tcPr>
          <w:p w14:paraId="16B63C24" w14:textId="77777777" w:rsidR="003A486D" w:rsidRPr="009D34B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D34B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</w:tcPr>
          <w:p w14:paraId="682DE394" w14:textId="77777777" w:rsidR="003A486D" w:rsidRPr="009D34B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43808EF0" w14:textId="77777777" w:rsidR="003A486D" w:rsidRPr="009D34B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17CB8FBE" w14:textId="13B2D75D" w:rsidR="00DC652A" w:rsidRPr="009D34B7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9D34B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9D34B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9D34B7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9D34B7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5F1963" w:rsidRPr="009D34B7">
        <w:rPr>
          <w:rFonts w:ascii="Times New Roman" w:hAnsi="Times New Roman"/>
          <w:sz w:val="20"/>
          <w:szCs w:val="20"/>
        </w:rPr>
        <w:t>(</w:t>
      </w:r>
      <w:proofErr w:type="spellStart"/>
      <w:r w:rsidR="005F1963" w:rsidRPr="009D34B7">
        <w:rPr>
          <w:rFonts w:ascii="Times New Roman" w:hAnsi="Times New Roman"/>
          <w:sz w:val="20"/>
          <w:szCs w:val="20"/>
        </w:rPr>
        <w:t>t.j</w:t>
      </w:r>
      <w:proofErr w:type="spellEnd"/>
      <w:r w:rsidR="005F1963" w:rsidRPr="009D34B7">
        <w:rPr>
          <w:rFonts w:ascii="Times New Roman" w:hAnsi="Times New Roman"/>
          <w:sz w:val="20"/>
          <w:szCs w:val="20"/>
        </w:rPr>
        <w:t>. Dz. U. z 202</w:t>
      </w:r>
      <w:r w:rsidR="009E2EE6" w:rsidRPr="009D34B7">
        <w:rPr>
          <w:rFonts w:ascii="Times New Roman" w:hAnsi="Times New Roman"/>
          <w:sz w:val="20"/>
          <w:szCs w:val="20"/>
        </w:rPr>
        <w:t>4</w:t>
      </w:r>
      <w:r w:rsidR="005F1963" w:rsidRPr="009D34B7">
        <w:rPr>
          <w:rFonts w:ascii="Times New Roman" w:hAnsi="Times New Roman"/>
          <w:sz w:val="20"/>
          <w:szCs w:val="20"/>
        </w:rPr>
        <w:t>r. poz. 1</w:t>
      </w:r>
      <w:r w:rsidR="009E2EE6" w:rsidRPr="009D34B7">
        <w:rPr>
          <w:rFonts w:ascii="Times New Roman" w:hAnsi="Times New Roman"/>
          <w:sz w:val="20"/>
          <w:szCs w:val="20"/>
        </w:rPr>
        <w:t>320</w:t>
      </w:r>
      <w:r w:rsidR="005F1963" w:rsidRPr="009D34B7">
        <w:rPr>
          <w:rFonts w:ascii="Times New Roman" w:hAnsi="Times New Roman"/>
          <w:sz w:val="20"/>
          <w:szCs w:val="20"/>
        </w:rPr>
        <w:t>)</w:t>
      </w:r>
      <w:r w:rsidRPr="009D34B7">
        <w:rPr>
          <w:rFonts w:ascii="Times New Roman" w:hAnsi="Times New Roman"/>
          <w:sz w:val="20"/>
          <w:szCs w:val="20"/>
        </w:rPr>
        <w:t>, że w ramach zamówienia</w:t>
      </w:r>
      <w:r w:rsidR="00A137C9" w:rsidRPr="009D34B7">
        <w:rPr>
          <w:rFonts w:ascii="Times New Roman" w:hAnsi="Times New Roman"/>
          <w:sz w:val="20"/>
          <w:szCs w:val="20"/>
        </w:rPr>
        <w:t>,</w:t>
      </w:r>
      <w:r w:rsidR="00A137C9" w:rsidRPr="009D34B7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9D34B7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9D34B7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9D34B7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9D34B7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9D34B7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9D34B7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9D34B7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9D34B7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832"/>
      </w:tblGrid>
      <w:tr w:rsidR="00B641BE" w:rsidRPr="009D34B7" w14:paraId="4472D6ED" w14:textId="77777777" w:rsidTr="00A137C9">
        <w:tc>
          <w:tcPr>
            <w:tcW w:w="617" w:type="dxa"/>
            <w:vAlign w:val="center"/>
          </w:tcPr>
          <w:p w14:paraId="775618D4" w14:textId="77777777" w:rsidR="00B641BE" w:rsidRPr="009D34B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D34B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3D036EAF" w14:textId="77777777" w:rsidR="00B641BE" w:rsidRPr="009D34B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D34B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47B9F82E" w14:textId="77777777" w:rsidR="00B641BE" w:rsidRPr="009D34B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D34B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9D34B7" w14:paraId="27AC67A8" w14:textId="77777777" w:rsidTr="00A137C9">
        <w:tc>
          <w:tcPr>
            <w:tcW w:w="617" w:type="dxa"/>
            <w:vAlign w:val="center"/>
          </w:tcPr>
          <w:p w14:paraId="04AC1040" w14:textId="77777777" w:rsidR="00B641BE" w:rsidRPr="009D34B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D34B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</w:tcPr>
          <w:p w14:paraId="57F82C08" w14:textId="77777777" w:rsidR="00B641BE" w:rsidRPr="009D34B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66BE255E" w14:textId="77777777" w:rsidR="00B641BE" w:rsidRPr="009D34B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9D34B7" w14:paraId="03202818" w14:textId="77777777" w:rsidTr="00A137C9">
        <w:tc>
          <w:tcPr>
            <w:tcW w:w="617" w:type="dxa"/>
            <w:vAlign w:val="center"/>
          </w:tcPr>
          <w:p w14:paraId="1C117013" w14:textId="77777777" w:rsidR="00B641BE" w:rsidRPr="009D34B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D34B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</w:tcPr>
          <w:p w14:paraId="64054CC9" w14:textId="77777777" w:rsidR="00B641BE" w:rsidRPr="009D34B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3A5FAA97" w14:textId="77777777" w:rsidR="00B641BE" w:rsidRPr="009D34B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03AECDE8" w14:textId="77777777" w:rsidR="007A2C38" w:rsidRPr="009D34B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14:paraId="641DDEB3" w14:textId="77777777" w:rsidR="007A2C38" w:rsidRPr="009D34B7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06432AE1" w14:textId="77777777" w:rsidR="00A137C9" w:rsidRPr="009D34B7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037B21CD" w14:textId="77777777" w:rsidR="00660512" w:rsidRPr="009D34B7" w:rsidRDefault="00660512" w:rsidP="0066051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9D34B7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kwalifikowany podpis  elektroniczny lub podpis  zaufany lub podpis  osobisty osoby uprawnionej do reprezentowania wykonawców wspólnie ubiegających się o udzielenie zamówienia</w:t>
      </w:r>
    </w:p>
    <w:p w14:paraId="126B5886" w14:textId="77777777" w:rsidR="00660512" w:rsidRPr="009D34B7" w:rsidRDefault="00660512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660512" w:rsidRPr="009D34B7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535E72" w14:textId="77777777" w:rsidR="00EE7335" w:rsidRDefault="00EE7335" w:rsidP="00025386">
      <w:pPr>
        <w:spacing w:after="0" w:line="240" w:lineRule="auto"/>
      </w:pPr>
      <w:r>
        <w:separator/>
      </w:r>
    </w:p>
  </w:endnote>
  <w:endnote w:type="continuationSeparator" w:id="0">
    <w:p w14:paraId="4BC0DF79" w14:textId="77777777" w:rsidR="00EE7335" w:rsidRDefault="00EE733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02A09" w14:textId="77777777" w:rsidR="005F1963" w:rsidRDefault="005F196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65805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6BD25" w14:textId="77777777" w:rsidR="005F1963" w:rsidRDefault="005F19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29FD03" w14:textId="77777777" w:rsidR="00EE7335" w:rsidRDefault="00EE7335" w:rsidP="00025386">
      <w:pPr>
        <w:spacing w:after="0" w:line="240" w:lineRule="auto"/>
      </w:pPr>
      <w:r>
        <w:separator/>
      </w:r>
    </w:p>
  </w:footnote>
  <w:footnote w:type="continuationSeparator" w:id="0">
    <w:p w14:paraId="20CC22A4" w14:textId="77777777" w:rsidR="00EE7335" w:rsidRDefault="00EE733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779F37" w14:textId="77777777" w:rsidR="005F1963" w:rsidRDefault="005F19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76C72" w14:textId="77777777" w:rsidR="005F1963" w:rsidRDefault="005F19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B1E32" w14:textId="77777777" w:rsidR="005F1963" w:rsidRDefault="005F19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1827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335"/>
    <w:rsid w:val="00025386"/>
    <w:rsid w:val="000423B9"/>
    <w:rsid w:val="00053927"/>
    <w:rsid w:val="00076D66"/>
    <w:rsid w:val="00084786"/>
    <w:rsid w:val="000A75FD"/>
    <w:rsid w:val="000E7013"/>
    <w:rsid w:val="00107B54"/>
    <w:rsid w:val="0016158F"/>
    <w:rsid w:val="001C2314"/>
    <w:rsid w:val="00213980"/>
    <w:rsid w:val="0024648D"/>
    <w:rsid w:val="00285074"/>
    <w:rsid w:val="002C6D6B"/>
    <w:rsid w:val="002F68AC"/>
    <w:rsid w:val="00333EC6"/>
    <w:rsid w:val="00386961"/>
    <w:rsid w:val="003A486D"/>
    <w:rsid w:val="003E6BC4"/>
    <w:rsid w:val="003F6620"/>
    <w:rsid w:val="004374F2"/>
    <w:rsid w:val="00460705"/>
    <w:rsid w:val="00485239"/>
    <w:rsid w:val="004A0686"/>
    <w:rsid w:val="004E27D7"/>
    <w:rsid w:val="004F10A0"/>
    <w:rsid w:val="00526CEA"/>
    <w:rsid w:val="0055145C"/>
    <w:rsid w:val="00555318"/>
    <w:rsid w:val="005624D8"/>
    <w:rsid w:val="00597299"/>
    <w:rsid w:val="005F1963"/>
    <w:rsid w:val="00620476"/>
    <w:rsid w:val="00657A47"/>
    <w:rsid w:val="00660512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10720"/>
    <w:rsid w:val="0093388F"/>
    <w:rsid w:val="0094254A"/>
    <w:rsid w:val="009C4FEA"/>
    <w:rsid w:val="009D34B7"/>
    <w:rsid w:val="009E2EE6"/>
    <w:rsid w:val="00A137C9"/>
    <w:rsid w:val="00A40BE1"/>
    <w:rsid w:val="00A56A6F"/>
    <w:rsid w:val="00A87380"/>
    <w:rsid w:val="00AE1BB1"/>
    <w:rsid w:val="00AF4E90"/>
    <w:rsid w:val="00AF7375"/>
    <w:rsid w:val="00B641BE"/>
    <w:rsid w:val="00B77707"/>
    <w:rsid w:val="00BD7FC8"/>
    <w:rsid w:val="00BE3BCE"/>
    <w:rsid w:val="00CB29AC"/>
    <w:rsid w:val="00CE4C4A"/>
    <w:rsid w:val="00D03170"/>
    <w:rsid w:val="00D55FC4"/>
    <w:rsid w:val="00D70E07"/>
    <w:rsid w:val="00D9320D"/>
    <w:rsid w:val="00DC4842"/>
    <w:rsid w:val="00DC587A"/>
    <w:rsid w:val="00DC652A"/>
    <w:rsid w:val="00DE3B21"/>
    <w:rsid w:val="00DE73DD"/>
    <w:rsid w:val="00DF53D6"/>
    <w:rsid w:val="00E27ABB"/>
    <w:rsid w:val="00E67109"/>
    <w:rsid w:val="00E86D3B"/>
    <w:rsid w:val="00EC10EE"/>
    <w:rsid w:val="00EE7335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9A73FE"/>
  <w15:chartTrackingRefBased/>
  <w15:docId w15:val="{9184BDFC-619B-4C6A-A1D7-AA50D40BF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Agnieszka Raniszewska</cp:lastModifiedBy>
  <cp:revision>2</cp:revision>
  <cp:lastPrinted>2025-09-09T10:44:00Z</cp:lastPrinted>
  <dcterms:created xsi:type="dcterms:W3CDTF">2025-09-09T10:44:00Z</dcterms:created>
  <dcterms:modified xsi:type="dcterms:W3CDTF">2025-09-09T10:44:00Z</dcterms:modified>
</cp:coreProperties>
</file>