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07A5F" w14:textId="77777777" w:rsidR="00FB7F50" w:rsidRPr="002245BE" w:rsidRDefault="00996C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96C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96CB3">
        <w:rPr>
          <w:sz w:val="22"/>
          <w:szCs w:val="22"/>
        </w:rPr>
        <w:t>2025-09-09</w:t>
      </w:r>
    </w:p>
    <w:p w14:paraId="71B374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C8301C1" w14:textId="77777777" w:rsidR="00996CB3" w:rsidRPr="00996CB3" w:rsidRDefault="00996CB3" w:rsidP="00FB7F50">
      <w:pPr>
        <w:spacing w:after="40"/>
        <w:rPr>
          <w:b/>
          <w:bCs/>
          <w:sz w:val="22"/>
          <w:szCs w:val="22"/>
        </w:rPr>
      </w:pPr>
      <w:r w:rsidRPr="00996CB3">
        <w:rPr>
          <w:b/>
          <w:bCs/>
          <w:sz w:val="22"/>
          <w:szCs w:val="22"/>
        </w:rPr>
        <w:t>Akademia Górniczo - Hutnicza</w:t>
      </w:r>
    </w:p>
    <w:p w14:paraId="18E6FBFE" w14:textId="77777777" w:rsidR="00996CB3" w:rsidRPr="00996CB3" w:rsidRDefault="00996CB3" w:rsidP="00FB7F50">
      <w:pPr>
        <w:spacing w:after="40"/>
        <w:rPr>
          <w:b/>
          <w:bCs/>
          <w:sz w:val="22"/>
          <w:szCs w:val="22"/>
        </w:rPr>
      </w:pPr>
      <w:r w:rsidRPr="00996CB3">
        <w:rPr>
          <w:b/>
          <w:bCs/>
          <w:sz w:val="22"/>
          <w:szCs w:val="22"/>
        </w:rPr>
        <w:t>im. Stanisława Staszica w Krakowie</w:t>
      </w:r>
    </w:p>
    <w:p w14:paraId="705DFF8F" w14:textId="77777777" w:rsidR="00FB7F50" w:rsidRPr="002245BE" w:rsidRDefault="00996CB3" w:rsidP="00FB7F50">
      <w:pPr>
        <w:spacing w:after="40"/>
        <w:rPr>
          <w:b/>
          <w:bCs/>
          <w:sz w:val="22"/>
          <w:szCs w:val="22"/>
        </w:rPr>
      </w:pPr>
      <w:r w:rsidRPr="00996CB3">
        <w:rPr>
          <w:b/>
          <w:bCs/>
          <w:sz w:val="22"/>
          <w:szCs w:val="22"/>
        </w:rPr>
        <w:t>Dział Zamówień Publicznych</w:t>
      </w:r>
    </w:p>
    <w:p w14:paraId="61220B4E" w14:textId="77777777" w:rsidR="00FB7F50" w:rsidRPr="002245BE" w:rsidRDefault="00996CB3" w:rsidP="00FB7F50">
      <w:pPr>
        <w:rPr>
          <w:sz w:val="22"/>
          <w:szCs w:val="22"/>
        </w:rPr>
      </w:pPr>
      <w:r w:rsidRPr="00996CB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96CB3">
        <w:rPr>
          <w:sz w:val="22"/>
          <w:szCs w:val="22"/>
        </w:rPr>
        <w:t>30</w:t>
      </w:r>
    </w:p>
    <w:p w14:paraId="7218A100" w14:textId="77777777" w:rsidR="00FB7F50" w:rsidRPr="002245BE" w:rsidRDefault="00996CB3" w:rsidP="00FB7F50">
      <w:pPr>
        <w:rPr>
          <w:sz w:val="22"/>
          <w:szCs w:val="22"/>
        </w:rPr>
      </w:pPr>
      <w:r w:rsidRPr="00996CB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96CB3">
        <w:rPr>
          <w:sz w:val="22"/>
          <w:szCs w:val="22"/>
        </w:rPr>
        <w:t>Kraków</w:t>
      </w:r>
    </w:p>
    <w:p w14:paraId="35E56BE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69037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96CB3" w:rsidRPr="00607F9B" w14:paraId="1B6D1BEB" w14:textId="77777777" w:rsidTr="00DD576B">
        <w:trPr>
          <w:trHeight w:val="638"/>
        </w:trPr>
        <w:tc>
          <w:tcPr>
            <w:tcW w:w="959" w:type="dxa"/>
          </w:tcPr>
          <w:p w14:paraId="00B5B1F7" w14:textId="77777777" w:rsidR="00996CB3" w:rsidRPr="00607F9B" w:rsidRDefault="00996CB3" w:rsidP="00DD57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578EEC7" w14:textId="4BD32C8E" w:rsidR="00996CB3" w:rsidRPr="00607F9B" w:rsidRDefault="00996CB3" w:rsidP="00DD57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96CB3">
              <w:rPr>
                <w:sz w:val="22"/>
                <w:szCs w:val="22"/>
              </w:rPr>
              <w:t>przetarg</w:t>
            </w:r>
            <w:r w:rsidR="008A21CF">
              <w:rPr>
                <w:sz w:val="22"/>
                <w:szCs w:val="22"/>
              </w:rPr>
              <w:t>u</w:t>
            </w:r>
            <w:r w:rsidRPr="00996CB3">
              <w:rPr>
                <w:sz w:val="22"/>
                <w:szCs w:val="22"/>
              </w:rPr>
              <w:t xml:space="preserve"> nieograniczon</w:t>
            </w:r>
            <w:r w:rsidR="008A21C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6CB3">
              <w:rPr>
                <w:b/>
                <w:bCs/>
                <w:sz w:val="22"/>
                <w:szCs w:val="22"/>
              </w:rPr>
              <w:t>Dostawa infrastruktury do rekonstrukcji detali obiektów dziedzictwa - drukarki 3D - DE-dzp.272-421/25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6CB3">
              <w:rPr>
                <w:b/>
                <w:sz w:val="22"/>
                <w:szCs w:val="22"/>
              </w:rPr>
              <w:t>DE-dzp.272-421/25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D4BA3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96CB3" w14:paraId="70E43AE2" w14:textId="77777777" w:rsidTr="00DD576B">
        <w:trPr>
          <w:cantSplit/>
        </w:trPr>
        <w:tc>
          <w:tcPr>
            <w:tcW w:w="10150" w:type="dxa"/>
          </w:tcPr>
          <w:p w14:paraId="52F8EADB" w14:textId="77777777" w:rsidR="00996CB3" w:rsidRPr="00D26ED6" w:rsidRDefault="00996CB3" w:rsidP="00DD57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6CB3">
              <w:rPr>
                <w:b/>
                <w:sz w:val="22"/>
                <w:szCs w:val="22"/>
              </w:rPr>
              <w:t>B3D Piotr Piechocki, Paweł Woźniak, Wiesław Woźniak Spółka cywilna</w:t>
            </w:r>
          </w:p>
          <w:p w14:paraId="3256BEB5" w14:textId="77777777" w:rsidR="00996CB3" w:rsidRPr="009F0E5C" w:rsidRDefault="00996CB3" w:rsidP="00DD576B">
            <w:pPr>
              <w:jc w:val="both"/>
              <w:rPr>
                <w:bCs/>
                <w:sz w:val="22"/>
                <w:szCs w:val="22"/>
              </w:rPr>
            </w:pPr>
            <w:r w:rsidRPr="00996CB3">
              <w:rPr>
                <w:bCs/>
                <w:sz w:val="22"/>
                <w:szCs w:val="22"/>
              </w:rPr>
              <w:t>ul. Wspólna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6CB3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DEF5DA" w14:textId="77777777" w:rsidR="00996CB3" w:rsidRPr="009F0E5C" w:rsidRDefault="00996CB3" w:rsidP="00DD576B">
            <w:pPr>
              <w:jc w:val="both"/>
              <w:rPr>
                <w:bCs/>
                <w:sz w:val="22"/>
                <w:szCs w:val="22"/>
              </w:rPr>
            </w:pPr>
            <w:r w:rsidRPr="00996CB3">
              <w:rPr>
                <w:bCs/>
                <w:sz w:val="22"/>
                <w:szCs w:val="22"/>
              </w:rPr>
              <w:t>62-110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6CB3">
              <w:rPr>
                <w:bCs/>
                <w:sz w:val="22"/>
                <w:szCs w:val="22"/>
              </w:rPr>
              <w:t>Damasławek</w:t>
            </w:r>
          </w:p>
          <w:p w14:paraId="388A8CB4" w14:textId="77777777" w:rsidR="00996CB3" w:rsidRPr="00D26ED6" w:rsidRDefault="00996CB3" w:rsidP="00DD57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44AD6F" w14:textId="4A14C2E4" w:rsidR="00996CB3" w:rsidRDefault="00996CB3" w:rsidP="00DD576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96CB3">
              <w:rPr>
                <w:sz w:val="22"/>
                <w:szCs w:val="22"/>
              </w:rPr>
              <w:t>Dostaw</w:t>
            </w:r>
            <w:r w:rsidR="008A21CF">
              <w:rPr>
                <w:sz w:val="22"/>
                <w:szCs w:val="22"/>
              </w:rPr>
              <w:t>ę</w:t>
            </w:r>
            <w:r w:rsidRPr="00996CB3">
              <w:rPr>
                <w:sz w:val="22"/>
                <w:szCs w:val="22"/>
              </w:rPr>
              <w:t xml:space="preserve"> infrastruktury do rekonstrukcji detali obiektów dziedzictwa - drukarki 3D - DE-dzp.272-421/25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3BE3F37" w14:textId="77777777" w:rsidR="00996CB3" w:rsidRPr="00D26ED6" w:rsidRDefault="00996CB3" w:rsidP="00DD57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96CB3">
              <w:rPr>
                <w:b/>
                <w:sz w:val="22"/>
                <w:szCs w:val="22"/>
              </w:rPr>
              <w:t>958 723.50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8BC3D3" w14:textId="77777777" w:rsidR="00996CB3" w:rsidRDefault="00996CB3" w:rsidP="00DD576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EB3EA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9A6653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7253C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A9FF13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4F6D5DA" w14:textId="77777777" w:rsidR="002B6761" w:rsidRPr="008567C7" w:rsidRDefault="00996C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C76EF7A" w14:textId="77777777" w:rsidR="002B6761" w:rsidRPr="008567C7" w:rsidRDefault="00996C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39CDE8B9" w14:textId="77777777" w:rsidR="002B6761" w:rsidRPr="008567C7" w:rsidRDefault="00996C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B65CD0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77A5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0A0BB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714D1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96CB3" w:rsidRPr="008567C7" w14:paraId="10A2B9B5" w14:textId="77777777" w:rsidTr="00DD576B">
        <w:tc>
          <w:tcPr>
            <w:tcW w:w="709" w:type="dxa"/>
            <w:vAlign w:val="center"/>
          </w:tcPr>
          <w:p w14:paraId="3F86838B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6712FAF" w14:textId="77777777" w:rsidR="00996CB3" w:rsidRPr="002B6761" w:rsidRDefault="00996CB3" w:rsidP="00DD57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/>
                <w:sz w:val="18"/>
                <w:szCs w:val="18"/>
              </w:rPr>
              <w:t>B3D Piotr Piechocki, Paweł Woźniak, Wiesław Woźniak Spółka cywilna</w:t>
            </w:r>
          </w:p>
          <w:p w14:paraId="5F3F0B4A" w14:textId="77777777" w:rsidR="00996CB3" w:rsidRPr="008567C7" w:rsidRDefault="00996CB3" w:rsidP="00DD57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ul. Wspólna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A0F100" w14:textId="77777777" w:rsidR="00996CB3" w:rsidRPr="001B7815" w:rsidRDefault="00996CB3" w:rsidP="00DD57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62-110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6CB3">
              <w:rPr>
                <w:rFonts w:ascii="Times New Roman" w:hAnsi="Times New Roman" w:cs="Times New Roman"/>
                <w:bCs/>
                <w:sz w:val="18"/>
                <w:szCs w:val="18"/>
              </w:rPr>
              <w:t>Damasławek</w:t>
            </w:r>
          </w:p>
        </w:tc>
        <w:tc>
          <w:tcPr>
            <w:tcW w:w="1134" w:type="dxa"/>
            <w:vAlign w:val="center"/>
          </w:tcPr>
          <w:p w14:paraId="094A3BAF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FE06244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E26C5A9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sz w:val="18"/>
                <w:szCs w:val="18"/>
              </w:rPr>
              <w:t xml:space="preserve">  1,67</w:t>
            </w:r>
          </w:p>
        </w:tc>
        <w:tc>
          <w:tcPr>
            <w:tcW w:w="1134" w:type="dxa"/>
            <w:vAlign w:val="center"/>
          </w:tcPr>
          <w:p w14:paraId="1079C116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F1108E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014EDD5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F4BA7A" w14:textId="77777777" w:rsidR="00996CB3" w:rsidRPr="008567C7" w:rsidRDefault="00996CB3" w:rsidP="00DD57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6CB3">
              <w:rPr>
                <w:rFonts w:ascii="Times New Roman" w:hAnsi="Times New Roman" w:cs="Times New Roman"/>
                <w:sz w:val="18"/>
                <w:szCs w:val="18"/>
              </w:rPr>
              <w:t xml:space="preserve">  81,67</w:t>
            </w:r>
          </w:p>
        </w:tc>
      </w:tr>
    </w:tbl>
    <w:p w14:paraId="4DBB10F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C87E1F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F4F76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6E50C" w14:textId="77777777" w:rsidR="00691549" w:rsidRDefault="00691549">
      <w:r>
        <w:separator/>
      </w:r>
    </w:p>
  </w:endnote>
  <w:endnote w:type="continuationSeparator" w:id="0">
    <w:p w14:paraId="6654AD3F" w14:textId="77777777" w:rsidR="00691549" w:rsidRDefault="00691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BC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109F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C254E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66FF5" w14:textId="77777777" w:rsidR="00691549" w:rsidRDefault="00691549">
      <w:r>
        <w:separator/>
      </w:r>
    </w:p>
  </w:footnote>
  <w:footnote w:type="continuationSeparator" w:id="0">
    <w:p w14:paraId="349E81C8" w14:textId="77777777" w:rsidR="00691549" w:rsidRDefault="00691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C4C1" w14:textId="77777777" w:rsidR="009025F2" w:rsidRPr="009025F2" w:rsidRDefault="009025F2" w:rsidP="009025F2">
    <w:pPr>
      <w:pStyle w:val="Nagwek"/>
    </w:pPr>
    <w:r w:rsidRPr="009025F2">
      <w:pict w14:anchorId="72B4B6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Obraz zawierający tekst, Czcionka, linia, zrzut ekranu&#10;&#10;Zawartość wygenerowana przez AI może być niepoprawna." style="width:453.75pt;height:43.5pt;visibility:visible;mso-wrap-style:square">
          <v:imagedata r:id="rId1" o:title="Obraz zawierający tekst, Czcionka, linia, zrzut ekranu&#10;&#10;Zawartość wygenerowana przez AI może być niepoprawna" croptop="37846f" cropbottom="1f"/>
        </v:shape>
      </w:pict>
    </w:r>
  </w:p>
  <w:p w14:paraId="271C4B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54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1549"/>
    <w:rsid w:val="00692D86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1CF"/>
    <w:rsid w:val="008A6C10"/>
    <w:rsid w:val="008E5102"/>
    <w:rsid w:val="009025F2"/>
    <w:rsid w:val="00915B9E"/>
    <w:rsid w:val="00952256"/>
    <w:rsid w:val="0097748A"/>
    <w:rsid w:val="00996CB3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21279"/>
  <w15:chartTrackingRefBased/>
  <w15:docId w15:val="{5ACA1D86-A71D-4A2F-B67F-AA527A42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2025-09-10T05:51:00Z</cp:lastPrinted>
  <dcterms:created xsi:type="dcterms:W3CDTF">2025-09-10T05:51:00Z</dcterms:created>
  <dcterms:modified xsi:type="dcterms:W3CDTF">2025-09-10T05:51:00Z</dcterms:modified>
</cp:coreProperties>
</file>