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FEBE1" w14:textId="31C1B707" w:rsidR="00EB1359" w:rsidRPr="003261E7" w:rsidRDefault="008B0D54" w:rsidP="00EB1359">
      <w:pPr>
        <w:spacing w:after="240"/>
        <w:jc w:val="right"/>
        <w:rPr>
          <w:sz w:val="22"/>
          <w:szCs w:val="22"/>
        </w:rPr>
      </w:pPr>
      <w:r w:rsidRPr="008B0D5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22A48">
        <w:rPr>
          <w:sz w:val="22"/>
          <w:szCs w:val="22"/>
        </w:rPr>
        <w:t>09.09.2025</w:t>
      </w:r>
    </w:p>
    <w:p w14:paraId="17F8DF4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19A445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63BA0A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88E2C1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13E1B8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6B344E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6679F4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056FBB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403F599" w14:textId="4D226817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F715B7">
        <w:rPr>
          <w:b/>
          <w:sz w:val="28"/>
          <w:szCs w:val="24"/>
        </w:rPr>
        <w:t>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B0D54" w:rsidRPr="003261E7" w14:paraId="58FCD882" w14:textId="77777777" w:rsidTr="00F4580E">
        <w:trPr>
          <w:trHeight w:val="638"/>
        </w:trPr>
        <w:tc>
          <w:tcPr>
            <w:tcW w:w="959" w:type="dxa"/>
          </w:tcPr>
          <w:p w14:paraId="46F1BF0E" w14:textId="77777777" w:rsidR="008B0D54" w:rsidRPr="003261E7" w:rsidRDefault="008B0D54" w:rsidP="00F458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33B6775" w14:textId="5B079985" w:rsidR="008B0D54" w:rsidRPr="003261E7" w:rsidRDefault="008B0D54" w:rsidP="00F458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0D54">
              <w:rPr>
                <w:sz w:val="22"/>
                <w:szCs w:val="22"/>
              </w:rPr>
              <w:t>przetarg</w:t>
            </w:r>
            <w:r w:rsidR="00F715B7">
              <w:rPr>
                <w:sz w:val="22"/>
                <w:szCs w:val="22"/>
              </w:rPr>
              <w:t>u</w:t>
            </w:r>
            <w:r w:rsidRPr="008B0D54">
              <w:rPr>
                <w:sz w:val="22"/>
                <w:szCs w:val="22"/>
              </w:rPr>
              <w:t xml:space="preserve"> nieograniczon</w:t>
            </w:r>
            <w:r w:rsidR="00F715B7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B0D54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B0D54">
              <w:rPr>
                <w:b/>
                <w:sz w:val="22"/>
                <w:szCs w:val="22"/>
              </w:rPr>
              <w:t>ZP/41/2025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70AC75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38F60A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E7CACA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FF97556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FEE199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542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774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EBE91D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B0D54" w:rsidRPr="00EB1359" w14:paraId="1974DA37" w14:textId="77777777" w:rsidTr="00F4580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3F1A" w14:textId="77777777" w:rsidR="008B0D54" w:rsidRPr="00710915" w:rsidRDefault="008B0D54" w:rsidP="00F4580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0D5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A296" w14:textId="77777777" w:rsidR="008B0D54" w:rsidRPr="00EB1359" w:rsidRDefault="008B0D54" w:rsidP="00F458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0D54">
              <w:rPr>
                <w:b/>
                <w:sz w:val="22"/>
                <w:szCs w:val="22"/>
              </w:rPr>
              <w:t>Pakiet 4 - Proteza CMC, kotwice nadgarstka i ręki</w:t>
            </w:r>
          </w:p>
          <w:p w14:paraId="43281BAD" w14:textId="77777777" w:rsidR="008B0D54" w:rsidRDefault="008B0D54" w:rsidP="00F4580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4BA84C0" w14:textId="77777777" w:rsidR="008B0D54" w:rsidRDefault="008B0D54" w:rsidP="00F4580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0D5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283AFD7" w14:textId="77777777" w:rsidR="008B0D54" w:rsidRDefault="008B0D54" w:rsidP="00F4580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0FD88C7" w14:textId="77777777" w:rsidR="008B0D54" w:rsidRPr="00EB1359" w:rsidRDefault="008B0D54" w:rsidP="00F4580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0D54">
              <w:rPr>
                <w:sz w:val="22"/>
                <w:szCs w:val="22"/>
              </w:rPr>
              <w:t>Nie złożono żadnej oferty. W postępowaniu nie wpłynęła żadna oferta w terminie przewidzianym na składanie ofert, tj. do dnia 20.08.2025r. do godziny 11:00.</w:t>
            </w:r>
          </w:p>
        </w:tc>
      </w:tr>
    </w:tbl>
    <w:p w14:paraId="32E431F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D7177" w14:textId="77777777" w:rsidR="008B0D54" w:rsidRDefault="008B0D54" w:rsidP="008B0D54">
      <w:r>
        <w:separator/>
      </w:r>
    </w:p>
  </w:endnote>
  <w:endnote w:type="continuationSeparator" w:id="0">
    <w:p w14:paraId="3B9FE6F9" w14:textId="77777777" w:rsidR="008B0D54" w:rsidRDefault="008B0D54" w:rsidP="008B0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58FB0" w14:textId="77777777" w:rsidR="008B0D54" w:rsidRDefault="008B0D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CFD3F" w14:textId="77777777" w:rsidR="008B0D54" w:rsidRDefault="008B0D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B0A45" w14:textId="77777777" w:rsidR="008B0D54" w:rsidRDefault="008B0D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FB8C8" w14:textId="77777777" w:rsidR="008B0D54" w:rsidRDefault="008B0D54" w:rsidP="008B0D54">
      <w:r>
        <w:separator/>
      </w:r>
    </w:p>
  </w:footnote>
  <w:footnote w:type="continuationSeparator" w:id="0">
    <w:p w14:paraId="20D71736" w14:textId="77777777" w:rsidR="008B0D54" w:rsidRDefault="008B0D54" w:rsidP="008B0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BD443" w14:textId="77777777" w:rsidR="008B0D54" w:rsidRDefault="008B0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3559A" w14:textId="77777777" w:rsidR="008B0D54" w:rsidRDefault="008B0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F27BE" w14:textId="77777777" w:rsidR="008B0D54" w:rsidRDefault="008B0D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D29"/>
    <w:rsid w:val="00010B31"/>
    <w:rsid w:val="00104963"/>
    <w:rsid w:val="00150F65"/>
    <w:rsid w:val="001E3E67"/>
    <w:rsid w:val="003C2D29"/>
    <w:rsid w:val="00775DAE"/>
    <w:rsid w:val="00822A48"/>
    <w:rsid w:val="00823326"/>
    <w:rsid w:val="00856A3E"/>
    <w:rsid w:val="00894412"/>
    <w:rsid w:val="008B0D54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7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85910"/>
  <w15:chartTrackingRefBased/>
  <w15:docId w15:val="{74552B3E-3B22-4249-A2D5-EF204FFD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B0D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0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2025-09-03T12:30:00Z</dcterms:created>
  <dcterms:modified xsi:type="dcterms:W3CDTF">2025-09-09T06:18:00Z</dcterms:modified>
</cp:coreProperties>
</file>