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440AB" w14:textId="61085015" w:rsidR="00B36EDA" w:rsidRPr="00C710DD" w:rsidRDefault="00171B3D" w:rsidP="00B36EDA">
      <w:pPr>
        <w:spacing w:after="600"/>
        <w:jc w:val="right"/>
      </w:pPr>
      <w:bookmarkStart w:id="0" w:name="_Hlk53520193"/>
      <w:r w:rsidRPr="00C710DD">
        <w:t>Kraków</w:t>
      </w:r>
      <w:r w:rsidR="00B36EDA" w:rsidRPr="00C710DD">
        <w:t xml:space="preserve"> dnia: </w:t>
      </w:r>
      <w:r w:rsidR="00ED4408">
        <w:t>09.09.2025</w:t>
      </w:r>
    </w:p>
    <w:p w14:paraId="6B81E2F2" w14:textId="77777777" w:rsidR="00171B3D" w:rsidRPr="00C710DD" w:rsidRDefault="00171B3D" w:rsidP="00B36EDA">
      <w:pPr>
        <w:spacing w:line="360" w:lineRule="auto"/>
        <w:ind w:right="3969"/>
        <w:rPr>
          <w:b/>
          <w:bCs/>
        </w:rPr>
      </w:pPr>
      <w:r w:rsidRPr="00C710DD">
        <w:rPr>
          <w:b/>
          <w:bCs/>
        </w:rPr>
        <w:t>Szpital Miejski Specjalistyczny</w:t>
      </w:r>
    </w:p>
    <w:p w14:paraId="70EC3D72" w14:textId="77777777" w:rsidR="00171B3D" w:rsidRPr="00C710DD" w:rsidRDefault="00171B3D" w:rsidP="00B36EDA">
      <w:pPr>
        <w:spacing w:line="360" w:lineRule="auto"/>
        <w:ind w:right="3969"/>
        <w:rPr>
          <w:b/>
          <w:bCs/>
        </w:rPr>
      </w:pPr>
      <w:r w:rsidRPr="00C710DD">
        <w:rPr>
          <w:b/>
          <w:bCs/>
        </w:rPr>
        <w:t>im. Gabriela Narutowicza w Krakowie</w:t>
      </w:r>
    </w:p>
    <w:p w14:paraId="7F5F200B" w14:textId="77777777" w:rsidR="00B36EDA" w:rsidRPr="00C710DD" w:rsidRDefault="00171B3D" w:rsidP="00B36EDA">
      <w:pPr>
        <w:spacing w:line="360" w:lineRule="auto"/>
        <w:ind w:right="3969"/>
      </w:pPr>
      <w:r w:rsidRPr="00C710DD">
        <w:t>ul. Prądnicka</w:t>
      </w:r>
      <w:r w:rsidR="00B36EDA" w:rsidRPr="00C710DD">
        <w:t xml:space="preserve"> </w:t>
      </w:r>
      <w:r w:rsidRPr="00C710DD">
        <w:t>35-37</w:t>
      </w:r>
    </w:p>
    <w:p w14:paraId="7F5D338A" w14:textId="77777777" w:rsidR="00B36EDA" w:rsidRPr="00C710DD" w:rsidRDefault="00171B3D" w:rsidP="00B36EDA">
      <w:pPr>
        <w:ind w:right="3969"/>
      </w:pPr>
      <w:r w:rsidRPr="00C710DD">
        <w:t>31-202</w:t>
      </w:r>
      <w:r w:rsidR="00B36EDA" w:rsidRPr="00C710DD">
        <w:t xml:space="preserve"> </w:t>
      </w:r>
      <w:r w:rsidRPr="00C710DD">
        <w:t>Kraków</w:t>
      </w:r>
    </w:p>
    <w:p w14:paraId="193623C3" w14:textId="77777777" w:rsidR="00B36EDA" w:rsidRPr="00C710DD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710DD" w14:paraId="61B5C9F2" w14:textId="77777777" w:rsidTr="00B36EDA">
        <w:tc>
          <w:tcPr>
            <w:tcW w:w="9923" w:type="dxa"/>
            <w:shd w:val="clear" w:color="auto" w:fill="F2F2F2"/>
            <w:hideMark/>
          </w:tcPr>
          <w:p w14:paraId="4D06B2C0" w14:textId="228E0CD7" w:rsidR="00B36EDA" w:rsidRPr="00C710DD" w:rsidRDefault="00C710DD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5045176" w14:textId="77777777" w:rsidR="00B36EDA" w:rsidRPr="00C710DD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710DD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6113DF4" w14:textId="77777777" w:rsidR="00B36EDA" w:rsidRPr="00C710DD" w:rsidRDefault="00B36EDA" w:rsidP="00B36EDA">
      <w:pPr>
        <w:keepNext/>
        <w:spacing w:after="240"/>
        <w:outlineLvl w:val="0"/>
        <w:rPr>
          <w:b/>
        </w:rPr>
      </w:pPr>
    </w:p>
    <w:p w14:paraId="2E8288D7" w14:textId="77777777" w:rsidR="00B36EDA" w:rsidRPr="00C710DD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C710DD">
        <w:rPr>
          <w:rFonts w:eastAsia="Calibri"/>
          <w:lang w:eastAsia="en-US"/>
        </w:rPr>
        <w:t xml:space="preserve">Dotyczy </w:t>
      </w:r>
      <w:r w:rsidRPr="00C710DD">
        <w:t>postępowania o udzielenie zamówienia publicznego</w:t>
      </w:r>
      <w:r w:rsidRPr="00C710DD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710DD" w14:paraId="3FFEB836" w14:textId="77777777" w:rsidTr="00B36EDA">
        <w:tc>
          <w:tcPr>
            <w:tcW w:w="2269" w:type="dxa"/>
          </w:tcPr>
          <w:p w14:paraId="60C879B8" w14:textId="77777777" w:rsidR="00B36EDA" w:rsidRPr="00C710D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710DD">
              <w:t>Nazwa zamówienia:</w:t>
            </w:r>
          </w:p>
        </w:tc>
        <w:tc>
          <w:tcPr>
            <w:tcW w:w="7654" w:type="dxa"/>
          </w:tcPr>
          <w:p w14:paraId="05F26AFA" w14:textId="77777777" w:rsidR="00B36EDA" w:rsidRPr="00C710DD" w:rsidRDefault="00171B3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Zakup i dostawa wszczepialnych i niewszczepialnych wyrobów medycznych dla potrzeb Oddziału Urazowo-Ortopedycznego II</w:t>
            </w:r>
          </w:p>
        </w:tc>
      </w:tr>
      <w:tr w:rsidR="00171B3D" w:rsidRPr="00C710DD" w14:paraId="2BCBC953" w14:textId="77777777" w:rsidTr="005A1F10">
        <w:tc>
          <w:tcPr>
            <w:tcW w:w="2269" w:type="dxa"/>
          </w:tcPr>
          <w:p w14:paraId="29EDBCB8" w14:textId="77777777" w:rsidR="00171B3D" w:rsidRPr="00C710DD" w:rsidRDefault="00171B3D" w:rsidP="005A1F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710DD">
              <w:t>Numer referencyjny:</w:t>
            </w:r>
          </w:p>
        </w:tc>
        <w:tc>
          <w:tcPr>
            <w:tcW w:w="7654" w:type="dxa"/>
          </w:tcPr>
          <w:p w14:paraId="206DB52A" w14:textId="77777777" w:rsidR="00171B3D" w:rsidRPr="00C710DD" w:rsidRDefault="00171B3D" w:rsidP="005A1F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ZP/41/2025</w:t>
            </w:r>
          </w:p>
        </w:tc>
      </w:tr>
    </w:tbl>
    <w:p w14:paraId="43F7506A" w14:textId="77777777" w:rsidR="00B36EDA" w:rsidRPr="00C710DD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21BC2A6B" w14:textId="4989CB8A" w:rsidR="00B36EDA" w:rsidRPr="00C710DD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C710DD"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71B3D" w:rsidRPr="00C710DD" w14:paraId="242E0BA3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41114" w14:textId="46524AF1" w:rsidR="00171B3D" w:rsidRPr="00C710DD" w:rsidRDefault="00171B3D" w:rsidP="005A1F10">
            <w:pPr>
              <w:spacing w:before="120" w:after="240"/>
              <w:jc w:val="both"/>
            </w:pPr>
            <w:r w:rsidRPr="00C710DD">
              <w:t>Pakiet 1 - Drut pętlowy i druty Kirschnera</w:t>
            </w:r>
          </w:p>
          <w:p w14:paraId="79000DAB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BHH Mikromed Sp. z o.o.</w:t>
            </w:r>
          </w:p>
          <w:p w14:paraId="12195E6C" w14:textId="77777777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>ul. Porozumienia Dąbrowskiego 1980 /11</w:t>
            </w:r>
          </w:p>
          <w:p w14:paraId="72480E1A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42-530 Dąbrowa Górnicza</w:t>
            </w:r>
          </w:p>
          <w:p w14:paraId="50698A0D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7BE1E57E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Najkorzystniejsza złożona oferta spełniająca wymagania Zamawiającego.</w:t>
            </w:r>
          </w:p>
        </w:tc>
      </w:tr>
      <w:tr w:rsidR="00171B3D" w:rsidRPr="00C710DD" w14:paraId="53B7C247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11F3E" w14:textId="2B62D43B" w:rsidR="00171B3D" w:rsidRPr="00C710DD" w:rsidRDefault="00171B3D" w:rsidP="005A1F10">
            <w:pPr>
              <w:spacing w:before="120" w:after="240"/>
              <w:jc w:val="both"/>
            </w:pPr>
            <w:r w:rsidRPr="00C710DD">
              <w:t>Pakiet 2 - Endoproteza jednoprzedziałowa stawu kolanowego FIXED BEARING</w:t>
            </w:r>
          </w:p>
          <w:p w14:paraId="15985BC0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Stryker Polska Sp. z o.o.</w:t>
            </w:r>
          </w:p>
          <w:p w14:paraId="1104A081" w14:textId="77777777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 xml:space="preserve">ul. Poleczki 35 </w:t>
            </w:r>
          </w:p>
          <w:p w14:paraId="798E40D6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02-822 Warszawa</w:t>
            </w:r>
          </w:p>
          <w:p w14:paraId="6214B681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4FAA4F79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Jedyna złożona oferta. Spełnia wymagania Zamawiającego.</w:t>
            </w:r>
          </w:p>
        </w:tc>
      </w:tr>
      <w:tr w:rsidR="00171B3D" w:rsidRPr="00C710DD" w14:paraId="38E3F067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4F828" w14:textId="5AEB4C2A" w:rsidR="00171B3D" w:rsidRPr="00C710DD" w:rsidRDefault="00171B3D" w:rsidP="005A1F10">
            <w:pPr>
              <w:spacing w:before="120" w:after="240"/>
              <w:jc w:val="both"/>
            </w:pPr>
            <w:r w:rsidRPr="00C710DD">
              <w:lastRenderedPageBreak/>
              <w:t>Pakiet 3 - Endoproteza stawu biodrowego rewizyjna, modularna, bezcementowa</w:t>
            </w:r>
          </w:p>
          <w:p w14:paraId="12D0F29F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Stryker Polska Sp. z o.o.</w:t>
            </w:r>
          </w:p>
          <w:p w14:paraId="74F87A4D" w14:textId="77777777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 xml:space="preserve">ul. Poleczki 35 </w:t>
            </w:r>
          </w:p>
          <w:p w14:paraId="7B78D32E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02-822 Warszawa</w:t>
            </w:r>
          </w:p>
          <w:p w14:paraId="77DAE245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232761E9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Jedyna złożona oferta. Spełnia wymagania Zamawiającego.</w:t>
            </w:r>
          </w:p>
        </w:tc>
      </w:tr>
      <w:tr w:rsidR="00171B3D" w:rsidRPr="00C710DD" w14:paraId="489F5D3B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A6135" w14:textId="0974A504" w:rsidR="00171B3D" w:rsidRPr="00C710DD" w:rsidRDefault="00171B3D" w:rsidP="005A1F10">
            <w:pPr>
              <w:spacing w:before="120" w:after="240"/>
              <w:jc w:val="both"/>
            </w:pPr>
            <w:r w:rsidRPr="00C710DD">
              <w:t>Pakiet 5 - Stabilizacja kręgosłupa szyjnego, lędźwiowego i stawu krzyżowo-biodrowego</w:t>
            </w:r>
          </w:p>
          <w:p w14:paraId="26BFF42A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LfC Spółka z ograniczoną odpowiedzialnością</w:t>
            </w:r>
          </w:p>
          <w:p w14:paraId="2D06B4CB" w14:textId="77777777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 xml:space="preserve">ul. Kożuchowska 41 </w:t>
            </w:r>
          </w:p>
          <w:p w14:paraId="755298CC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65-364 Zielona Góra</w:t>
            </w:r>
          </w:p>
          <w:p w14:paraId="723CCA49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21294DEE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Jedyna złożona oferta. Spełnia wymagania Zamawiającego.</w:t>
            </w:r>
          </w:p>
        </w:tc>
      </w:tr>
      <w:tr w:rsidR="00171B3D" w:rsidRPr="00C710DD" w14:paraId="53865861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87BFF" w14:textId="0FD5CC90" w:rsidR="00171B3D" w:rsidRPr="00C710DD" w:rsidRDefault="00171B3D" w:rsidP="005A1F10">
            <w:pPr>
              <w:spacing w:before="120" w:after="240"/>
              <w:jc w:val="both"/>
            </w:pPr>
            <w:r w:rsidRPr="00C710DD">
              <w:t>Pakiet 6 - Zestaw do stabilizacji złamań miednicy</w:t>
            </w:r>
          </w:p>
          <w:p w14:paraId="3A49BE21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Stryker Polska Sp. z o.o.</w:t>
            </w:r>
          </w:p>
          <w:p w14:paraId="3A0FBF52" w14:textId="77777777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 xml:space="preserve">ul. Poleczki 35 </w:t>
            </w:r>
          </w:p>
          <w:p w14:paraId="092B83A2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02-822 Warszawa</w:t>
            </w:r>
          </w:p>
          <w:p w14:paraId="078492A9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03FB1CA3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Jedyna złożona oferta. Spełnia wymagania Zamawiającego.</w:t>
            </w:r>
          </w:p>
        </w:tc>
      </w:tr>
      <w:tr w:rsidR="00171B3D" w:rsidRPr="00C710DD" w14:paraId="375B6BAB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5FCC" w14:textId="181579F8" w:rsidR="00171B3D" w:rsidRPr="00C710DD" w:rsidRDefault="00171B3D" w:rsidP="005A1F10">
            <w:pPr>
              <w:spacing w:before="120" w:after="240"/>
              <w:jc w:val="both"/>
            </w:pPr>
            <w:r w:rsidRPr="00C710DD">
              <w:t>Pakiet 7 - Zestaw do szycia łąkotki</w:t>
            </w:r>
          </w:p>
          <w:p w14:paraId="70DCF7CA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Stryker Polska Sp. z o.o.</w:t>
            </w:r>
          </w:p>
          <w:p w14:paraId="681AE2B0" w14:textId="77777777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 xml:space="preserve">ul. Poleczki 35 </w:t>
            </w:r>
          </w:p>
          <w:p w14:paraId="6A775FC3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02-822 Warszawa</w:t>
            </w:r>
          </w:p>
          <w:p w14:paraId="56DA6DA0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14AC76EF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Najkorzystniejsza złożona oferta spełniająca wymagania Zamawiającego.</w:t>
            </w:r>
          </w:p>
        </w:tc>
      </w:tr>
      <w:tr w:rsidR="00171B3D" w:rsidRPr="00C710DD" w14:paraId="45397AD1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E457B" w14:textId="0AF4E7C7" w:rsidR="00171B3D" w:rsidRPr="00C710DD" w:rsidRDefault="00171B3D" w:rsidP="005A1F10">
            <w:pPr>
              <w:spacing w:before="120" w:after="240"/>
              <w:jc w:val="both"/>
            </w:pPr>
            <w:r w:rsidRPr="00C710DD">
              <w:t>Pakiet 8 - Endoproteza dwumobilna stawu biodrowego</w:t>
            </w:r>
          </w:p>
          <w:p w14:paraId="74FC48A9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FH ORTHO Uproszczona Spółka Akcyjna Oddział w Polsce</w:t>
            </w:r>
          </w:p>
          <w:p w14:paraId="0D7C7874" w14:textId="77777777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>ul. Garbary 95 /A6</w:t>
            </w:r>
          </w:p>
          <w:p w14:paraId="7B25B3C2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61-757 Poznań</w:t>
            </w:r>
          </w:p>
          <w:p w14:paraId="49076EF6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3D38C063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Jedyna złożona oferta. Spełnia wymagania Zamawiającego.</w:t>
            </w:r>
          </w:p>
        </w:tc>
      </w:tr>
      <w:tr w:rsidR="00171B3D" w:rsidRPr="00C710DD" w14:paraId="3B75E7A2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907F" w14:textId="706C781C" w:rsidR="00171B3D" w:rsidRPr="00C710DD" w:rsidRDefault="00171B3D" w:rsidP="005A1F10">
            <w:pPr>
              <w:spacing w:before="120" w:after="240"/>
              <w:jc w:val="both"/>
            </w:pPr>
            <w:r w:rsidRPr="00C710DD">
              <w:lastRenderedPageBreak/>
              <w:t>Pakiet 9 - Chirurgia kręgosłupa</w:t>
            </w:r>
          </w:p>
          <w:p w14:paraId="5A99398B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Stryker Polska Sp. z o.o.</w:t>
            </w:r>
          </w:p>
          <w:p w14:paraId="4341686E" w14:textId="77777777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 xml:space="preserve">ul. Poleczki 35 </w:t>
            </w:r>
          </w:p>
          <w:p w14:paraId="3F50231F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02-822 Warszawa</w:t>
            </w:r>
          </w:p>
          <w:p w14:paraId="0436AA12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40273701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Jedyna złożona oferta. Spełnia wymagania Zamawiającego.</w:t>
            </w:r>
          </w:p>
        </w:tc>
      </w:tr>
      <w:tr w:rsidR="00171B3D" w:rsidRPr="00C710DD" w14:paraId="5DD4C776" w14:textId="77777777" w:rsidTr="00171B3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40360" w14:textId="0C48BA91" w:rsidR="00171B3D" w:rsidRPr="00C710DD" w:rsidRDefault="00171B3D" w:rsidP="005A1F10">
            <w:pPr>
              <w:spacing w:before="120" w:after="240"/>
              <w:jc w:val="both"/>
            </w:pPr>
            <w:r w:rsidRPr="00C710DD">
              <w:t>Pakiet 10 - Implanty kręgosłupowe do złamań, korekcji i zmian onkologicznych</w:t>
            </w:r>
          </w:p>
          <w:p w14:paraId="0D424555" w14:textId="77777777" w:rsidR="00171B3D" w:rsidRPr="00C710DD" w:rsidRDefault="00171B3D" w:rsidP="005A1F10">
            <w:pPr>
              <w:spacing w:before="60" w:line="360" w:lineRule="auto"/>
              <w:jc w:val="both"/>
              <w:rPr>
                <w:b/>
              </w:rPr>
            </w:pPr>
            <w:r w:rsidRPr="00C710DD">
              <w:rPr>
                <w:b/>
              </w:rPr>
              <w:t>Aesculap Chifa Spółka z ograniczoną odpowiedzialnością</w:t>
            </w:r>
          </w:p>
          <w:p w14:paraId="426A7DFC" w14:textId="5D2A11D5" w:rsidR="00171B3D" w:rsidRPr="00C710DD" w:rsidRDefault="00171B3D" w:rsidP="005A1F10">
            <w:pPr>
              <w:spacing w:line="360" w:lineRule="auto"/>
              <w:jc w:val="both"/>
              <w:rPr>
                <w:bCs/>
              </w:rPr>
            </w:pPr>
            <w:r w:rsidRPr="00C710DD">
              <w:rPr>
                <w:bCs/>
              </w:rPr>
              <w:t>ul.</w:t>
            </w:r>
            <w:r w:rsidR="00C710DD">
              <w:rPr>
                <w:bCs/>
              </w:rPr>
              <w:t xml:space="preserve"> </w:t>
            </w:r>
            <w:r w:rsidRPr="00C710DD">
              <w:rPr>
                <w:bCs/>
              </w:rPr>
              <w:t xml:space="preserve">Tysiąclecia 14 </w:t>
            </w:r>
          </w:p>
          <w:p w14:paraId="0A6FF78E" w14:textId="77777777" w:rsidR="00171B3D" w:rsidRPr="00C710DD" w:rsidRDefault="00171B3D" w:rsidP="005A1F10">
            <w:pPr>
              <w:spacing w:after="120"/>
              <w:jc w:val="both"/>
              <w:rPr>
                <w:bCs/>
              </w:rPr>
            </w:pPr>
            <w:r w:rsidRPr="00C710DD">
              <w:rPr>
                <w:bCs/>
              </w:rPr>
              <w:t>64-300 Nowy Tomyśl</w:t>
            </w:r>
          </w:p>
          <w:p w14:paraId="24E7C141" w14:textId="77777777" w:rsidR="00171B3D" w:rsidRPr="00C710DD" w:rsidRDefault="00171B3D" w:rsidP="005A1F10">
            <w:pPr>
              <w:spacing w:before="120" w:line="360" w:lineRule="auto"/>
              <w:jc w:val="both"/>
              <w:rPr>
                <w:color w:val="000000"/>
              </w:rPr>
            </w:pPr>
            <w:r w:rsidRPr="00C710DD">
              <w:rPr>
                <w:color w:val="000000"/>
                <w:u w:val="single"/>
              </w:rPr>
              <w:t>Uzasadnienie wyboru</w:t>
            </w:r>
            <w:r w:rsidRPr="00C710DD">
              <w:rPr>
                <w:color w:val="000000"/>
              </w:rPr>
              <w:t>:</w:t>
            </w:r>
          </w:p>
          <w:p w14:paraId="69EDAB62" w14:textId="77777777" w:rsidR="00171B3D" w:rsidRPr="00C710DD" w:rsidRDefault="00171B3D" w:rsidP="005A1F1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C710DD">
              <w:t>Jedyna złożona oferta. Spełnia wymagania Zamawiającego.</w:t>
            </w:r>
          </w:p>
        </w:tc>
      </w:tr>
    </w:tbl>
    <w:p w14:paraId="46F4D32E" w14:textId="77777777" w:rsidR="00B36EDA" w:rsidRPr="00C710DD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C710DD">
        <w:rPr>
          <w:b/>
          <w:bCs/>
          <w:color w:val="000000"/>
        </w:rPr>
        <w:t>Punktacja przyznana ofertom w każdym kryterium oceny ofert wraz z łączną punktacją</w:t>
      </w:r>
      <w:r w:rsidRPr="00C710DD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710DD" w14:paraId="38B70B3A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567955" w14:textId="77777777" w:rsidR="00B36EDA" w:rsidRPr="00C710DD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710DD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7981C1" w14:textId="77777777" w:rsidR="00B36EDA" w:rsidRPr="00C710DD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C710DD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7394B7" w14:textId="77777777" w:rsidR="00B36EDA" w:rsidRPr="00C710DD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710DD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1D14E3" w14:textId="77777777" w:rsidR="00B36EDA" w:rsidRPr="00C710DD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C710DD">
              <w:rPr>
                <w:bCs/>
                <w:color w:val="000000"/>
              </w:rPr>
              <w:t>Razem</w:t>
            </w:r>
          </w:p>
        </w:tc>
      </w:tr>
      <w:tr w:rsidR="00171B3D" w:rsidRPr="00C710DD" w14:paraId="30CEFDF4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83D7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Pakiet 1 - Drut pętlowy i druty Kirschnera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ABCC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BHH Mikromed Sp. z o.o.</w:t>
            </w:r>
          </w:p>
          <w:p w14:paraId="7B0758AB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Porozumienia Dąbrowskiego 1980/11</w:t>
            </w:r>
          </w:p>
          <w:p w14:paraId="63E194BA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42-530 Dąbrowa Górnicza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3801B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67267229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66D61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600,00</w:t>
            </w:r>
          </w:p>
        </w:tc>
      </w:tr>
      <w:tr w:rsidR="00171B3D" w:rsidRPr="00C710DD" w14:paraId="34EE9DF3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39B5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Pakiet 1 - Drut pętlowy i druty Kirschnera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F93D8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Med&amp;Care sp. z o.o.</w:t>
            </w:r>
          </w:p>
          <w:p w14:paraId="06179D10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Mławska 13</w:t>
            </w:r>
          </w:p>
          <w:p w14:paraId="52F12F40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81-204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E8C2F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- 210.90</w:t>
            </w:r>
          </w:p>
          <w:p w14:paraId="0844AA10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EA20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450,90</w:t>
            </w:r>
          </w:p>
        </w:tc>
      </w:tr>
      <w:tr w:rsidR="00171B3D" w:rsidRPr="00C710DD" w14:paraId="20B77DF1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E4254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Pakiet 2 - Endoproteza jednoprzedziałowa stawu kolanowego FIXED BEARING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5C32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49E4AF2C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Poleczki 35</w:t>
            </w:r>
          </w:p>
          <w:p w14:paraId="65210FFC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F310E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04B9BF41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D9EE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600,00</w:t>
            </w:r>
          </w:p>
        </w:tc>
      </w:tr>
      <w:tr w:rsidR="00171B3D" w:rsidRPr="00C710DD" w14:paraId="1CEAD8FE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5168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3 - Pakiet 3 - Endoproteza stawu biodrowego rewizyjna, modularna, bezcementowa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AC7DE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3AC25542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Poleczki 35</w:t>
            </w:r>
          </w:p>
          <w:p w14:paraId="4C4D9500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9FA8A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31ED5C4C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931E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600,00</w:t>
            </w:r>
          </w:p>
        </w:tc>
      </w:tr>
      <w:tr w:rsidR="00171B3D" w:rsidRPr="00C710DD" w14:paraId="4C875ADB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33BBF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5 - Pakiet 5 - Stabilizacja kręgosłupa szyjnego, lędźwiowego i stawu krzyżowo-biodrowego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8066C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LfC Spółka z ograniczoną odpowiedzialnością</w:t>
            </w:r>
          </w:p>
          <w:p w14:paraId="08CB36C7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Kożuchowska 41</w:t>
            </w:r>
          </w:p>
          <w:p w14:paraId="77012617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65-364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F2A3C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00A3E63D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6C9C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600,00</w:t>
            </w:r>
          </w:p>
        </w:tc>
      </w:tr>
      <w:tr w:rsidR="00171B3D" w:rsidRPr="00C710DD" w14:paraId="5E42A809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56779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6 - Pakiet 6 - Zestaw do stabilizacji złamań miednicy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A702" w14:textId="77777777" w:rsidR="006A58BE" w:rsidRDefault="006A58BE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14:paraId="6D4F824B" w14:textId="6900FC51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1E466279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Poleczki 35</w:t>
            </w:r>
          </w:p>
          <w:p w14:paraId="3888891D" w14:textId="5CFFF408" w:rsidR="006A58BE" w:rsidRDefault="00171B3D" w:rsidP="005A1F10">
            <w:pPr>
              <w:spacing w:after="40"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02-822 Warszawa</w:t>
            </w:r>
          </w:p>
          <w:p w14:paraId="0D3C6CBD" w14:textId="77777777" w:rsidR="00C710DD" w:rsidRPr="00C710DD" w:rsidRDefault="00C710D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44BA6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257719F7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D977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600,00</w:t>
            </w:r>
          </w:p>
        </w:tc>
      </w:tr>
      <w:tr w:rsidR="00171B3D" w:rsidRPr="00C710DD" w14:paraId="1D791EDA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3A23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lastRenderedPageBreak/>
              <w:t>7 - Pakiet 7 - Zestaw do szycia łąkotki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41487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06944149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Poleczki 35</w:t>
            </w:r>
          </w:p>
          <w:p w14:paraId="00993084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E4C3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27E2D825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AD779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576,00</w:t>
            </w:r>
          </w:p>
        </w:tc>
      </w:tr>
      <w:tr w:rsidR="00171B3D" w:rsidRPr="00C710DD" w14:paraId="63E49073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163EA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7 - Pakiet 7 - Zestaw do szycia łąkotki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F63B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Zimmer Biomet Polska Sp. zo.o.</w:t>
            </w:r>
          </w:p>
          <w:p w14:paraId="372CF054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Domaniewska 50</w:t>
            </w:r>
          </w:p>
          <w:p w14:paraId="520C9783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63FE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- 305.22</w:t>
            </w:r>
          </w:p>
          <w:p w14:paraId="2A91D43A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7D74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545,22</w:t>
            </w:r>
          </w:p>
        </w:tc>
      </w:tr>
      <w:tr w:rsidR="00171B3D" w:rsidRPr="00C710DD" w14:paraId="58DF59AC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6664A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8 - Pakiet 8 - Endoproteza dwumobilna stawu 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F0EE9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FH ORTHO Uproszczona Spółka Akcyjna Oddział w Polsce</w:t>
            </w:r>
          </w:p>
          <w:p w14:paraId="21BBB4F2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Garbary 95/A6</w:t>
            </w:r>
          </w:p>
          <w:p w14:paraId="39197983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61-757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76903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31646A70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41610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600,00</w:t>
            </w:r>
          </w:p>
        </w:tc>
      </w:tr>
      <w:tr w:rsidR="00171B3D" w:rsidRPr="00C710DD" w14:paraId="394BD7D7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0110D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9 - Pakiet 9 - Chirurgia kręgosłupa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2F9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Stryker Polska Sp. z o.o.</w:t>
            </w:r>
          </w:p>
          <w:p w14:paraId="5F1C7D96" w14:textId="77777777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 Poleczki 35</w:t>
            </w:r>
          </w:p>
          <w:p w14:paraId="630AC93E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02-822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42FD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7031BA3A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2680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600,00</w:t>
            </w:r>
          </w:p>
        </w:tc>
      </w:tr>
      <w:tr w:rsidR="00171B3D" w:rsidRPr="00C710DD" w14:paraId="6816ED18" w14:textId="77777777" w:rsidTr="00171B3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16B1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10 - Pakiet 10 - Implanty kręgosłupowe do złamań, korekcji i zmian onkologicznych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75800" w14:textId="77777777" w:rsidR="00171B3D" w:rsidRPr="00C710DD" w:rsidRDefault="00171B3D" w:rsidP="005A1F10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710DD"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33C7A75B" w14:textId="796847EC" w:rsidR="00171B3D" w:rsidRPr="00C710DD" w:rsidRDefault="00171B3D" w:rsidP="005A1F10">
            <w:pPr>
              <w:spacing w:line="276" w:lineRule="auto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ul.</w:t>
            </w:r>
            <w:r w:rsidR="00C710DD">
              <w:rPr>
                <w:sz w:val="22"/>
                <w:szCs w:val="22"/>
              </w:rPr>
              <w:t xml:space="preserve"> </w:t>
            </w:r>
            <w:r w:rsidRPr="00C710DD">
              <w:rPr>
                <w:sz w:val="22"/>
                <w:szCs w:val="22"/>
              </w:rPr>
              <w:t>Tysiąclecia 14</w:t>
            </w:r>
          </w:p>
          <w:p w14:paraId="0D6C201C" w14:textId="77777777" w:rsidR="00171B3D" w:rsidRPr="00C710DD" w:rsidRDefault="00171B3D" w:rsidP="005A1F1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81AE" w14:textId="77777777" w:rsidR="00171B3D" w:rsidRPr="00C710DD" w:rsidRDefault="00171B3D" w:rsidP="005A1F10">
            <w:pPr>
              <w:spacing w:before="40" w:after="40"/>
              <w:rPr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1 - Cena - 360.00</w:t>
            </w:r>
          </w:p>
          <w:p w14:paraId="2F33A9D5" w14:textId="77777777" w:rsidR="00171B3D" w:rsidRPr="00C710DD" w:rsidRDefault="00171B3D" w:rsidP="005A1F1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1E01" w14:textId="77777777" w:rsidR="00171B3D" w:rsidRPr="00C710DD" w:rsidRDefault="00171B3D" w:rsidP="005A1F10">
            <w:pPr>
              <w:jc w:val="center"/>
              <w:rPr>
                <w:color w:val="000000"/>
                <w:sz w:val="22"/>
                <w:szCs w:val="22"/>
              </w:rPr>
            </w:pPr>
            <w:r w:rsidRPr="00C710DD">
              <w:rPr>
                <w:sz w:val="22"/>
                <w:szCs w:val="22"/>
              </w:rPr>
              <w:t xml:space="preserve">  600,00</w:t>
            </w:r>
          </w:p>
        </w:tc>
      </w:tr>
      <w:bookmarkEnd w:id="0"/>
    </w:tbl>
    <w:p w14:paraId="5DE09D83" w14:textId="309C2AD0" w:rsidR="008642B3" w:rsidRPr="00C710DD" w:rsidRDefault="008642B3" w:rsidP="00C710DD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C710D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7D8D0" w14:textId="77777777" w:rsidR="004F24C8" w:rsidRDefault="004F24C8">
      <w:r>
        <w:separator/>
      </w:r>
    </w:p>
  </w:endnote>
  <w:endnote w:type="continuationSeparator" w:id="0">
    <w:p w14:paraId="19FD2A9C" w14:textId="77777777" w:rsidR="004F24C8" w:rsidRDefault="004F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DF6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05D7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8D5DF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5AA3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E453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5CA5B" w14:textId="77777777" w:rsidR="004F24C8" w:rsidRDefault="004F24C8">
      <w:r>
        <w:separator/>
      </w:r>
    </w:p>
  </w:footnote>
  <w:footnote w:type="continuationSeparator" w:id="0">
    <w:p w14:paraId="4EE8952D" w14:textId="77777777" w:rsidR="004F24C8" w:rsidRDefault="004F2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E5C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1A5D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2240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4C8"/>
    <w:rsid w:val="00022322"/>
    <w:rsid w:val="00042497"/>
    <w:rsid w:val="000C1E6F"/>
    <w:rsid w:val="000E4E56"/>
    <w:rsid w:val="00171B3D"/>
    <w:rsid w:val="001A1468"/>
    <w:rsid w:val="001B7815"/>
    <w:rsid w:val="001E3E67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24C8"/>
    <w:rsid w:val="0054734E"/>
    <w:rsid w:val="00596EA3"/>
    <w:rsid w:val="00596FD7"/>
    <w:rsid w:val="005E5BFF"/>
    <w:rsid w:val="00607F9B"/>
    <w:rsid w:val="00644DCB"/>
    <w:rsid w:val="00657C1E"/>
    <w:rsid w:val="006A58BE"/>
    <w:rsid w:val="006E3089"/>
    <w:rsid w:val="00712C39"/>
    <w:rsid w:val="00756CDA"/>
    <w:rsid w:val="007B21A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10DD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440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06F74"/>
  <w15:chartTrackingRefBased/>
  <w15:docId w15:val="{6D19B73D-94F1-45D3-889C-DE38BCAB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736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2025-09-03T12:38:00Z</dcterms:created>
  <dcterms:modified xsi:type="dcterms:W3CDTF">2025-09-09T06:17:00Z</dcterms:modified>
</cp:coreProperties>
</file>