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81F2D6" w14:textId="77777777" w:rsidR="000246D5" w:rsidRDefault="009B7449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144DAC4C" w14:textId="77777777" w:rsidR="000246D5" w:rsidRDefault="009B7449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2D7AE11" w14:textId="77777777" w:rsidR="000246D5" w:rsidRDefault="009B744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Akademia Górniczo-Hutnicza</w:t>
      </w:r>
    </w:p>
    <w:p w14:paraId="273D619C" w14:textId="77777777" w:rsidR="000246D5" w:rsidRDefault="009B744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8D66BEF" w14:textId="77777777" w:rsidR="000246D5" w:rsidRDefault="009B744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Al. Mickiewicza 30, </w:t>
      </w:r>
      <w:r>
        <w:rPr>
          <w:rFonts w:eastAsia="Times New Roman" w:cs="Calibri"/>
          <w:sz w:val="20"/>
          <w:lang w:eastAsia="pl-PL"/>
        </w:rPr>
        <w:br/>
        <w:t>30-059 Kraków</w:t>
      </w:r>
    </w:p>
    <w:p w14:paraId="54F7A93F" w14:textId="77777777" w:rsidR="000246D5" w:rsidRDefault="000246D5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C24AA08" w14:textId="77777777" w:rsidR="000246D5" w:rsidRDefault="009B7449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59BCE12" w14:textId="77777777" w:rsidR="000246D5" w:rsidRDefault="009B7449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53D6839" w14:textId="77777777" w:rsidR="000246D5" w:rsidRDefault="009B7449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>
        <w:rPr>
          <w:rFonts w:eastAsia="Times New Roman" w:cs="Calibri"/>
          <w:i/>
          <w:sz w:val="20"/>
          <w:lang w:eastAsia="pl-PL"/>
        </w:rPr>
        <w:t>CEiDG</w:t>
      </w:r>
      <w:proofErr w:type="spellEnd"/>
      <w:r>
        <w:rPr>
          <w:rFonts w:eastAsia="Times New Roman" w:cs="Calibri"/>
          <w:i/>
          <w:sz w:val="20"/>
          <w:lang w:eastAsia="pl-PL"/>
        </w:rPr>
        <w:t>)</w:t>
      </w:r>
    </w:p>
    <w:p w14:paraId="3FD42AD3" w14:textId="77777777" w:rsidR="000246D5" w:rsidRDefault="009B7449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97BAB81" w14:textId="77777777" w:rsidR="000246D5" w:rsidRDefault="009B7449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86F5F50" w14:textId="77777777" w:rsidR="000246D5" w:rsidRDefault="009B7449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3A845AC" w14:textId="77777777" w:rsidR="000246D5" w:rsidRDefault="009B7449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985A781" w14:textId="77777777" w:rsidR="000246D5" w:rsidRDefault="009B7449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777FFC5" w14:textId="77777777" w:rsidR="000246D5" w:rsidRDefault="009B7449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14:paraId="719BDE70" w14:textId="77777777" w:rsidR="000246D5" w:rsidRDefault="009B7449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3B15F89" w14:textId="6D891203" w:rsidR="000246D5" w:rsidRPr="00DF1C49" w:rsidRDefault="009B7449" w:rsidP="00043369">
      <w:pPr>
        <w:spacing w:after="0" w:line="240" w:lineRule="auto"/>
        <w:ind w:firstLine="708"/>
        <w:jc w:val="center"/>
        <w:rPr>
          <w:rFonts w:ascii="Verdana" w:eastAsia="Times New Roman" w:hAnsi="Verdana"/>
          <w:b/>
          <w:sz w:val="18"/>
          <w:szCs w:val="18"/>
          <w:lang w:eastAsia="pl-PL"/>
        </w:rPr>
      </w:pPr>
      <w:r>
        <w:rPr>
          <w:rFonts w:eastAsia="Times New Roman" w:cs="Calibri"/>
          <w:lang w:eastAsia="pl-PL"/>
        </w:rPr>
        <w:t xml:space="preserve">Na potrzeby postępowania o udzielenie zamówienia publicznego </w:t>
      </w:r>
      <w:r>
        <w:rPr>
          <w:rFonts w:eastAsia="Times New Roman" w:cs="Calibri"/>
          <w:lang w:eastAsia="pl-PL"/>
        </w:rPr>
        <w:br/>
      </w:r>
      <w:r w:rsidRPr="00EE4671">
        <w:rPr>
          <w:rFonts w:ascii="Verdana" w:eastAsia="Times New Roman" w:hAnsi="Verdana"/>
          <w:b/>
          <w:sz w:val="18"/>
          <w:szCs w:val="18"/>
          <w:lang w:eastAsia="pl-PL"/>
        </w:rPr>
        <w:t>pn.</w:t>
      </w:r>
      <w:r w:rsidR="003625A6" w:rsidRPr="00EE4671">
        <w:rPr>
          <w:rFonts w:ascii="Verdana" w:eastAsia="Times New Roman" w:hAnsi="Verdana"/>
          <w:b/>
          <w:sz w:val="18"/>
          <w:szCs w:val="18"/>
          <w:lang w:eastAsia="pl-PL"/>
        </w:rPr>
        <w:t xml:space="preserve"> </w:t>
      </w:r>
      <w:r w:rsidR="00043369" w:rsidRPr="00043369">
        <w:rPr>
          <w:rFonts w:ascii="Verdana" w:eastAsia="Times New Roman" w:hAnsi="Verdana"/>
          <w:b/>
          <w:sz w:val="18"/>
          <w:szCs w:val="18"/>
          <w:lang w:eastAsia="pl-PL"/>
        </w:rPr>
        <w:t xml:space="preserve">dostawa 1 szt. zasilacza laboratoryjnego dużej mocy dla </w:t>
      </w:r>
      <w:proofErr w:type="spellStart"/>
      <w:r w:rsidR="00043369" w:rsidRPr="00043369">
        <w:rPr>
          <w:rFonts w:ascii="Verdana" w:eastAsia="Times New Roman" w:hAnsi="Verdana"/>
          <w:b/>
          <w:sz w:val="18"/>
          <w:szCs w:val="18"/>
          <w:lang w:eastAsia="pl-PL"/>
        </w:rPr>
        <w:t>WIMiR</w:t>
      </w:r>
      <w:proofErr w:type="spellEnd"/>
      <w:r w:rsidR="00043369" w:rsidRPr="00043369">
        <w:rPr>
          <w:rFonts w:ascii="Verdana" w:eastAsia="Times New Roman" w:hAnsi="Verdana"/>
          <w:b/>
          <w:sz w:val="18"/>
          <w:szCs w:val="18"/>
          <w:lang w:eastAsia="pl-PL"/>
        </w:rPr>
        <w:t>-</w:t>
      </w:r>
      <w:r w:rsidR="00043369" w:rsidRPr="00043369">
        <w:rPr>
          <w:rFonts w:ascii="Verdana" w:eastAsia="Times New Roman" w:hAnsi="Verdana"/>
          <w:b/>
          <w:sz w:val="18"/>
          <w:szCs w:val="18"/>
          <w:lang w:eastAsia="pl-PL"/>
        </w:rPr>
        <w:br/>
        <w:t>KC-DE-zp.272-506/25</w:t>
      </w:r>
      <w:r w:rsidR="00043369">
        <w:rPr>
          <w:rFonts w:ascii="Verdana" w:eastAsia="Times New Roman" w:hAnsi="Verdana"/>
          <w:b/>
          <w:sz w:val="18"/>
          <w:szCs w:val="18"/>
          <w:lang w:eastAsia="pl-PL"/>
        </w:rPr>
        <w:t xml:space="preserve"> </w:t>
      </w:r>
      <w:r w:rsidR="00F4096A">
        <w:rPr>
          <w:rFonts w:ascii="Verdana" w:eastAsia="Times New Roman" w:hAnsi="Verdana"/>
          <w:b/>
          <w:sz w:val="18"/>
          <w:szCs w:val="18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prowadzonego przez </w:t>
      </w:r>
      <w:r w:rsidR="00DF1C49">
        <w:rPr>
          <w:rFonts w:eastAsia="Times New Roman" w:cs="Calibri"/>
          <w:lang w:eastAsia="pl-PL"/>
        </w:rPr>
        <w:br/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14:paraId="46AAAD29" w14:textId="77777777" w:rsidR="000246D5" w:rsidRDefault="009B7449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14:paraId="1CC1E60C" w14:textId="77777777" w:rsidR="000246D5" w:rsidRDefault="009B7449">
      <w:pPr>
        <w:widowControl w:val="0"/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55A32044" w14:textId="77777777" w:rsidR="000246D5" w:rsidRDefault="009B744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6E19BC99" w14:textId="77777777" w:rsidR="000246D5" w:rsidRDefault="009B744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6C6528FF" w14:textId="77777777" w:rsidR="000246D5" w:rsidRDefault="009B7449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FE2C2BB" w14:textId="77777777" w:rsidR="000246D5" w:rsidRDefault="009B744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9558921" w14:textId="77777777" w:rsidR="000246D5" w:rsidRDefault="009B7449">
      <w:pPr>
        <w:widowControl w:val="0"/>
        <w:spacing w:before="240" w:after="240" w:line="240" w:lineRule="auto"/>
        <w:jc w:val="center"/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217A80F2" w14:textId="77777777" w:rsidR="000246D5" w:rsidRDefault="009B7449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3B1821A" w14:textId="77777777" w:rsidR="000246D5" w:rsidRDefault="000246D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BD91681" w14:textId="77777777" w:rsidR="000246D5" w:rsidRDefault="009B744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524144D4" w14:textId="77777777" w:rsidR="000246D5" w:rsidRDefault="009B7449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0246D5">
      <w:footerReference w:type="default" r:id="rId7"/>
      <w:endnotePr>
        <w:numFmt w:val="decimal"/>
      </w:endnotePr>
      <w:pgSz w:w="11906" w:h="16838"/>
      <w:pgMar w:top="1134" w:right="1417" w:bottom="1276" w:left="1417" w:header="708" w:footer="2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F6A414" w14:textId="77777777" w:rsidR="00015D99" w:rsidRDefault="00015D99">
      <w:pPr>
        <w:spacing w:after="0" w:line="240" w:lineRule="auto"/>
      </w:pPr>
      <w:r>
        <w:separator/>
      </w:r>
    </w:p>
  </w:endnote>
  <w:endnote w:type="continuationSeparator" w:id="0">
    <w:p w14:paraId="2BB262C5" w14:textId="77777777" w:rsidR="00015D99" w:rsidRDefault="00015D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462F2" w14:textId="77777777" w:rsidR="009A7723" w:rsidRDefault="009B7449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 w14:paraId="2F24BC7A" w14:textId="77777777" w:rsidR="009A7723" w:rsidRDefault="009A77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15D82A" w14:textId="77777777" w:rsidR="00015D99" w:rsidRDefault="00015D9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9F41E5A" w14:textId="77777777" w:rsidR="00015D99" w:rsidRDefault="00015D99">
      <w:pPr>
        <w:spacing w:after="0" w:line="240" w:lineRule="auto"/>
      </w:pPr>
      <w:r>
        <w:continuationSeparator/>
      </w:r>
    </w:p>
  </w:footnote>
  <w:footnote w:id="1">
    <w:p w14:paraId="30A725A8" w14:textId="77777777" w:rsidR="000246D5" w:rsidRDefault="009B744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175C7DDE" w14:textId="77777777" w:rsidR="000246D5" w:rsidRDefault="009B7449">
      <w:pPr>
        <w:pStyle w:val="Tekstprzypisudolnego"/>
      </w:pPr>
      <w:r>
        <w:rPr>
          <w:rStyle w:val="Odwoanieprzypisudolnego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4C7FE2"/>
    <w:multiLevelType w:val="multilevel"/>
    <w:tmpl w:val="9B020FC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114980">
    <w:abstractNumId w:val="0"/>
  </w:num>
  <w:num w:numId="2" w16cid:durableId="113294485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6D5"/>
    <w:rsid w:val="00015D99"/>
    <w:rsid w:val="000246D5"/>
    <w:rsid w:val="000419DD"/>
    <w:rsid w:val="00043369"/>
    <w:rsid w:val="00084973"/>
    <w:rsid w:val="000A54B0"/>
    <w:rsid w:val="000D1880"/>
    <w:rsid w:val="001A2B0D"/>
    <w:rsid w:val="001B3C79"/>
    <w:rsid w:val="002B3CBD"/>
    <w:rsid w:val="002D6D29"/>
    <w:rsid w:val="00331930"/>
    <w:rsid w:val="003625A6"/>
    <w:rsid w:val="003801B9"/>
    <w:rsid w:val="00441118"/>
    <w:rsid w:val="0048047B"/>
    <w:rsid w:val="004A5310"/>
    <w:rsid w:val="00536DA5"/>
    <w:rsid w:val="00622979"/>
    <w:rsid w:val="006407BB"/>
    <w:rsid w:val="0065535F"/>
    <w:rsid w:val="006F0C03"/>
    <w:rsid w:val="007A6003"/>
    <w:rsid w:val="007F063B"/>
    <w:rsid w:val="008D617C"/>
    <w:rsid w:val="009726CF"/>
    <w:rsid w:val="009A42E9"/>
    <w:rsid w:val="009A7723"/>
    <w:rsid w:val="009B7449"/>
    <w:rsid w:val="009E259A"/>
    <w:rsid w:val="00A05528"/>
    <w:rsid w:val="00AF0B75"/>
    <w:rsid w:val="00AF307C"/>
    <w:rsid w:val="00BD4972"/>
    <w:rsid w:val="00C652C7"/>
    <w:rsid w:val="00C773E4"/>
    <w:rsid w:val="00CA28F9"/>
    <w:rsid w:val="00CD0463"/>
    <w:rsid w:val="00CD7E1D"/>
    <w:rsid w:val="00D072D4"/>
    <w:rsid w:val="00DF1C49"/>
    <w:rsid w:val="00E03F9E"/>
    <w:rsid w:val="00E80402"/>
    <w:rsid w:val="00E93D9A"/>
    <w:rsid w:val="00EB75AA"/>
    <w:rsid w:val="00EE4671"/>
    <w:rsid w:val="00F4096A"/>
    <w:rsid w:val="00F4710A"/>
    <w:rsid w:val="00F5420D"/>
    <w:rsid w:val="00F70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7DB2D"/>
  <w15:docId w15:val="{598B906A-EA93-4444-9829-89CC8CB72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  <w:contextualSpacing/>
    </w:pPr>
  </w:style>
  <w:style w:type="paragraph" w:styleId="Tekstprzypisukocowego">
    <w:name w:val="end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rPr>
      <w:sz w:val="20"/>
      <w:szCs w:val="20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customStyle="1" w:styleId="TekstpodstawowywcityZnak">
    <w:name w:val="Tekst podstawowy wcięty Znak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327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308</Words>
  <Characters>1849</Characters>
  <Application>Microsoft Office Word</Application>
  <DocSecurity>0</DocSecurity>
  <Lines>15</Lines>
  <Paragraphs>4</Paragraphs>
  <ScaleCrop>false</ScaleCrop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lastModifiedBy>Katarzyna Breguła</cp:lastModifiedBy>
  <cp:revision>2</cp:revision>
  <cp:lastPrinted>2025-08-20T10:45:00Z</cp:lastPrinted>
  <dcterms:created xsi:type="dcterms:W3CDTF">2025-09-04T09:27:00Z</dcterms:created>
  <dcterms:modified xsi:type="dcterms:W3CDTF">2025-09-04T09:27:00Z</dcterms:modified>
</cp:coreProperties>
</file>