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0758D3" w14:textId="77777777" w:rsidR="00E50907" w:rsidRPr="00515AFA" w:rsidRDefault="00E50907" w:rsidP="00E50907">
      <w:pPr>
        <w:jc w:val="right"/>
        <w:rPr>
          <w:b/>
          <w:sz w:val="22"/>
          <w:szCs w:val="22"/>
          <w:lang w:val="pl-PL"/>
        </w:rPr>
      </w:pPr>
      <w:r w:rsidRPr="00515AFA">
        <w:rPr>
          <w:b/>
          <w:sz w:val="22"/>
          <w:szCs w:val="22"/>
          <w:lang w:val="pl-PL"/>
        </w:rPr>
        <w:t>Załącznik nr 3</w:t>
      </w:r>
    </w:p>
    <w:p w14:paraId="5EE777AF" w14:textId="77777777" w:rsidR="00E50907" w:rsidRPr="00515AFA" w:rsidRDefault="00E50907" w:rsidP="00E50907">
      <w:pPr>
        <w:jc w:val="right"/>
        <w:rPr>
          <w:b/>
          <w:sz w:val="22"/>
          <w:szCs w:val="22"/>
          <w:lang w:val="pl-PL"/>
        </w:rPr>
      </w:pPr>
    </w:p>
    <w:p w14:paraId="70E75707" w14:textId="77777777" w:rsidR="00E50907" w:rsidRPr="00515AFA" w:rsidRDefault="00E50907" w:rsidP="00E50907">
      <w:pPr>
        <w:jc w:val="center"/>
        <w:rPr>
          <w:b/>
          <w:sz w:val="22"/>
          <w:szCs w:val="22"/>
          <w:lang w:val="pl-PL"/>
        </w:rPr>
      </w:pPr>
      <w:r w:rsidRPr="00515AFA">
        <w:rPr>
          <w:b/>
          <w:sz w:val="22"/>
          <w:szCs w:val="22"/>
          <w:lang w:val="pl-PL"/>
        </w:rPr>
        <w:t>WZÓR UMOWY</w:t>
      </w:r>
    </w:p>
    <w:p w14:paraId="76029B4E" w14:textId="77777777" w:rsidR="00E50907" w:rsidRPr="00515AFA" w:rsidRDefault="00E50907" w:rsidP="00E50907">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5D0CF19A" w14:textId="77777777" w:rsidR="00E50907" w:rsidRPr="00515AFA" w:rsidRDefault="00E50907" w:rsidP="00E50907">
      <w:pPr>
        <w:jc w:val="center"/>
        <w:rPr>
          <w:b/>
          <w:sz w:val="22"/>
          <w:szCs w:val="22"/>
          <w:lang w:val="pl-PL"/>
        </w:rPr>
      </w:pPr>
    </w:p>
    <w:p w14:paraId="549D7AEF" w14:textId="594955CE" w:rsidR="00E50907" w:rsidRPr="00515AFA" w:rsidRDefault="00E50907" w:rsidP="00E50907">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 xml:space="preserve">w trybie </w:t>
      </w:r>
      <w:r>
        <w:rPr>
          <w:sz w:val="22"/>
          <w:szCs w:val="22"/>
          <w:lang w:val="pl-PL"/>
        </w:rPr>
        <w:t>podstawowym bez negocjacji</w:t>
      </w:r>
      <w:r>
        <w:rPr>
          <w:b/>
          <w:bCs/>
          <w:sz w:val="22"/>
          <w:szCs w:val="22"/>
          <w:lang w:val="pl-PL"/>
        </w:rPr>
        <w:t xml:space="preserve">, </w:t>
      </w:r>
      <w:r w:rsidRPr="005140A1">
        <w:rPr>
          <w:sz w:val="22"/>
          <w:szCs w:val="22"/>
          <w:lang w:val="pl-PL"/>
        </w:rPr>
        <w:t xml:space="preserve">nr sprawy: </w:t>
      </w:r>
      <w:r>
        <w:rPr>
          <w:sz w:val="22"/>
          <w:szCs w:val="22"/>
          <w:lang w:val="pl-PL"/>
        </w:rPr>
        <w:t>KC-DE</w:t>
      </w:r>
      <w:r w:rsidRPr="005140A1">
        <w:rPr>
          <w:sz w:val="22"/>
          <w:szCs w:val="22"/>
          <w:lang w:val="pl-PL"/>
        </w:rPr>
        <w:t>-zp.272-</w:t>
      </w:r>
      <w:r>
        <w:rPr>
          <w:sz w:val="22"/>
          <w:szCs w:val="22"/>
          <w:lang w:val="pl-PL"/>
        </w:rPr>
        <w:t>536</w:t>
      </w:r>
      <w:r w:rsidRPr="005140A1">
        <w:rPr>
          <w:sz w:val="22"/>
          <w:szCs w:val="22"/>
          <w:lang w:val="pl-PL"/>
        </w:rPr>
        <w:t>/2</w:t>
      </w:r>
      <w:r>
        <w:rPr>
          <w:sz w:val="22"/>
          <w:szCs w:val="22"/>
          <w:lang w:val="pl-PL"/>
        </w:rPr>
        <w:t>5</w:t>
      </w:r>
      <w:r w:rsidRPr="00515AFA">
        <w:rPr>
          <w:sz w:val="22"/>
          <w:szCs w:val="22"/>
          <w:lang w:val="pl-PL"/>
        </w:rPr>
        <w:t xml:space="preserve"> pomiędzy:</w:t>
      </w:r>
    </w:p>
    <w:p w14:paraId="3882026F" w14:textId="77777777" w:rsidR="00E50907" w:rsidRPr="00515AFA" w:rsidRDefault="00E50907" w:rsidP="00E50907">
      <w:pPr>
        <w:pStyle w:val="Tekstpodstawowywcity"/>
        <w:spacing w:after="0"/>
        <w:ind w:left="0"/>
        <w:jc w:val="both"/>
        <w:rPr>
          <w:sz w:val="22"/>
          <w:szCs w:val="22"/>
          <w:lang w:val="pl-PL"/>
        </w:rPr>
      </w:pPr>
    </w:p>
    <w:p w14:paraId="6EA42D78" w14:textId="77777777" w:rsidR="00E50907" w:rsidRPr="00515AFA" w:rsidRDefault="00E50907" w:rsidP="00E50907">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2B7149EF" w14:textId="77777777" w:rsidR="00E50907" w:rsidRPr="00515AFA" w:rsidRDefault="00E50907" w:rsidP="00E5090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342E1AAF" w14:textId="77777777" w:rsidR="00E50907" w:rsidRPr="00515AFA" w:rsidRDefault="00E50907" w:rsidP="00E5090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67C282A4" w14:textId="77777777" w:rsidR="00E50907" w:rsidRPr="00515AFA" w:rsidRDefault="00E50907" w:rsidP="00E50907">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w:t>
      </w:r>
      <w:proofErr w:type="spellStart"/>
      <w:r w:rsidRPr="00515AFA">
        <w:rPr>
          <w:rFonts w:ascii="Times New Roman" w:hAnsi="Times New Roman"/>
          <w:sz w:val="22"/>
          <w:szCs w:val="22"/>
        </w:rPr>
        <w:t>cę</w:t>
      </w:r>
      <w:proofErr w:type="spellEnd"/>
      <w:r w:rsidRPr="00515AFA">
        <w:rPr>
          <w:rFonts w:ascii="Times New Roman" w:hAnsi="Times New Roman"/>
          <w:sz w:val="22"/>
          <w:szCs w:val="22"/>
        </w:rPr>
        <w:t xml:space="preserve"> Kwestora/ ......................................................................................................</w:t>
      </w:r>
    </w:p>
    <w:p w14:paraId="2C1AA9F7" w14:textId="77777777" w:rsidR="00E50907" w:rsidRPr="00515AFA" w:rsidRDefault="00E50907" w:rsidP="00E5090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15F74126" w14:textId="77777777" w:rsidR="00E50907" w:rsidRPr="00515AFA" w:rsidRDefault="00E50907" w:rsidP="00E5090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498B0F2B" w14:textId="77777777" w:rsidR="00E50907" w:rsidRPr="00515AFA" w:rsidRDefault="00E50907" w:rsidP="00E5090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76D1BF95" w14:textId="77777777" w:rsidR="00E50907" w:rsidRPr="00515AFA" w:rsidRDefault="00E50907" w:rsidP="00E5090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67AFA499" w14:textId="77777777" w:rsidR="00E50907" w:rsidRPr="00515AFA" w:rsidRDefault="00E50907" w:rsidP="00E5090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584A69F5" w14:textId="77777777" w:rsidR="00E50907" w:rsidRPr="00515AFA" w:rsidRDefault="00E50907" w:rsidP="00E5090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39CFB6D1" w14:textId="77777777" w:rsidR="00E50907" w:rsidRPr="00515AFA" w:rsidRDefault="00E50907" w:rsidP="00E5090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70A54F75" w14:textId="77777777" w:rsidR="00E50907" w:rsidRPr="00515AFA" w:rsidRDefault="00E50907" w:rsidP="00E5090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10E62C0D" w14:textId="77777777" w:rsidR="00E50907" w:rsidRPr="00515AFA" w:rsidRDefault="00E50907" w:rsidP="00E50907">
      <w:pPr>
        <w:pStyle w:val="Tekstpodstawowy"/>
        <w:spacing w:line="240" w:lineRule="auto"/>
        <w:ind w:right="-47"/>
        <w:jc w:val="center"/>
        <w:rPr>
          <w:rFonts w:ascii="Times New Roman" w:hAnsi="Times New Roman"/>
          <w:b/>
          <w:sz w:val="22"/>
          <w:szCs w:val="22"/>
        </w:rPr>
      </w:pPr>
    </w:p>
    <w:p w14:paraId="69349B9A" w14:textId="77777777" w:rsidR="00E50907" w:rsidRPr="00515AFA" w:rsidRDefault="00E50907" w:rsidP="00E5090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22425B95" w14:textId="377EFA42" w:rsidR="00E50907" w:rsidRPr="00174A8B" w:rsidRDefault="00E50907" w:rsidP="00E50907">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sidR="00640FF6" w:rsidRPr="00640FF6">
        <w:rPr>
          <w:b/>
          <w:sz w:val="22"/>
          <w:szCs w:val="22"/>
          <w:lang w:val="pl-PL"/>
        </w:rPr>
        <w:t xml:space="preserve">Dostawa 22 szt. oscyloskopów cyfrowych 100 MHz, 4-kanałowych na potrzeby </w:t>
      </w:r>
      <w:proofErr w:type="spellStart"/>
      <w:r w:rsidR="00640FF6" w:rsidRPr="00640FF6">
        <w:rPr>
          <w:b/>
          <w:sz w:val="22"/>
          <w:szCs w:val="22"/>
          <w:lang w:val="pl-PL"/>
        </w:rPr>
        <w:t>WEAIiIB</w:t>
      </w:r>
      <w:proofErr w:type="spellEnd"/>
    </w:p>
    <w:p w14:paraId="66C02789" w14:textId="77777777" w:rsidR="00E50907" w:rsidRPr="00515AFA" w:rsidRDefault="00E50907" w:rsidP="00E50907">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74B9ACC0" w14:textId="77777777" w:rsidR="00E50907" w:rsidRPr="00515AFA" w:rsidRDefault="00E50907" w:rsidP="00E5090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122536DE" w14:textId="445BE758" w:rsidR="00E50907" w:rsidRPr="00515AFA" w:rsidRDefault="00E50907" w:rsidP="00E50907">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sprzęt, o którym mowa w § 1 w terminie do </w:t>
      </w:r>
      <w:r>
        <w:rPr>
          <w:rFonts w:ascii="Times New Roman" w:hAnsi="Times New Roman"/>
          <w:b/>
          <w:bCs/>
          <w:sz w:val="22"/>
          <w:szCs w:val="22"/>
        </w:rPr>
        <w:t>…………….</w:t>
      </w:r>
      <w:r w:rsidRPr="00515AFA">
        <w:rPr>
          <w:rFonts w:ascii="Times New Roman" w:hAnsi="Times New Roman"/>
          <w:b/>
          <w:bCs/>
          <w:sz w:val="22"/>
          <w:szCs w:val="22"/>
        </w:rPr>
        <w:t xml:space="preserve"> </w:t>
      </w:r>
      <w:r>
        <w:rPr>
          <w:rFonts w:ascii="Times New Roman" w:hAnsi="Times New Roman"/>
          <w:b/>
          <w:bCs/>
          <w:sz w:val="22"/>
          <w:szCs w:val="22"/>
        </w:rPr>
        <w:t>d</w:t>
      </w:r>
      <w:r w:rsidRPr="00515AFA">
        <w:rPr>
          <w:rFonts w:ascii="Times New Roman" w:hAnsi="Times New Roman"/>
          <w:b/>
          <w:bCs/>
          <w:sz w:val="22"/>
          <w:szCs w:val="22"/>
        </w:rPr>
        <w:t>ni</w:t>
      </w:r>
      <w:r>
        <w:rPr>
          <w:rFonts w:ascii="Times New Roman" w:hAnsi="Times New Roman"/>
          <w:b/>
          <w:bCs/>
          <w:sz w:val="22"/>
          <w:szCs w:val="22"/>
        </w:rPr>
        <w:t xml:space="preserve"> </w:t>
      </w:r>
      <w:r w:rsidR="00C23E06">
        <w:rPr>
          <w:rFonts w:ascii="Times New Roman" w:hAnsi="Times New Roman"/>
          <w:b/>
          <w:bCs/>
          <w:sz w:val="22"/>
          <w:szCs w:val="22"/>
        </w:rPr>
        <w:t>O</w:t>
      </w:r>
      <w:r w:rsidRPr="00A128F5">
        <w:rPr>
          <w:rFonts w:ascii="Times New Roman" w:hAnsi="Times New Roman"/>
          <w:b/>
          <w:bCs/>
          <w:sz w:val="22"/>
          <w:szCs w:val="22"/>
        </w:rPr>
        <w:t xml:space="preserve">d daty </w:t>
      </w:r>
      <w:r>
        <w:rPr>
          <w:rFonts w:ascii="Times New Roman" w:hAnsi="Times New Roman"/>
          <w:b/>
          <w:bCs/>
          <w:sz w:val="22"/>
          <w:szCs w:val="22"/>
        </w:rPr>
        <w:t>podpisania umowy</w:t>
      </w:r>
      <w:r w:rsidRPr="00515AFA">
        <w:rPr>
          <w:rFonts w:ascii="Times New Roman" w:hAnsi="Times New Roman"/>
          <w:sz w:val="22"/>
          <w:szCs w:val="22"/>
        </w:rPr>
        <w:t xml:space="preserve"> do siedziby Kupującego.</w:t>
      </w:r>
    </w:p>
    <w:p w14:paraId="38B69287" w14:textId="77777777" w:rsidR="00E50907" w:rsidRPr="00515AFA" w:rsidRDefault="00E50907" w:rsidP="00E50907">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4F202181" w14:textId="77777777" w:rsidR="00E50907" w:rsidRPr="00515AFA" w:rsidRDefault="00E50907" w:rsidP="00E50907">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 towar na miejsce przeznaczenia w stanie zupełnym.</w:t>
      </w:r>
    </w:p>
    <w:p w14:paraId="1EB23140" w14:textId="77777777" w:rsidR="00E50907" w:rsidRPr="00515AFA" w:rsidRDefault="00E50907" w:rsidP="00E50907">
      <w:pPr>
        <w:pStyle w:val="Tekstpodstawowy"/>
        <w:spacing w:line="240" w:lineRule="auto"/>
        <w:ind w:right="-47"/>
        <w:jc w:val="center"/>
        <w:rPr>
          <w:rFonts w:ascii="Times New Roman" w:hAnsi="Times New Roman"/>
          <w:b/>
          <w:sz w:val="22"/>
          <w:szCs w:val="22"/>
        </w:rPr>
      </w:pPr>
    </w:p>
    <w:p w14:paraId="3518207E" w14:textId="77777777" w:rsidR="00E50907" w:rsidRPr="00515AFA" w:rsidRDefault="00E50907" w:rsidP="00E5090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79A35D1C" w14:textId="77777777" w:rsidR="00E50907" w:rsidRPr="00515AFA" w:rsidRDefault="00E50907" w:rsidP="00E50907">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0B37E520" w14:textId="77777777" w:rsidR="00E50907" w:rsidRPr="00515AFA" w:rsidRDefault="00E50907" w:rsidP="00E50907">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7A5DAA1A" w14:textId="77777777" w:rsidR="00E50907" w:rsidRPr="00515AFA" w:rsidRDefault="00E50907" w:rsidP="00E50907">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0337F010" w14:textId="77777777" w:rsidR="00E50907" w:rsidRPr="00515AFA" w:rsidRDefault="00E50907" w:rsidP="00E50907">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t xml:space="preserve">i opłaty związane z dostarczeniem przedmiotu zamówienia; opłaty za  transport </w:t>
      </w:r>
      <w:r w:rsidRPr="00515AFA">
        <w:rPr>
          <w:rFonts w:ascii="Times New Roman" w:hAnsi="Times New Roman"/>
          <w:sz w:val="22"/>
          <w:szCs w:val="22"/>
        </w:rPr>
        <w:br/>
        <w:t>i ubezpieczenie, załadunek, wyładunek, dokumentację niezbędną do normalnego  użytkowania, konserwacji i naprawy przedmiotu umowy.</w:t>
      </w:r>
    </w:p>
    <w:p w14:paraId="140136DC" w14:textId="77777777" w:rsidR="00E50907" w:rsidRPr="00515AFA" w:rsidRDefault="00E50907" w:rsidP="00E50907">
      <w:pPr>
        <w:pStyle w:val="Tekstpodstawowy"/>
        <w:spacing w:line="240" w:lineRule="auto"/>
        <w:ind w:right="-47"/>
        <w:jc w:val="center"/>
        <w:rPr>
          <w:rFonts w:ascii="Times New Roman" w:hAnsi="Times New Roman"/>
          <w:b/>
          <w:sz w:val="22"/>
          <w:szCs w:val="22"/>
        </w:rPr>
      </w:pPr>
    </w:p>
    <w:p w14:paraId="0DA24D60" w14:textId="77777777" w:rsidR="00E50907" w:rsidRPr="00515AFA" w:rsidRDefault="00E50907" w:rsidP="00E5090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267F0FE1" w14:textId="77777777" w:rsidR="00E50907" w:rsidRDefault="00E50907" w:rsidP="00E50907">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7390E076" w14:textId="77777777" w:rsidR="00E50907" w:rsidRPr="00515AFA" w:rsidRDefault="00E50907" w:rsidP="00E50907">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515AFA">
        <w:rPr>
          <w:rFonts w:ascii="Times New Roman" w:hAnsi="Times New Roman"/>
          <w:sz w:val="22"/>
          <w:szCs w:val="22"/>
        </w:rPr>
        <w:br/>
      </w:r>
      <w:r w:rsidRPr="00515AFA">
        <w:rPr>
          <w:rFonts w:ascii="Times New Roman" w:hAnsi="Times New Roman"/>
          <w:sz w:val="22"/>
          <w:szCs w:val="22"/>
        </w:rPr>
        <w:lastRenderedPageBreak/>
        <w:t>o podatku od towarów i usług. W przypadku braku, na dzień zapłaty, numeru rachunku w powyższym wykazie nie mają zastosowania zapisy dotyczące naliczania odsetek ustawowych za nieterminową zapłatę o których mowa w ust. 3.</w:t>
      </w:r>
    </w:p>
    <w:p w14:paraId="17FFF1C6" w14:textId="77777777" w:rsidR="00E50907" w:rsidRPr="00515AFA" w:rsidRDefault="00E50907" w:rsidP="00E50907">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50EB09C7" w14:textId="77777777" w:rsidR="00E50907" w:rsidRPr="00515AFA" w:rsidRDefault="00E50907" w:rsidP="00E50907">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63E2F0C1" w14:textId="77777777" w:rsidR="00E50907" w:rsidRPr="00515AFA" w:rsidRDefault="00E50907" w:rsidP="00E50907">
      <w:pPr>
        <w:pStyle w:val="Tekstpodstawowy"/>
        <w:spacing w:line="240" w:lineRule="auto"/>
        <w:ind w:right="-47"/>
        <w:jc w:val="center"/>
        <w:rPr>
          <w:rFonts w:ascii="Times New Roman" w:hAnsi="Times New Roman"/>
          <w:b/>
          <w:sz w:val="22"/>
          <w:szCs w:val="22"/>
        </w:rPr>
      </w:pPr>
    </w:p>
    <w:p w14:paraId="143B17AC" w14:textId="77777777" w:rsidR="00E50907" w:rsidRPr="00515AFA" w:rsidRDefault="00E50907" w:rsidP="00E5090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3A07E91E" w14:textId="77777777" w:rsidR="00E50907" w:rsidRPr="00515AFA" w:rsidRDefault="00E50907" w:rsidP="00E50907">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5C86F040" w14:textId="77777777" w:rsidR="00E50907" w:rsidRPr="00515AFA" w:rsidRDefault="00E50907" w:rsidP="00E50907">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3FBBA49C" w14:textId="77777777" w:rsidR="00E50907" w:rsidRPr="00515AFA" w:rsidRDefault="00E50907" w:rsidP="00E50907">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1CA6DAF4" w14:textId="77777777" w:rsidR="00E50907" w:rsidRPr="00515AFA" w:rsidRDefault="00E50907" w:rsidP="00E50907">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482A73CB" w14:textId="77777777" w:rsidR="00E50907" w:rsidRPr="00515AFA" w:rsidRDefault="00E50907" w:rsidP="00E50907">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Pr="005953B3">
        <w:rPr>
          <w:rFonts w:ascii="Times New Roman" w:hAnsi="Times New Roman"/>
          <w:sz w:val="22"/>
          <w:szCs w:val="22"/>
        </w:rPr>
        <w:t>przyczyn występujących po stronie</w:t>
      </w:r>
      <w:r w:rsidRPr="00515AFA">
        <w:rPr>
          <w:rFonts w:ascii="Times New Roman" w:hAnsi="Times New Roman"/>
          <w:sz w:val="22"/>
          <w:szCs w:val="22"/>
        </w:rPr>
        <w:t xml:space="preserve"> Sprzedawcy, w wysokości 10% całkowitego wynagrodzenia netto określonego w  § 3 ust. 1;</w:t>
      </w:r>
    </w:p>
    <w:p w14:paraId="1FA91295" w14:textId="77777777" w:rsidR="00E50907" w:rsidRPr="00515AFA" w:rsidRDefault="00E50907" w:rsidP="00E50907">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z </w:t>
      </w:r>
      <w:r w:rsidRPr="005953B3">
        <w:rPr>
          <w:rFonts w:ascii="Times New Roman" w:hAnsi="Times New Roman"/>
          <w:sz w:val="22"/>
          <w:szCs w:val="22"/>
        </w:rPr>
        <w:t>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Sprzedawcy, w wysokości 10% wartości netto części przedmiotu umowy, której dotyczy odstąpienie;</w:t>
      </w:r>
    </w:p>
    <w:p w14:paraId="343A9DD2" w14:textId="77777777" w:rsidR="00E50907" w:rsidRPr="00515AFA" w:rsidRDefault="00E50907" w:rsidP="00E50907">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47C543E6" w14:textId="77777777" w:rsidR="00E50907" w:rsidRPr="00515AFA" w:rsidRDefault="00E50907" w:rsidP="00E50907">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Pr="005953B3">
        <w:rPr>
          <w:rFonts w:ascii="Times New Roman" w:hAnsi="Times New Roman"/>
          <w:sz w:val="22"/>
          <w:szCs w:val="22"/>
        </w:rPr>
        <w:t>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Kupującego, w wysokości 10% całkowitego wynagrodzenia netto określonego w § 3 ust. 1;</w:t>
      </w:r>
    </w:p>
    <w:p w14:paraId="75CABAC0" w14:textId="77777777" w:rsidR="00E50907" w:rsidRPr="00515AFA" w:rsidRDefault="00E50907" w:rsidP="00E50907">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w:t>
      </w:r>
      <w:r w:rsidRPr="005953B3">
        <w:rPr>
          <w:rFonts w:ascii="Times New Roman" w:hAnsi="Times New Roman"/>
          <w:sz w:val="22"/>
          <w:szCs w:val="22"/>
        </w:rPr>
        <w:t>z 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Kupującego, w wysokości 10% wartości netto części przedmiotu umowy, której dotyczy odstąpienie</w:t>
      </w:r>
    </w:p>
    <w:p w14:paraId="7D6B3CAD" w14:textId="77777777" w:rsidR="00E50907" w:rsidRPr="00515AFA" w:rsidRDefault="00E50907" w:rsidP="00E50907">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25FC0F33" w14:textId="77777777" w:rsidR="00E50907" w:rsidRPr="00515AFA" w:rsidRDefault="00E50907" w:rsidP="00E50907">
      <w:pPr>
        <w:pStyle w:val="Tekstpodstawowy"/>
        <w:numPr>
          <w:ilvl w:val="0"/>
          <w:numId w:val="27"/>
        </w:numPr>
        <w:tabs>
          <w:tab w:val="num" w:pos="360"/>
        </w:tabs>
        <w:spacing w:line="240" w:lineRule="auto"/>
        <w:ind w:right="-47"/>
        <w:jc w:val="both"/>
        <w:rPr>
          <w:rFonts w:ascii="Times New Roman" w:hAnsi="Times New Roman"/>
          <w:sz w:val="22"/>
          <w:szCs w:val="22"/>
        </w:rPr>
      </w:pPr>
      <w:bookmarkStart w:id="2" w:name="_GoBack"/>
      <w:bookmarkEnd w:id="2"/>
      <w:r w:rsidRPr="00515AFA">
        <w:rPr>
          <w:rFonts w:ascii="Times New Roman" w:hAnsi="Times New Roman"/>
          <w:sz w:val="22"/>
          <w:szCs w:val="22"/>
        </w:rPr>
        <w:t>Wykonawca wyraża zgodę na potrącenie wymagalnych kar umownych z przysługującemu mu wynagrodzenia.</w:t>
      </w:r>
    </w:p>
    <w:p w14:paraId="51DFD352" w14:textId="77777777" w:rsidR="00E50907" w:rsidRPr="00515AFA" w:rsidRDefault="00E50907" w:rsidP="00E50907">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12BAC8AF" w14:textId="77777777" w:rsidR="00E50907" w:rsidRPr="00515AFA" w:rsidRDefault="00E50907" w:rsidP="00E50907">
      <w:pPr>
        <w:pStyle w:val="Tekstpodstawowy"/>
        <w:ind w:right="-47"/>
        <w:jc w:val="center"/>
        <w:rPr>
          <w:rFonts w:ascii="Times New Roman" w:hAnsi="Times New Roman"/>
          <w:b/>
          <w:sz w:val="22"/>
          <w:szCs w:val="22"/>
        </w:rPr>
      </w:pPr>
    </w:p>
    <w:p w14:paraId="22B19786" w14:textId="77777777" w:rsidR="00E50907" w:rsidRPr="00515AFA" w:rsidRDefault="00E50907" w:rsidP="00E50907">
      <w:pPr>
        <w:pStyle w:val="Tekstpodstawowy"/>
        <w:ind w:right="-47"/>
        <w:jc w:val="center"/>
        <w:rPr>
          <w:rFonts w:ascii="Times New Roman" w:hAnsi="Times New Roman"/>
          <w:b/>
          <w:sz w:val="22"/>
          <w:szCs w:val="22"/>
        </w:rPr>
      </w:pPr>
      <w:bookmarkStart w:id="3" w:name="_Hlk93917097"/>
      <w:r w:rsidRPr="00515AFA">
        <w:rPr>
          <w:rFonts w:ascii="Times New Roman" w:hAnsi="Times New Roman"/>
          <w:b/>
          <w:sz w:val="22"/>
          <w:szCs w:val="22"/>
        </w:rPr>
        <w:t>§ 6</w:t>
      </w:r>
    </w:p>
    <w:bookmarkEnd w:id="3"/>
    <w:p w14:paraId="120EC121" w14:textId="77777777" w:rsidR="00E50907" w:rsidRPr="00515AFA" w:rsidRDefault="00E50907" w:rsidP="00E50907">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5B13D379" w14:textId="77777777" w:rsidR="00E50907" w:rsidRPr="00515AFA" w:rsidRDefault="00E50907" w:rsidP="00E50907">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22A4A38C" w14:textId="77777777" w:rsidR="00E50907" w:rsidRPr="00515AFA" w:rsidRDefault="00E50907" w:rsidP="00E50907">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2122FC7D" w14:textId="77777777" w:rsidR="00E50907" w:rsidRPr="00515AFA" w:rsidRDefault="00E50907" w:rsidP="00E50907">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63D1DF4" w14:textId="77777777" w:rsidR="00E50907" w:rsidRPr="00515AFA" w:rsidRDefault="00E50907" w:rsidP="00E50907">
      <w:pPr>
        <w:numPr>
          <w:ilvl w:val="0"/>
          <w:numId w:val="34"/>
        </w:numPr>
        <w:spacing w:after="200"/>
        <w:ind w:left="357" w:right="-45" w:hanging="357"/>
        <w:jc w:val="both"/>
        <w:rPr>
          <w:color w:val="000000"/>
          <w:sz w:val="22"/>
          <w:szCs w:val="22"/>
          <w:lang w:val="pl-PL"/>
        </w:rPr>
      </w:pPr>
      <w:r w:rsidRPr="00515AFA">
        <w:rPr>
          <w:color w:val="000000"/>
          <w:sz w:val="22"/>
          <w:szCs w:val="22"/>
          <w:lang w:val="pl-PL"/>
        </w:rPr>
        <w:lastRenderedPageBreak/>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1B2EB9E" w14:textId="77777777" w:rsidR="00E50907" w:rsidRPr="00515AFA" w:rsidRDefault="00E50907" w:rsidP="00E50907">
      <w:pPr>
        <w:rPr>
          <w:color w:val="00000A"/>
          <w:sz w:val="22"/>
          <w:szCs w:val="22"/>
          <w:lang w:val="pl-PL"/>
        </w:rPr>
      </w:pPr>
    </w:p>
    <w:p w14:paraId="4805B4EF" w14:textId="77777777" w:rsidR="00E50907" w:rsidRPr="00515AFA" w:rsidRDefault="00E50907" w:rsidP="00E50907">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1DFB18EF" w14:textId="77777777" w:rsidR="00E50907" w:rsidRPr="00515AFA" w:rsidRDefault="00E50907" w:rsidP="00E50907">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44F846B7" w14:textId="77777777" w:rsidR="00E50907" w:rsidRPr="00515AFA" w:rsidRDefault="00E50907" w:rsidP="00E50907">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03BDB5AC" w14:textId="77777777" w:rsidR="00E50907" w:rsidRPr="00515AFA" w:rsidRDefault="00E50907" w:rsidP="00E50907">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1FEF3D23" w14:textId="77777777" w:rsidR="00E50907" w:rsidRPr="00515AFA" w:rsidRDefault="00E50907" w:rsidP="00E50907">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38091D4A" w14:textId="77777777" w:rsidR="00E50907" w:rsidRPr="00515AFA" w:rsidRDefault="00E50907" w:rsidP="00E50907">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50B574DA" w14:textId="77777777" w:rsidR="00E50907" w:rsidRPr="00515AFA" w:rsidRDefault="00E50907" w:rsidP="00E50907">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5C50A849" w14:textId="77777777" w:rsidR="00E50907" w:rsidRPr="00515AFA" w:rsidRDefault="00E50907" w:rsidP="00E50907">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1D54D13D" w14:textId="77777777" w:rsidR="00E50907" w:rsidRPr="00515AFA" w:rsidRDefault="00E50907" w:rsidP="00E50907">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59EBC708" w14:textId="77777777" w:rsidR="00E50907" w:rsidRPr="00515AFA" w:rsidRDefault="00E50907" w:rsidP="00E50907">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453F6EC0" w14:textId="77777777" w:rsidR="00E50907" w:rsidRPr="00515AFA" w:rsidRDefault="00E50907" w:rsidP="00E50907">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2D88845B" w14:textId="77777777" w:rsidR="00E50907" w:rsidRPr="00515AFA" w:rsidRDefault="00E50907" w:rsidP="00E50907">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694A7145" w14:textId="77777777" w:rsidR="00E50907" w:rsidRPr="00515AFA" w:rsidRDefault="00E50907" w:rsidP="00E50907">
      <w:pPr>
        <w:ind w:left="720"/>
        <w:jc w:val="both"/>
        <w:rPr>
          <w:color w:val="00000A"/>
          <w:sz w:val="22"/>
          <w:szCs w:val="22"/>
          <w:lang w:val="pl-PL"/>
        </w:rPr>
      </w:pPr>
    </w:p>
    <w:p w14:paraId="67E85894" w14:textId="77777777" w:rsidR="00E50907" w:rsidRPr="00515AFA" w:rsidRDefault="00E50907" w:rsidP="00E50907">
      <w:pPr>
        <w:ind w:left="170"/>
        <w:jc w:val="both"/>
        <w:rPr>
          <w:color w:val="00000A"/>
          <w:sz w:val="22"/>
          <w:szCs w:val="22"/>
          <w:lang w:val="pl-PL"/>
        </w:rPr>
      </w:pPr>
    </w:p>
    <w:p w14:paraId="579B10E9" w14:textId="77777777" w:rsidR="00E50907" w:rsidRDefault="00E50907" w:rsidP="00E50907">
      <w:pPr>
        <w:pStyle w:val="Tekstpodstawowy"/>
        <w:spacing w:line="240" w:lineRule="auto"/>
        <w:ind w:left="360" w:right="-47"/>
        <w:jc w:val="center"/>
        <w:rPr>
          <w:rFonts w:ascii="Times New Roman" w:hAnsi="Times New Roman"/>
          <w:b/>
          <w:sz w:val="22"/>
          <w:szCs w:val="22"/>
        </w:rPr>
      </w:pPr>
    </w:p>
    <w:p w14:paraId="72E4B11A" w14:textId="77777777" w:rsidR="00E50907" w:rsidRDefault="00E50907" w:rsidP="00E50907">
      <w:pPr>
        <w:pStyle w:val="Tekstpodstawowy"/>
        <w:spacing w:line="240" w:lineRule="auto"/>
        <w:ind w:left="360" w:right="-47"/>
        <w:jc w:val="center"/>
        <w:rPr>
          <w:rFonts w:ascii="Times New Roman" w:hAnsi="Times New Roman"/>
          <w:b/>
          <w:sz w:val="22"/>
          <w:szCs w:val="22"/>
        </w:rPr>
      </w:pPr>
    </w:p>
    <w:p w14:paraId="4A6B3951" w14:textId="77777777" w:rsidR="00E50907" w:rsidRDefault="00E50907" w:rsidP="00E50907">
      <w:pPr>
        <w:pStyle w:val="Tekstpodstawowy"/>
        <w:spacing w:line="240" w:lineRule="auto"/>
        <w:ind w:left="360" w:right="-47"/>
        <w:jc w:val="center"/>
        <w:rPr>
          <w:rFonts w:ascii="Times New Roman" w:hAnsi="Times New Roman"/>
          <w:b/>
          <w:sz w:val="22"/>
          <w:szCs w:val="22"/>
        </w:rPr>
      </w:pPr>
    </w:p>
    <w:p w14:paraId="0E82B078" w14:textId="77777777" w:rsidR="00E50907" w:rsidRPr="00515AFA" w:rsidRDefault="00E50907" w:rsidP="00E50907">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46B8AF7B" w14:textId="62B06CB7" w:rsidR="00E50907" w:rsidRPr="00515AFA" w:rsidRDefault="00E50907" w:rsidP="00E50907">
      <w:pPr>
        <w:numPr>
          <w:ilvl w:val="0"/>
          <w:numId w:val="37"/>
        </w:numPr>
        <w:ind w:left="284" w:hanging="284"/>
        <w:jc w:val="both"/>
        <w:rPr>
          <w:bCs/>
          <w:sz w:val="22"/>
          <w:szCs w:val="22"/>
          <w:lang w:val="pl-PL" w:eastAsia="en-US"/>
        </w:rPr>
      </w:pPr>
      <w:r w:rsidRPr="00515AFA">
        <w:rPr>
          <w:sz w:val="22"/>
          <w:szCs w:val="22"/>
          <w:lang w:val="pl-PL"/>
        </w:rPr>
        <w:t xml:space="preserve">Sprzedawca udziela </w:t>
      </w:r>
      <w:r w:rsidR="00640FF6" w:rsidRPr="00640FF6">
        <w:rPr>
          <w:b/>
          <w:bCs/>
          <w:sz w:val="22"/>
          <w:szCs w:val="22"/>
          <w:lang w:val="pl-PL"/>
        </w:rPr>
        <w:t>36</w:t>
      </w:r>
      <w:r w:rsidRPr="00640FF6">
        <w:rPr>
          <w:b/>
          <w:bCs/>
          <w:sz w:val="22"/>
          <w:szCs w:val="22"/>
          <w:lang w:val="pl-PL"/>
        </w:rPr>
        <w:t xml:space="preserve"> miesięcznej</w:t>
      </w:r>
      <w:r w:rsidRPr="00515AFA">
        <w:rPr>
          <w:sz w:val="22"/>
          <w:szCs w:val="22"/>
          <w:lang w:val="pl-PL"/>
        </w:rPr>
        <w:t xml:space="preserve"> gwarancji jakości na urządzenie będące przedmiotem niniejszej umowy, przy czym uprawnienia z tytułu rękojmi nie zostają wyłączone. Okres gwarancji liczy się od daty podpisania bezusterkowego protokołu zdawczo-odbiorczego. </w:t>
      </w:r>
    </w:p>
    <w:p w14:paraId="3630CAE4" w14:textId="77777777" w:rsidR="00E50907" w:rsidRPr="00515AFA" w:rsidRDefault="00E50907" w:rsidP="00E50907">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w:t>
      </w:r>
      <w:r w:rsidRPr="00515AFA">
        <w:rPr>
          <w:sz w:val="22"/>
          <w:szCs w:val="22"/>
          <w:lang w:val="pl-PL"/>
        </w:rPr>
        <w:lastRenderedPageBreak/>
        <w:t xml:space="preserve">do obrotu na terytorium Rzeczypospolitej Polskiej, sprawny technicznie - w oryginalnych nienaruszonych opakowaniach. </w:t>
      </w:r>
    </w:p>
    <w:p w14:paraId="08E45211" w14:textId="77777777" w:rsidR="00E50907" w:rsidRPr="00515AFA" w:rsidRDefault="00E50907" w:rsidP="00E50907">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3A2D035C" w14:textId="77777777" w:rsidR="00E50907" w:rsidRDefault="00E50907" w:rsidP="00E50907">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6BE6A833" w14:textId="77777777" w:rsidR="00E50907" w:rsidRPr="00515AFA" w:rsidRDefault="00E50907" w:rsidP="00E50907">
      <w:pPr>
        <w:ind w:left="284"/>
        <w:jc w:val="both"/>
        <w:rPr>
          <w:bCs/>
          <w:sz w:val="22"/>
          <w:szCs w:val="22"/>
          <w:lang w:val="pl-PL" w:eastAsia="en-US"/>
        </w:rPr>
      </w:pPr>
    </w:p>
    <w:p w14:paraId="0ACFAD2F" w14:textId="77777777" w:rsidR="00E50907" w:rsidRPr="00515AFA" w:rsidRDefault="00E50907" w:rsidP="00E50907">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5C3392E7" w14:textId="77777777" w:rsidR="00E50907" w:rsidRPr="00515AFA" w:rsidRDefault="00E50907" w:rsidP="00E50907">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419795EA" w14:textId="77777777" w:rsidR="00E50907" w:rsidRPr="00515AFA" w:rsidRDefault="00E50907" w:rsidP="00E50907">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6F5EFE5B" w14:textId="77777777" w:rsidR="00E50907" w:rsidRPr="00515AFA" w:rsidRDefault="00E50907" w:rsidP="00E50907">
      <w:pPr>
        <w:numPr>
          <w:ilvl w:val="1"/>
          <w:numId w:val="35"/>
        </w:numPr>
        <w:jc w:val="both"/>
        <w:rPr>
          <w:bCs/>
          <w:sz w:val="22"/>
          <w:szCs w:val="22"/>
          <w:lang w:val="pl-PL" w:eastAsia="en-US"/>
        </w:rPr>
      </w:pPr>
      <w:r w:rsidRPr="00681AF6">
        <w:rPr>
          <w:bCs/>
          <w:sz w:val="22"/>
          <w:szCs w:val="22"/>
          <w:lang w:val="pl-PL" w:eastAsia="en-US"/>
        </w:rPr>
        <w:t xml:space="preserve">Czas reakcji na zgłoszenie usterki nie może być dłuższy niż </w:t>
      </w:r>
      <w:r>
        <w:rPr>
          <w:bCs/>
          <w:sz w:val="22"/>
          <w:szCs w:val="22"/>
          <w:lang w:val="pl-PL" w:eastAsia="en-US"/>
        </w:rPr>
        <w:t>3 dni</w:t>
      </w:r>
      <w:r w:rsidRPr="00681AF6">
        <w:rPr>
          <w:bCs/>
          <w:sz w:val="22"/>
          <w:szCs w:val="22"/>
          <w:lang w:val="pl-PL" w:eastAsia="en-US"/>
        </w:rPr>
        <w:t xml:space="preserve"> od momentu zgłoszenia, czas naprawy nie dłuższy niż </w:t>
      </w:r>
      <w:r>
        <w:rPr>
          <w:bCs/>
          <w:sz w:val="22"/>
          <w:szCs w:val="22"/>
          <w:lang w:val="pl-PL" w:eastAsia="en-US"/>
        </w:rPr>
        <w:t xml:space="preserve">14 </w:t>
      </w:r>
      <w:r w:rsidRPr="00681AF6">
        <w:rPr>
          <w:bCs/>
          <w:sz w:val="22"/>
          <w:szCs w:val="22"/>
          <w:lang w:val="pl-PL" w:eastAsia="en-US"/>
        </w:rPr>
        <w:t>dni od momentu zgłoszenia</w:t>
      </w:r>
      <w:r w:rsidRPr="00515AFA">
        <w:rPr>
          <w:bCs/>
          <w:sz w:val="22"/>
          <w:szCs w:val="22"/>
          <w:lang w:val="pl-PL" w:eastAsia="en-US"/>
        </w:rPr>
        <w:t>.</w:t>
      </w:r>
    </w:p>
    <w:p w14:paraId="2A50ECC9" w14:textId="77777777" w:rsidR="00E50907" w:rsidRPr="00515AFA" w:rsidRDefault="00E50907" w:rsidP="00E50907">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e-mailem na adres: …………………, za zwrotnym potwierdzeniem odbioru zgłoszenia na e-mail Kupującego na adres: ……………………………. .</w:t>
      </w:r>
    </w:p>
    <w:p w14:paraId="7D989B14" w14:textId="77777777" w:rsidR="00E50907" w:rsidRPr="00515AFA" w:rsidRDefault="00E50907" w:rsidP="00E50907">
      <w:pPr>
        <w:numPr>
          <w:ilvl w:val="1"/>
          <w:numId w:val="35"/>
        </w:numPr>
        <w:jc w:val="both"/>
        <w:rPr>
          <w:bCs/>
          <w:sz w:val="22"/>
          <w:szCs w:val="22"/>
          <w:lang w:val="pl-PL" w:eastAsia="en-US"/>
        </w:rPr>
      </w:pPr>
      <w:r w:rsidRPr="00515AFA">
        <w:rPr>
          <w:bCs/>
          <w:sz w:val="22"/>
          <w:szCs w:val="22"/>
          <w:lang w:val="pl-PL" w:eastAsia="en-US"/>
        </w:rPr>
        <w:t>W przypadku zmiany e-maila, Sprzedawca ma obowiązek powiadomić Kupującego z 5-dniowym wyprzedzeniem pod rygorem uznania zgłoszenia o awarii za dokonane prawidłowo.</w:t>
      </w:r>
    </w:p>
    <w:p w14:paraId="62825A14" w14:textId="77777777" w:rsidR="00E50907" w:rsidRPr="00515AFA" w:rsidRDefault="00E50907" w:rsidP="00E50907">
      <w:pPr>
        <w:numPr>
          <w:ilvl w:val="1"/>
          <w:numId w:val="35"/>
        </w:numPr>
        <w:jc w:val="both"/>
        <w:rPr>
          <w:bCs/>
          <w:sz w:val="22"/>
          <w:szCs w:val="22"/>
          <w:lang w:val="pl-PL" w:eastAsia="en-US"/>
        </w:rPr>
      </w:pPr>
      <w:r w:rsidRPr="00515AFA">
        <w:rPr>
          <w:bCs/>
          <w:sz w:val="22"/>
          <w:szCs w:val="22"/>
          <w:lang w:val="pl-PL" w:eastAsia="en-US"/>
        </w:rPr>
        <w:t xml:space="preserve">Jeśli czas usunięcia wady lub usterki będzie przekraczał </w:t>
      </w:r>
      <w:r>
        <w:rPr>
          <w:bCs/>
          <w:sz w:val="22"/>
          <w:szCs w:val="22"/>
          <w:lang w:val="pl-PL" w:eastAsia="en-US"/>
        </w:rPr>
        <w:t>14</w:t>
      </w:r>
      <w:r w:rsidRPr="00515AFA">
        <w:rPr>
          <w:bCs/>
          <w:sz w:val="22"/>
          <w:szCs w:val="22"/>
          <w:lang w:val="pl-PL" w:eastAsia="en-US"/>
        </w:rPr>
        <w:t xml:space="preserve"> dni robocz</w:t>
      </w:r>
      <w:r>
        <w:rPr>
          <w:bCs/>
          <w:sz w:val="22"/>
          <w:szCs w:val="22"/>
          <w:lang w:val="pl-PL" w:eastAsia="en-US"/>
        </w:rPr>
        <w:t>ych</w:t>
      </w:r>
      <w:r w:rsidRPr="00515AFA">
        <w:rPr>
          <w:bCs/>
          <w:sz w:val="22"/>
          <w:szCs w:val="22"/>
          <w:lang w:val="pl-PL" w:eastAsia="en-US"/>
        </w:rPr>
        <w:t>, Wykonawca niezwłocznie dostarczy Zamawiającemu na czas naprawy sprzęt zastępczy o nie gorszych parametrach technicznych.</w:t>
      </w:r>
    </w:p>
    <w:p w14:paraId="3DC6AF5F" w14:textId="77777777" w:rsidR="00E50907" w:rsidRPr="00515AFA" w:rsidRDefault="00E50907" w:rsidP="00E50907">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0A429DE4" w14:textId="77777777" w:rsidR="00E50907" w:rsidRPr="00515AFA" w:rsidRDefault="00E50907" w:rsidP="00E50907">
      <w:pPr>
        <w:ind w:left="567"/>
        <w:jc w:val="both"/>
        <w:rPr>
          <w:bCs/>
          <w:sz w:val="22"/>
          <w:szCs w:val="22"/>
          <w:lang w:val="pl-PL" w:eastAsia="en-US"/>
        </w:rPr>
      </w:pPr>
    </w:p>
    <w:p w14:paraId="38AFE728" w14:textId="77777777" w:rsidR="00E50907" w:rsidRPr="00515AFA" w:rsidRDefault="00E50907" w:rsidP="00E50907">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4F43AD44" w14:textId="77777777" w:rsidR="00E50907" w:rsidRPr="00515AFA" w:rsidRDefault="00E50907" w:rsidP="00E50907">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725AEB55" w14:textId="77777777" w:rsidR="00E50907" w:rsidRPr="00515AFA" w:rsidRDefault="00E50907" w:rsidP="00E50907">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25030FB8" w14:textId="77777777" w:rsidR="00E50907" w:rsidRPr="00515AFA" w:rsidRDefault="00E50907" w:rsidP="00E50907">
      <w:pPr>
        <w:numPr>
          <w:ilvl w:val="0"/>
          <w:numId w:val="37"/>
        </w:numPr>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Wykonawcę na nowy bez konieczności zwrotu uszkodzonego </w:t>
      </w:r>
      <w:r w:rsidRPr="00515AFA">
        <w:rPr>
          <w:bCs/>
          <w:sz w:val="22"/>
          <w:szCs w:val="22"/>
          <w:lang w:val="pl-PL" w:eastAsia="en-US"/>
        </w:rPr>
        <w:br/>
        <w:t>i dokonywania ekspertyzy poza siedzibą Zamawiającego. Wykonawcy przysługuje prawo sprawdzenia awarii dysku lub nośnika w siedzibie Zamawiającego.</w:t>
      </w:r>
    </w:p>
    <w:p w14:paraId="017ED8CB" w14:textId="77777777" w:rsidR="00E50907" w:rsidRPr="00515AFA" w:rsidRDefault="00E50907" w:rsidP="00E50907">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A4F9A24" w14:textId="77777777" w:rsidR="00E50907" w:rsidRPr="00515AFA" w:rsidRDefault="00E50907" w:rsidP="00E50907">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5AD95256" w14:textId="77777777" w:rsidR="00E50907" w:rsidRPr="00515AFA" w:rsidRDefault="00E50907" w:rsidP="00E50907">
      <w:pPr>
        <w:numPr>
          <w:ilvl w:val="0"/>
          <w:numId w:val="37"/>
        </w:numPr>
        <w:ind w:left="284" w:hanging="284"/>
        <w:jc w:val="both"/>
        <w:rPr>
          <w:sz w:val="22"/>
          <w:szCs w:val="22"/>
          <w:lang w:val="pl-PL"/>
        </w:rPr>
      </w:pPr>
      <w:r w:rsidRPr="00515AFA">
        <w:rPr>
          <w:bCs/>
          <w:sz w:val="22"/>
          <w:szCs w:val="22"/>
          <w:lang w:val="pl-PL" w:eastAsia="en-US"/>
        </w:rPr>
        <w:lastRenderedPageBreak/>
        <w:t xml:space="preserve">Jeżeli w wykonywaniu swoich obowiązków sprzedawca dostarczył uprawnionemu </w:t>
      </w:r>
      <w:r w:rsidRPr="00515AFA">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5E388AFA" w14:textId="77777777" w:rsidR="00E50907" w:rsidRPr="00515AFA" w:rsidRDefault="00E50907" w:rsidP="00E50907">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3A387B94" w14:textId="77777777" w:rsidR="00E50907" w:rsidRPr="00515AFA" w:rsidRDefault="00E50907" w:rsidP="00E50907">
      <w:pPr>
        <w:pStyle w:val="Tekstpodstawowy"/>
        <w:spacing w:line="240" w:lineRule="auto"/>
        <w:ind w:right="-47"/>
        <w:rPr>
          <w:rFonts w:ascii="Times New Roman" w:hAnsi="Times New Roman"/>
          <w:b/>
          <w:sz w:val="22"/>
          <w:szCs w:val="22"/>
        </w:rPr>
      </w:pPr>
    </w:p>
    <w:p w14:paraId="23E99FAE" w14:textId="77777777" w:rsidR="00E50907" w:rsidRPr="00515AFA" w:rsidRDefault="00E50907" w:rsidP="00E5090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549F918E" w14:textId="77777777" w:rsidR="00E50907" w:rsidRPr="00515AFA" w:rsidRDefault="00E50907" w:rsidP="00E5090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089FC909" w14:textId="77777777" w:rsidR="00E50907" w:rsidRPr="00515AFA" w:rsidRDefault="00E50907" w:rsidP="00E50907">
      <w:pPr>
        <w:pStyle w:val="Tekstpodstawowy"/>
        <w:spacing w:line="240" w:lineRule="auto"/>
        <w:ind w:right="-47"/>
        <w:jc w:val="both"/>
        <w:rPr>
          <w:rFonts w:ascii="Times New Roman" w:hAnsi="Times New Roman"/>
          <w:sz w:val="22"/>
          <w:szCs w:val="22"/>
        </w:rPr>
      </w:pPr>
    </w:p>
    <w:p w14:paraId="74F00694" w14:textId="77777777" w:rsidR="00E50907" w:rsidRPr="00515AFA" w:rsidRDefault="00E50907" w:rsidP="00E50907">
      <w:pPr>
        <w:spacing w:line="240" w:lineRule="atLeast"/>
        <w:ind w:right="-47"/>
        <w:jc w:val="center"/>
        <w:rPr>
          <w:b/>
          <w:sz w:val="22"/>
          <w:szCs w:val="22"/>
        </w:rPr>
      </w:pPr>
      <w:r w:rsidRPr="00515AFA">
        <w:rPr>
          <w:b/>
          <w:sz w:val="22"/>
          <w:szCs w:val="22"/>
        </w:rPr>
        <w:t>§ 10</w:t>
      </w:r>
    </w:p>
    <w:p w14:paraId="37395154" w14:textId="77777777" w:rsidR="00E50907" w:rsidRPr="00515AFA" w:rsidRDefault="00E50907" w:rsidP="00E50907">
      <w:pPr>
        <w:spacing w:line="240" w:lineRule="atLeast"/>
        <w:ind w:right="-47"/>
        <w:rPr>
          <w:sz w:val="22"/>
          <w:szCs w:val="22"/>
          <w:lang w:val="pl-PL"/>
        </w:rPr>
      </w:pPr>
    </w:p>
    <w:p w14:paraId="2CF1DD35" w14:textId="77777777" w:rsidR="00E50907" w:rsidRPr="00515AFA" w:rsidRDefault="00E50907" w:rsidP="00E50907">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55BFFDFD" w14:textId="77777777" w:rsidR="00E50907" w:rsidRPr="00515AFA" w:rsidRDefault="00E50907" w:rsidP="00E50907">
      <w:pPr>
        <w:tabs>
          <w:tab w:val="left" w:pos="367"/>
        </w:tabs>
        <w:spacing w:line="276" w:lineRule="auto"/>
        <w:ind w:left="360" w:right="60"/>
        <w:contextualSpacing/>
        <w:jc w:val="both"/>
        <w:rPr>
          <w:rFonts w:eastAsia="Calibri"/>
          <w:sz w:val="22"/>
          <w:szCs w:val="22"/>
          <w:lang w:val="pl-PL" w:eastAsia="en-US"/>
        </w:rPr>
      </w:pPr>
    </w:p>
    <w:p w14:paraId="417FB48B" w14:textId="77777777" w:rsidR="00E50907" w:rsidRPr="00515AFA" w:rsidRDefault="00E50907" w:rsidP="00E50907">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5B3E05F8" w14:textId="77777777" w:rsidR="00E50907" w:rsidRPr="00515AFA" w:rsidRDefault="00E50907" w:rsidP="00E50907">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7577F440" w14:textId="77777777" w:rsidR="00E50907" w:rsidRPr="00515AFA" w:rsidRDefault="00E50907" w:rsidP="00E50907">
      <w:pPr>
        <w:tabs>
          <w:tab w:val="left" w:pos="387"/>
        </w:tabs>
        <w:spacing w:line="276" w:lineRule="auto"/>
        <w:ind w:left="720" w:right="60"/>
        <w:contextualSpacing/>
        <w:jc w:val="both"/>
        <w:rPr>
          <w:rFonts w:eastAsia="Calibri"/>
          <w:sz w:val="22"/>
          <w:szCs w:val="22"/>
          <w:lang w:val="pl-PL" w:eastAsia="en-US"/>
        </w:rPr>
      </w:pPr>
    </w:p>
    <w:p w14:paraId="15E23071" w14:textId="77777777" w:rsidR="00E50907" w:rsidRPr="00515AFA" w:rsidRDefault="00E50907" w:rsidP="00E50907">
      <w:pPr>
        <w:pStyle w:val="Tekstpodstawowy"/>
        <w:ind w:right="-47"/>
        <w:jc w:val="center"/>
        <w:rPr>
          <w:rFonts w:ascii="Times New Roman" w:hAnsi="Times New Roman"/>
          <w:b/>
          <w:bCs/>
          <w:sz w:val="22"/>
          <w:szCs w:val="22"/>
        </w:rPr>
      </w:pPr>
      <w:bookmarkStart w:id="4" w:name="_Hlk93992905"/>
      <w:r w:rsidRPr="00515AFA">
        <w:rPr>
          <w:rFonts w:ascii="Times New Roman" w:hAnsi="Times New Roman"/>
          <w:b/>
          <w:bCs/>
          <w:sz w:val="22"/>
          <w:szCs w:val="22"/>
        </w:rPr>
        <w:t>§ 11</w:t>
      </w:r>
    </w:p>
    <w:bookmarkEnd w:id="4"/>
    <w:p w14:paraId="216915D3" w14:textId="77777777" w:rsidR="00E50907" w:rsidRPr="00515AFA" w:rsidRDefault="00E50907" w:rsidP="00E50907">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7771106" w14:textId="77777777" w:rsidR="00E50907" w:rsidRPr="00515AFA" w:rsidRDefault="00E50907" w:rsidP="00E50907">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DD4F710" w14:textId="77777777" w:rsidR="00E50907" w:rsidRPr="00515AFA" w:rsidRDefault="00E50907" w:rsidP="00E50907">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3E16D929" w14:textId="77777777" w:rsidR="00E50907" w:rsidRPr="00515AFA" w:rsidRDefault="00E50907" w:rsidP="00E50907">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0D95C427" w14:textId="77777777" w:rsidR="00E50907" w:rsidRPr="00515AFA" w:rsidRDefault="00E50907" w:rsidP="00E50907">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4592BFDE" w14:textId="77777777" w:rsidR="00E50907" w:rsidRPr="00515AFA" w:rsidRDefault="00E50907" w:rsidP="00E50907">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lastRenderedPageBreak/>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29D78E3A" w14:textId="77777777" w:rsidR="00E50907" w:rsidRPr="00515AFA" w:rsidRDefault="00E50907" w:rsidP="00E50907">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4D781419" w14:textId="77777777" w:rsidR="00E50907" w:rsidRPr="00515AFA" w:rsidRDefault="00E50907" w:rsidP="00E50907">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2A7D26F" w14:textId="77777777" w:rsidR="00E50907" w:rsidRPr="00515AFA" w:rsidRDefault="00E50907" w:rsidP="00E50907">
      <w:pPr>
        <w:pStyle w:val="Standard"/>
        <w:widowControl w:val="0"/>
        <w:spacing w:after="0"/>
        <w:jc w:val="both"/>
        <w:rPr>
          <w:rFonts w:ascii="Times New Roman" w:eastAsia="Lucida Sans Unicode" w:hAnsi="Times New Roman" w:cs="Times New Roman"/>
          <w:lang w:eastAsia="ar-SA"/>
        </w:rPr>
      </w:pPr>
    </w:p>
    <w:p w14:paraId="4B40AD83" w14:textId="77777777" w:rsidR="00E50907" w:rsidRPr="00515AFA" w:rsidRDefault="00E50907" w:rsidP="00E50907">
      <w:pPr>
        <w:tabs>
          <w:tab w:val="left" w:pos="387"/>
        </w:tabs>
        <w:spacing w:line="276" w:lineRule="auto"/>
        <w:ind w:left="720" w:right="60"/>
        <w:contextualSpacing/>
        <w:jc w:val="both"/>
        <w:rPr>
          <w:rFonts w:eastAsia="Calibri"/>
          <w:sz w:val="22"/>
          <w:szCs w:val="22"/>
          <w:lang w:val="pl-PL" w:eastAsia="en-US"/>
        </w:rPr>
      </w:pPr>
    </w:p>
    <w:p w14:paraId="0B4D557B" w14:textId="77777777" w:rsidR="00E50907" w:rsidRPr="00515AFA" w:rsidRDefault="00E50907" w:rsidP="00E50907">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30D50FD3" w14:textId="77777777" w:rsidR="00E50907" w:rsidRPr="00515AFA" w:rsidRDefault="00E50907" w:rsidP="00E50907">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78CCD7B5" w14:textId="77777777" w:rsidR="00E50907" w:rsidRPr="00515AFA" w:rsidRDefault="00E50907" w:rsidP="00E50907">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657C3496" w14:textId="77777777" w:rsidR="00E50907" w:rsidRPr="00515AFA" w:rsidRDefault="00E50907" w:rsidP="00E50907">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37CEFCEF" w14:textId="77777777" w:rsidR="00E50907" w:rsidRPr="00515AFA" w:rsidRDefault="00E50907" w:rsidP="00E50907">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modelu,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1ACA21C3" w14:textId="77777777" w:rsidR="00E50907" w:rsidRPr="00515AFA" w:rsidRDefault="00E50907" w:rsidP="00E50907">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577DED83" w14:textId="77777777" w:rsidR="00E50907" w:rsidRPr="00515AFA" w:rsidRDefault="00E50907" w:rsidP="00E50907">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150D92DC" w14:textId="77777777" w:rsidR="00E50907" w:rsidRPr="00515AFA" w:rsidRDefault="00E50907" w:rsidP="00E50907">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44C7B459" w14:textId="77777777" w:rsidR="00E50907" w:rsidRPr="00515AFA" w:rsidRDefault="00E50907" w:rsidP="00E50907">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C5E9D8A" w14:textId="77777777" w:rsidR="00E50907" w:rsidRPr="00515AFA" w:rsidRDefault="00E50907" w:rsidP="00E50907">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14CE7D7E" w14:textId="77777777" w:rsidR="00E50907" w:rsidRPr="00515AFA" w:rsidRDefault="00E50907" w:rsidP="00E50907">
      <w:pPr>
        <w:widowControl w:val="0"/>
        <w:suppressAutoHyphens/>
        <w:autoSpaceDN w:val="0"/>
        <w:ind w:left="360"/>
        <w:jc w:val="center"/>
        <w:textAlignment w:val="baseline"/>
        <w:rPr>
          <w:rFonts w:eastAsia="SimSun"/>
          <w:b/>
          <w:bCs/>
          <w:color w:val="000000"/>
          <w:kern w:val="2"/>
          <w:sz w:val="22"/>
          <w:szCs w:val="22"/>
          <w:lang w:val="pl-PL"/>
        </w:rPr>
      </w:pPr>
    </w:p>
    <w:p w14:paraId="50B113C1" w14:textId="77777777" w:rsidR="00E50907" w:rsidRPr="00515AFA" w:rsidRDefault="00E50907" w:rsidP="00E50907">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344FA9CE" w14:textId="77777777" w:rsidR="00E50907" w:rsidRPr="00515AFA" w:rsidRDefault="00E50907" w:rsidP="00E50907">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F3223BE" w14:textId="77777777" w:rsidR="00E50907" w:rsidRPr="00515AFA" w:rsidRDefault="00E50907" w:rsidP="00E50907">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lastRenderedPageBreak/>
        <w:t>Strona Umowy, u której wyniknęły utrudnienia w wykonaniu Umowy wskutek działania siły wyższej, jest obowiązana do poinformowania drugiej Strony o jej wystąpieniu niezwłocznie, nie później jednak niż w terminie 7 dni od jej ustania.</w:t>
      </w:r>
    </w:p>
    <w:p w14:paraId="71921D0B" w14:textId="77777777" w:rsidR="00E50907" w:rsidRPr="00515AFA" w:rsidRDefault="00E50907" w:rsidP="00E50907">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D7113EE" w14:textId="77777777" w:rsidR="00E50907" w:rsidRPr="00515AFA" w:rsidRDefault="00E50907" w:rsidP="00E50907">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6163859" w14:textId="77777777" w:rsidR="00E50907" w:rsidRPr="00515AFA" w:rsidRDefault="00E50907" w:rsidP="00E5090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5D7C9296" w14:textId="77777777" w:rsidR="00E50907" w:rsidRPr="00515AFA" w:rsidRDefault="00E50907" w:rsidP="00E50907">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F105FAF" w14:textId="77777777" w:rsidR="00E50907" w:rsidRPr="00515AFA" w:rsidRDefault="00E50907" w:rsidP="00E50907">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0233723A" w14:textId="77777777" w:rsidR="00E50907" w:rsidRPr="00515AFA" w:rsidRDefault="00E50907" w:rsidP="00E50907">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0AB1D0A6" w14:textId="77777777" w:rsidR="00E50907" w:rsidRPr="00515AFA" w:rsidRDefault="00E50907" w:rsidP="00E50907">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629E1EE9" w14:textId="77777777" w:rsidR="00E50907" w:rsidRPr="00515AFA" w:rsidRDefault="00E50907" w:rsidP="00E50907">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6714C0BA" w14:textId="77777777" w:rsidR="00E50907" w:rsidRPr="00515AFA" w:rsidRDefault="00E50907" w:rsidP="00E50907">
      <w:pPr>
        <w:pStyle w:val="Tekstpodstawowy"/>
        <w:spacing w:line="240" w:lineRule="auto"/>
        <w:ind w:right="-47"/>
        <w:jc w:val="center"/>
        <w:rPr>
          <w:rFonts w:ascii="Times New Roman" w:hAnsi="Times New Roman"/>
          <w:b/>
          <w:sz w:val="22"/>
          <w:szCs w:val="22"/>
        </w:rPr>
      </w:pPr>
    </w:p>
    <w:p w14:paraId="2232864D" w14:textId="77777777" w:rsidR="00E50907" w:rsidRPr="00515AFA" w:rsidRDefault="00E50907" w:rsidP="00E50907">
      <w:pPr>
        <w:pStyle w:val="Tekstpodstawowy"/>
        <w:spacing w:line="240" w:lineRule="auto"/>
        <w:ind w:right="-47"/>
        <w:jc w:val="center"/>
        <w:rPr>
          <w:rFonts w:ascii="Times New Roman" w:hAnsi="Times New Roman"/>
          <w:b/>
          <w:sz w:val="22"/>
          <w:szCs w:val="22"/>
        </w:rPr>
      </w:pPr>
    </w:p>
    <w:p w14:paraId="0756EC93" w14:textId="77777777" w:rsidR="00E50907" w:rsidRPr="00515AFA" w:rsidRDefault="00E50907" w:rsidP="00E5090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§15</w:t>
      </w:r>
    </w:p>
    <w:p w14:paraId="2CBE8A83" w14:textId="77777777" w:rsidR="00E50907" w:rsidRPr="00515AFA" w:rsidRDefault="00E50907" w:rsidP="00E50907">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24D48587" w14:textId="77777777" w:rsidR="00E50907" w:rsidRPr="00515AFA" w:rsidRDefault="00E50907" w:rsidP="00E50907">
      <w:pPr>
        <w:jc w:val="center"/>
        <w:rPr>
          <w:b/>
          <w:sz w:val="22"/>
          <w:szCs w:val="22"/>
          <w:lang w:val="pl-PL"/>
        </w:rPr>
      </w:pPr>
    </w:p>
    <w:p w14:paraId="08135FE4" w14:textId="77777777" w:rsidR="00E50907" w:rsidRPr="00515AFA" w:rsidRDefault="00E50907" w:rsidP="00E50907">
      <w:pPr>
        <w:jc w:val="center"/>
        <w:rPr>
          <w:b/>
          <w:sz w:val="22"/>
          <w:szCs w:val="22"/>
          <w:lang w:val="pl-PL"/>
        </w:rPr>
      </w:pPr>
      <w:r w:rsidRPr="00515AFA">
        <w:rPr>
          <w:b/>
          <w:sz w:val="22"/>
          <w:szCs w:val="22"/>
          <w:lang w:val="pl-PL"/>
        </w:rPr>
        <w:t>§16</w:t>
      </w:r>
    </w:p>
    <w:p w14:paraId="6A526B1E" w14:textId="77777777" w:rsidR="00E50907" w:rsidRPr="00515AFA" w:rsidRDefault="00E50907" w:rsidP="00E5090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76E44E10" w14:textId="77777777" w:rsidR="00E50907" w:rsidRPr="00515AFA" w:rsidRDefault="00E50907" w:rsidP="00E5090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§17</w:t>
      </w:r>
    </w:p>
    <w:p w14:paraId="2F93B8CB" w14:textId="77777777" w:rsidR="00E50907" w:rsidRPr="00515AFA" w:rsidRDefault="00E50907" w:rsidP="00E5090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51251CAF" w14:textId="77777777" w:rsidR="00E50907" w:rsidRPr="00515AFA" w:rsidRDefault="00E50907" w:rsidP="00E50907">
      <w:pPr>
        <w:pStyle w:val="Tekstpodstawowy"/>
        <w:spacing w:line="240" w:lineRule="auto"/>
        <w:ind w:right="-47"/>
        <w:jc w:val="center"/>
        <w:rPr>
          <w:rFonts w:ascii="Times New Roman" w:hAnsi="Times New Roman"/>
          <w:b/>
          <w:sz w:val="22"/>
          <w:szCs w:val="22"/>
        </w:rPr>
      </w:pPr>
    </w:p>
    <w:p w14:paraId="17CA56B8" w14:textId="77777777" w:rsidR="00E50907" w:rsidRDefault="00E50907" w:rsidP="00E50907">
      <w:pPr>
        <w:pStyle w:val="Tekstpodstawowy"/>
        <w:spacing w:line="240" w:lineRule="auto"/>
        <w:ind w:right="-47"/>
        <w:jc w:val="center"/>
        <w:rPr>
          <w:rFonts w:ascii="Times New Roman" w:hAnsi="Times New Roman"/>
          <w:b/>
          <w:sz w:val="22"/>
          <w:szCs w:val="22"/>
        </w:rPr>
      </w:pPr>
    </w:p>
    <w:p w14:paraId="486D8EF6" w14:textId="77777777" w:rsidR="00E50907" w:rsidRDefault="00E50907" w:rsidP="00E50907">
      <w:pPr>
        <w:pStyle w:val="Tekstpodstawowy"/>
        <w:spacing w:line="240" w:lineRule="auto"/>
        <w:ind w:right="-47"/>
        <w:jc w:val="center"/>
        <w:rPr>
          <w:rFonts w:ascii="Times New Roman" w:hAnsi="Times New Roman"/>
          <w:b/>
          <w:sz w:val="22"/>
          <w:szCs w:val="22"/>
        </w:rPr>
      </w:pPr>
    </w:p>
    <w:p w14:paraId="2E123D19" w14:textId="77777777" w:rsidR="00E50907" w:rsidRDefault="00E50907" w:rsidP="00E50907">
      <w:pPr>
        <w:pStyle w:val="Tekstpodstawowy"/>
        <w:spacing w:line="240" w:lineRule="auto"/>
        <w:ind w:right="-47"/>
        <w:jc w:val="center"/>
        <w:rPr>
          <w:rFonts w:ascii="Times New Roman" w:hAnsi="Times New Roman"/>
          <w:b/>
          <w:sz w:val="22"/>
          <w:szCs w:val="22"/>
        </w:rPr>
      </w:pPr>
    </w:p>
    <w:p w14:paraId="0CBEB7BC" w14:textId="77777777" w:rsidR="00E50907" w:rsidRDefault="00E50907" w:rsidP="00E50907">
      <w:pPr>
        <w:pStyle w:val="Tekstpodstawowy"/>
        <w:spacing w:line="240" w:lineRule="auto"/>
        <w:ind w:right="-47"/>
        <w:jc w:val="center"/>
        <w:rPr>
          <w:rFonts w:ascii="Times New Roman" w:hAnsi="Times New Roman"/>
          <w:b/>
          <w:sz w:val="22"/>
          <w:szCs w:val="22"/>
        </w:rPr>
      </w:pPr>
    </w:p>
    <w:p w14:paraId="0B9B5E00" w14:textId="77777777" w:rsidR="00E50907" w:rsidRPr="00515AFA" w:rsidRDefault="00E50907" w:rsidP="00E5090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§18</w:t>
      </w:r>
    </w:p>
    <w:p w14:paraId="6271CA0A" w14:textId="77777777" w:rsidR="00E50907" w:rsidRPr="00515AFA" w:rsidRDefault="00E50907" w:rsidP="00E50907">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4260C9A2" w14:textId="77777777" w:rsidR="00E50907" w:rsidRPr="00515AFA" w:rsidRDefault="00E50907" w:rsidP="00E50907">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16242A30" w14:textId="77777777" w:rsidR="00E50907" w:rsidRPr="00515AFA" w:rsidRDefault="00E50907" w:rsidP="00E50907">
      <w:pPr>
        <w:pStyle w:val="Tekstpodstawowy"/>
        <w:spacing w:line="240" w:lineRule="auto"/>
        <w:ind w:right="-47"/>
        <w:jc w:val="both"/>
        <w:rPr>
          <w:rFonts w:ascii="Times New Roman" w:hAnsi="Times New Roman"/>
          <w:sz w:val="22"/>
          <w:szCs w:val="22"/>
        </w:rPr>
      </w:pPr>
    </w:p>
    <w:p w14:paraId="04734138" w14:textId="77777777" w:rsidR="00E50907" w:rsidRPr="00515AFA" w:rsidRDefault="00E50907" w:rsidP="00E5090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5499A349" w14:textId="77777777" w:rsidR="00E50907" w:rsidRPr="00515AFA" w:rsidRDefault="00E50907" w:rsidP="00E5090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251A0C3A" w14:textId="77777777" w:rsidR="00E50907" w:rsidRPr="00515AFA" w:rsidRDefault="00E50907" w:rsidP="00E50907">
      <w:pPr>
        <w:pStyle w:val="Tekstpodstawowy2"/>
        <w:spacing w:line="240" w:lineRule="auto"/>
        <w:ind w:right="-47"/>
        <w:rPr>
          <w:sz w:val="22"/>
          <w:szCs w:val="22"/>
        </w:rPr>
      </w:pPr>
    </w:p>
    <w:p w14:paraId="7353C557" w14:textId="77777777" w:rsidR="00E50907" w:rsidRPr="00515AFA" w:rsidRDefault="00E50907" w:rsidP="00E50907">
      <w:pPr>
        <w:pStyle w:val="Tekstpodstawowy2"/>
        <w:spacing w:line="240" w:lineRule="auto"/>
        <w:ind w:right="-47"/>
        <w:rPr>
          <w:sz w:val="22"/>
          <w:szCs w:val="22"/>
        </w:rPr>
      </w:pPr>
    </w:p>
    <w:p w14:paraId="6FC68440" w14:textId="77777777" w:rsidR="00E50907" w:rsidRDefault="00E50907" w:rsidP="00E50907">
      <w:pPr>
        <w:pStyle w:val="Tekstpodstawowy2"/>
        <w:spacing w:line="240" w:lineRule="auto"/>
        <w:ind w:right="-47"/>
        <w:rPr>
          <w:b/>
          <w:sz w:val="22"/>
          <w:szCs w:val="22"/>
        </w:rPr>
      </w:pPr>
      <w:r>
        <w:rPr>
          <w:b/>
          <w:sz w:val="22"/>
          <w:szCs w:val="22"/>
        </w:rPr>
        <w:t xml:space="preserve">          Za Sprzedawcę                                                                  </w:t>
      </w:r>
      <w:r>
        <w:rPr>
          <w:b/>
          <w:sz w:val="22"/>
          <w:szCs w:val="22"/>
        </w:rPr>
        <w:tab/>
      </w:r>
      <w:r>
        <w:rPr>
          <w:b/>
          <w:sz w:val="22"/>
          <w:szCs w:val="22"/>
        </w:rPr>
        <w:tab/>
        <w:t>Za Kupującego</w:t>
      </w:r>
    </w:p>
    <w:p w14:paraId="2DCC8FF3" w14:textId="77777777" w:rsidR="00E50907" w:rsidRDefault="00E50907" w:rsidP="00E50907">
      <w:pPr>
        <w:rPr>
          <w:sz w:val="22"/>
          <w:szCs w:val="22"/>
          <w:lang w:val="pl-PL"/>
        </w:rPr>
      </w:pPr>
    </w:p>
    <w:p w14:paraId="1BBB2B21" w14:textId="77777777" w:rsidR="00E50907" w:rsidRDefault="00E50907" w:rsidP="00E50907">
      <w:pPr>
        <w:pStyle w:val="Zwykytekst"/>
        <w:rPr>
          <w:rFonts w:ascii="Times New Roman" w:hAnsi="Times New Roman" w:cs="Times New Roman"/>
          <w:sz w:val="22"/>
          <w:szCs w:val="22"/>
          <w:lang w:val="pl-PL"/>
        </w:rPr>
      </w:pPr>
      <w:r>
        <w:rPr>
          <w:rFonts w:ascii="Times New Roman" w:hAnsi="Times New Roman" w:cs="Times New Roman"/>
          <w:sz w:val="22"/>
          <w:szCs w:val="22"/>
          <w:lang w:val="pl-PL"/>
        </w:rPr>
        <w:t>......................................</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 xml:space="preserve">                          ……………………………………….</w:t>
      </w:r>
    </w:p>
    <w:p w14:paraId="76726042" w14:textId="77777777" w:rsidR="00E50907" w:rsidRDefault="00E50907" w:rsidP="00E50907">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(data i podpis)</w:t>
      </w:r>
      <w:r>
        <w:rPr>
          <w:rFonts w:ascii="Times New Roman" w:hAnsi="Times New Roman" w:cs="Times New Roman"/>
          <w:i/>
          <w:iCs/>
          <w:sz w:val="22"/>
          <w:szCs w:val="22"/>
          <w:lang w:val="pl-PL"/>
        </w:rPr>
        <w:tab/>
        <w:t>(data i podpis)</w:t>
      </w:r>
    </w:p>
    <w:p w14:paraId="1CE3CAED" w14:textId="77777777" w:rsidR="00E50907" w:rsidRDefault="00E50907" w:rsidP="00E50907">
      <w:pPr>
        <w:pStyle w:val="Zwykytekst"/>
        <w:rPr>
          <w:rFonts w:ascii="Times New Roman" w:hAnsi="Times New Roman" w:cs="Times New Roman"/>
          <w:sz w:val="22"/>
          <w:szCs w:val="22"/>
          <w:lang w:val="pl-PL"/>
        </w:rPr>
      </w:pPr>
    </w:p>
    <w:p w14:paraId="69EC9ED1" w14:textId="77777777" w:rsidR="00E50907" w:rsidRDefault="00E50907" w:rsidP="00E50907">
      <w:pPr>
        <w:pStyle w:val="Zwykytekst"/>
        <w:ind w:left="4956" w:firstLine="708"/>
        <w:rPr>
          <w:rFonts w:ascii="Times New Roman" w:hAnsi="Times New Roman" w:cs="Times New Roman"/>
          <w:sz w:val="22"/>
          <w:szCs w:val="22"/>
          <w:lang w:val="pl-PL"/>
        </w:rPr>
      </w:pPr>
    </w:p>
    <w:p w14:paraId="3595A506" w14:textId="77777777" w:rsidR="00E50907" w:rsidRDefault="00E50907" w:rsidP="00E50907">
      <w:pPr>
        <w:pStyle w:val="Zwykytekst"/>
        <w:ind w:left="5772"/>
        <w:rPr>
          <w:rFonts w:ascii="Times New Roman" w:hAnsi="Times New Roman" w:cs="Times New Roman"/>
          <w:b/>
          <w:bCs/>
          <w:sz w:val="22"/>
          <w:szCs w:val="22"/>
          <w:lang w:val="pl-PL"/>
        </w:rPr>
      </w:pPr>
      <w:r>
        <w:rPr>
          <w:rFonts w:ascii="Times New Roman" w:hAnsi="Times New Roman" w:cs="Times New Roman"/>
          <w:b/>
          <w:bCs/>
          <w:sz w:val="22"/>
          <w:szCs w:val="22"/>
          <w:lang w:val="pl-PL"/>
        </w:rPr>
        <w:t xml:space="preserve">           Kontrasygnata finansowa</w:t>
      </w:r>
    </w:p>
    <w:p w14:paraId="48E89CA3" w14:textId="77777777" w:rsidR="00E50907" w:rsidRDefault="00E50907" w:rsidP="00E50907">
      <w:pPr>
        <w:pStyle w:val="Zwykytekst"/>
        <w:ind w:left="4956" w:firstLine="708"/>
        <w:rPr>
          <w:rFonts w:ascii="Times New Roman" w:hAnsi="Times New Roman" w:cs="Times New Roman"/>
          <w:b/>
          <w:bCs/>
          <w:sz w:val="22"/>
          <w:szCs w:val="22"/>
          <w:lang w:val="pl-PL"/>
        </w:rPr>
      </w:pPr>
    </w:p>
    <w:p w14:paraId="1ECE01AB" w14:textId="77777777" w:rsidR="00E50907" w:rsidRDefault="00E50907" w:rsidP="00E50907">
      <w:pPr>
        <w:pStyle w:val="Zwykytekst"/>
        <w:ind w:left="4956" w:firstLine="708"/>
        <w:rPr>
          <w:rFonts w:ascii="Times New Roman" w:hAnsi="Times New Roman" w:cs="Times New Roman"/>
          <w:b/>
          <w:bCs/>
          <w:sz w:val="22"/>
          <w:szCs w:val="22"/>
          <w:lang w:val="pl-PL"/>
        </w:rPr>
      </w:pPr>
    </w:p>
    <w:p w14:paraId="6022B88A" w14:textId="77777777" w:rsidR="00E50907" w:rsidRDefault="00E50907" w:rsidP="00E50907">
      <w:pPr>
        <w:pStyle w:val="Zwykytekst"/>
        <w:ind w:left="4956" w:firstLine="708"/>
        <w:rPr>
          <w:rFonts w:ascii="Times New Roman" w:hAnsi="Times New Roman" w:cs="Times New Roman"/>
          <w:sz w:val="22"/>
          <w:szCs w:val="22"/>
          <w:lang w:val="pl-PL"/>
        </w:rPr>
      </w:pPr>
      <w:r>
        <w:rPr>
          <w:rFonts w:ascii="Times New Roman" w:hAnsi="Times New Roman" w:cs="Times New Roman"/>
          <w:sz w:val="22"/>
          <w:szCs w:val="22"/>
          <w:lang w:val="pl-PL"/>
        </w:rPr>
        <w:t>…………………………………</w:t>
      </w:r>
    </w:p>
    <w:p w14:paraId="2F0E618C" w14:textId="77777777" w:rsidR="00E50907" w:rsidRDefault="00E50907" w:rsidP="00E50907">
      <w:pPr>
        <w:pStyle w:val="Zwykytekst"/>
        <w:rPr>
          <w:rFonts w:ascii="Times New Roman" w:hAnsi="Times New Roman" w:cs="Times New Roman"/>
          <w:sz w:val="22"/>
          <w:szCs w:val="22"/>
          <w:lang w:val="pl-PL"/>
        </w:rPr>
      </w:pPr>
      <w:r>
        <w:rPr>
          <w:rFonts w:ascii="Times New Roman" w:hAnsi="Times New Roman" w:cs="Times New Roman"/>
          <w:i/>
          <w:iCs/>
          <w:sz w:val="22"/>
          <w:szCs w:val="22"/>
          <w:lang w:val="pl-PL"/>
        </w:rPr>
        <w:t xml:space="preserve"> </w:t>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t xml:space="preserve"> (data i podpis)</w:t>
      </w:r>
    </w:p>
    <w:p w14:paraId="55C10269" w14:textId="77777777" w:rsidR="00E50907" w:rsidRPr="00515AFA" w:rsidRDefault="00E50907" w:rsidP="00E50907">
      <w:pPr>
        <w:pStyle w:val="Zwykytekst"/>
        <w:tabs>
          <w:tab w:val="left" w:pos="7050"/>
        </w:tabs>
        <w:rPr>
          <w:rFonts w:ascii="Times New Roman" w:hAnsi="Times New Roman" w:cs="Times New Roman"/>
          <w:i/>
          <w:iCs/>
          <w:sz w:val="22"/>
          <w:szCs w:val="22"/>
          <w:lang w:val="pl-PL"/>
        </w:rPr>
      </w:pPr>
    </w:p>
    <w:p w14:paraId="68866C14" w14:textId="77777777" w:rsidR="00E50907" w:rsidRPr="00515AFA" w:rsidRDefault="00E50907" w:rsidP="00E50907">
      <w:pPr>
        <w:pStyle w:val="Zwykytekst"/>
        <w:tabs>
          <w:tab w:val="left" w:pos="7050"/>
        </w:tabs>
        <w:rPr>
          <w:rFonts w:ascii="Times New Roman" w:hAnsi="Times New Roman" w:cs="Times New Roman"/>
          <w:i/>
          <w:iCs/>
          <w:sz w:val="22"/>
          <w:szCs w:val="22"/>
          <w:lang w:val="pl-PL"/>
        </w:rPr>
      </w:pPr>
    </w:p>
    <w:p w14:paraId="07ED37BA" w14:textId="77777777" w:rsidR="00E50907" w:rsidRPr="00515AFA" w:rsidRDefault="00E50907" w:rsidP="00E50907">
      <w:pPr>
        <w:pStyle w:val="Zwykytekst"/>
        <w:tabs>
          <w:tab w:val="left" w:pos="7050"/>
        </w:tabs>
        <w:rPr>
          <w:rFonts w:ascii="Times New Roman" w:hAnsi="Times New Roman" w:cs="Times New Roman"/>
          <w:i/>
          <w:iCs/>
          <w:sz w:val="22"/>
          <w:szCs w:val="22"/>
          <w:lang w:val="pl-PL"/>
        </w:rPr>
      </w:pPr>
    </w:p>
    <w:p w14:paraId="327F82BC" w14:textId="77777777" w:rsidR="00E50907" w:rsidRPr="00515AFA" w:rsidRDefault="00E50907" w:rsidP="00E50907">
      <w:pPr>
        <w:pStyle w:val="Zwykytekst"/>
        <w:tabs>
          <w:tab w:val="left" w:pos="7050"/>
        </w:tabs>
        <w:rPr>
          <w:rFonts w:ascii="Times New Roman" w:hAnsi="Times New Roman" w:cs="Times New Roman"/>
          <w:i/>
          <w:iCs/>
          <w:sz w:val="22"/>
          <w:szCs w:val="22"/>
          <w:lang w:val="pl-PL"/>
        </w:rPr>
      </w:pPr>
    </w:p>
    <w:p w14:paraId="60C7278F" w14:textId="77777777" w:rsidR="00E50907" w:rsidRPr="00515AFA" w:rsidRDefault="00E50907" w:rsidP="00E50907">
      <w:pPr>
        <w:pStyle w:val="Zwykytekst"/>
        <w:tabs>
          <w:tab w:val="left" w:pos="7050"/>
        </w:tabs>
        <w:rPr>
          <w:rFonts w:ascii="Times New Roman" w:hAnsi="Times New Roman" w:cs="Times New Roman"/>
          <w:i/>
          <w:iCs/>
          <w:sz w:val="22"/>
          <w:szCs w:val="22"/>
          <w:lang w:val="pl-PL"/>
        </w:rPr>
      </w:pPr>
    </w:p>
    <w:p w14:paraId="53457ACE" w14:textId="77777777" w:rsidR="00E50907" w:rsidRPr="00515AFA" w:rsidRDefault="00E50907" w:rsidP="00E50907">
      <w:pPr>
        <w:pStyle w:val="Zwykytekst"/>
        <w:tabs>
          <w:tab w:val="left" w:pos="7050"/>
        </w:tabs>
        <w:rPr>
          <w:rFonts w:ascii="Times New Roman" w:hAnsi="Times New Roman" w:cs="Times New Roman"/>
          <w:i/>
          <w:iCs/>
          <w:sz w:val="22"/>
          <w:szCs w:val="22"/>
          <w:lang w:val="pl-PL"/>
        </w:rPr>
      </w:pPr>
    </w:p>
    <w:p w14:paraId="2B851338" w14:textId="77777777" w:rsidR="00E50907" w:rsidRPr="00515AFA" w:rsidRDefault="00E50907" w:rsidP="00E50907">
      <w:pPr>
        <w:pStyle w:val="Zwykytekst"/>
        <w:tabs>
          <w:tab w:val="left" w:pos="7050"/>
        </w:tabs>
        <w:rPr>
          <w:rFonts w:ascii="Times New Roman" w:hAnsi="Times New Roman" w:cs="Times New Roman"/>
          <w:i/>
          <w:iCs/>
          <w:sz w:val="22"/>
          <w:szCs w:val="22"/>
          <w:lang w:val="pl-PL"/>
        </w:rPr>
      </w:pPr>
    </w:p>
    <w:p w14:paraId="2B3F11C7" w14:textId="77777777" w:rsidR="00E50907" w:rsidRPr="00515AFA" w:rsidRDefault="00E50907" w:rsidP="00E50907">
      <w:pPr>
        <w:pStyle w:val="Zwykytekst"/>
        <w:tabs>
          <w:tab w:val="left" w:pos="7050"/>
        </w:tabs>
        <w:rPr>
          <w:rFonts w:ascii="Times New Roman" w:hAnsi="Times New Roman" w:cs="Times New Roman"/>
          <w:i/>
          <w:iCs/>
          <w:sz w:val="22"/>
          <w:szCs w:val="22"/>
          <w:lang w:val="pl-PL"/>
        </w:rPr>
      </w:pPr>
    </w:p>
    <w:p w14:paraId="2D99CF3E" w14:textId="77777777" w:rsidR="00E50907" w:rsidRPr="00515AFA" w:rsidRDefault="00E50907" w:rsidP="00E50907">
      <w:pPr>
        <w:pStyle w:val="Zwykytekst"/>
        <w:tabs>
          <w:tab w:val="left" w:pos="7050"/>
        </w:tabs>
        <w:rPr>
          <w:rFonts w:ascii="Times New Roman" w:hAnsi="Times New Roman" w:cs="Times New Roman"/>
          <w:i/>
          <w:iCs/>
          <w:sz w:val="22"/>
          <w:szCs w:val="22"/>
          <w:lang w:val="pl-PL"/>
        </w:rPr>
      </w:pPr>
    </w:p>
    <w:p w14:paraId="00B05019" w14:textId="77777777" w:rsidR="00E50907" w:rsidRPr="00515AFA" w:rsidRDefault="00E50907" w:rsidP="00E50907">
      <w:pPr>
        <w:pStyle w:val="Zwykytekst"/>
        <w:tabs>
          <w:tab w:val="left" w:pos="7050"/>
        </w:tabs>
        <w:rPr>
          <w:rFonts w:ascii="Times New Roman" w:hAnsi="Times New Roman" w:cs="Times New Roman"/>
          <w:i/>
          <w:iCs/>
          <w:sz w:val="22"/>
          <w:szCs w:val="22"/>
          <w:lang w:val="pl-PL"/>
        </w:rPr>
      </w:pPr>
    </w:p>
    <w:p w14:paraId="06FD8901" w14:textId="77777777" w:rsidR="00E50907" w:rsidRPr="00515AFA" w:rsidRDefault="00E50907" w:rsidP="00E50907">
      <w:pPr>
        <w:pStyle w:val="Zwykytekst"/>
        <w:tabs>
          <w:tab w:val="left" w:pos="7050"/>
        </w:tabs>
        <w:rPr>
          <w:rFonts w:ascii="Times New Roman" w:hAnsi="Times New Roman" w:cs="Times New Roman"/>
          <w:i/>
          <w:iCs/>
          <w:sz w:val="22"/>
          <w:szCs w:val="22"/>
          <w:lang w:val="pl-PL"/>
        </w:rPr>
      </w:pPr>
    </w:p>
    <w:p w14:paraId="477DAE80" w14:textId="77777777" w:rsidR="00E50907" w:rsidRPr="00515AFA" w:rsidRDefault="00E50907" w:rsidP="00E50907">
      <w:pPr>
        <w:pStyle w:val="Zwykytekst"/>
        <w:tabs>
          <w:tab w:val="left" w:pos="7050"/>
        </w:tabs>
        <w:rPr>
          <w:rFonts w:ascii="Times New Roman" w:hAnsi="Times New Roman" w:cs="Times New Roman"/>
          <w:i/>
          <w:iCs/>
          <w:sz w:val="22"/>
          <w:szCs w:val="22"/>
          <w:lang w:val="pl-PL"/>
        </w:rPr>
      </w:pPr>
    </w:p>
    <w:p w14:paraId="3B9C4040" w14:textId="77777777" w:rsidR="00E50907" w:rsidRPr="00515AFA" w:rsidRDefault="00E50907" w:rsidP="00E50907">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7459AE04" w14:textId="77777777" w:rsidR="00E50907" w:rsidRPr="00515AFA" w:rsidRDefault="00E50907" w:rsidP="00E50907">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1E9329E3" w14:textId="77777777" w:rsidR="00E50907" w:rsidRDefault="00E50907" w:rsidP="00E50907">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powiązanych</w:t>
      </w:r>
    </w:p>
    <w:p w14:paraId="0EBAB4B2" w14:textId="77777777" w:rsidR="00E50907" w:rsidRDefault="00E50907" w:rsidP="00E50907">
      <w:pPr>
        <w:pStyle w:val="Zwykytekst"/>
        <w:tabs>
          <w:tab w:val="left" w:pos="7050"/>
        </w:tabs>
        <w:rPr>
          <w:rFonts w:ascii="Verdana" w:hAnsi="Verdana" w:cs="Times New Roman"/>
          <w:i/>
          <w:iCs/>
          <w:sz w:val="18"/>
          <w:szCs w:val="18"/>
          <w:lang w:val="pl-PL"/>
        </w:rPr>
      </w:pPr>
    </w:p>
    <w:p w14:paraId="2BB2D23A" w14:textId="77777777" w:rsidR="00E50907" w:rsidRDefault="00E50907" w:rsidP="00E50907">
      <w:pPr>
        <w:pStyle w:val="Zwykytekst"/>
        <w:tabs>
          <w:tab w:val="left" w:pos="7050"/>
        </w:tabs>
        <w:rPr>
          <w:rFonts w:ascii="Verdana" w:hAnsi="Verdana" w:cs="Times New Roman"/>
          <w:i/>
          <w:iCs/>
          <w:sz w:val="18"/>
          <w:szCs w:val="18"/>
          <w:lang w:val="pl-PL"/>
        </w:rPr>
      </w:pPr>
    </w:p>
    <w:p w14:paraId="0637D271" w14:textId="77777777" w:rsidR="00E50907" w:rsidRDefault="00E50907" w:rsidP="00E50907">
      <w:pPr>
        <w:pStyle w:val="Zwykytekst"/>
        <w:tabs>
          <w:tab w:val="left" w:pos="7050"/>
        </w:tabs>
        <w:rPr>
          <w:rFonts w:ascii="Verdana" w:hAnsi="Verdana" w:cs="Times New Roman"/>
          <w:i/>
          <w:iCs/>
          <w:sz w:val="18"/>
          <w:szCs w:val="18"/>
          <w:lang w:val="pl-PL"/>
        </w:rPr>
      </w:pPr>
    </w:p>
    <w:p w14:paraId="2690E496" w14:textId="77777777" w:rsidR="00E50907" w:rsidRDefault="00E50907" w:rsidP="00E50907">
      <w:pPr>
        <w:pStyle w:val="Zwykytekst"/>
        <w:tabs>
          <w:tab w:val="left" w:pos="7050"/>
        </w:tabs>
        <w:rPr>
          <w:rFonts w:ascii="Verdana" w:hAnsi="Verdana" w:cs="Times New Roman"/>
          <w:i/>
          <w:iCs/>
          <w:sz w:val="18"/>
          <w:szCs w:val="18"/>
          <w:lang w:val="pl-PL"/>
        </w:rPr>
      </w:pPr>
    </w:p>
    <w:p w14:paraId="1F9E166D" w14:textId="77777777" w:rsidR="00E50907" w:rsidRDefault="00E50907" w:rsidP="00E50907">
      <w:pPr>
        <w:pStyle w:val="Zwykytekst"/>
        <w:tabs>
          <w:tab w:val="left" w:pos="7050"/>
        </w:tabs>
        <w:rPr>
          <w:rFonts w:ascii="Verdana" w:hAnsi="Verdana" w:cs="Times New Roman"/>
          <w:i/>
          <w:iCs/>
          <w:sz w:val="18"/>
          <w:szCs w:val="18"/>
          <w:lang w:val="pl-PL"/>
        </w:rPr>
      </w:pPr>
    </w:p>
    <w:p w14:paraId="7BFCB506" w14:textId="77777777" w:rsidR="00E50907" w:rsidRDefault="00E50907" w:rsidP="00E50907">
      <w:pPr>
        <w:widowControl w:val="0"/>
        <w:autoSpaceDE w:val="0"/>
        <w:autoSpaceDN w:val="0"/>
        <w:jc w:val="right"/>
        <w:textAlignment w:val="baseline"/>
        <w:rPr>
          <w:rFonts w:ascii="Verdana" w:hAnsi="Verdana" w:cs="Arial"/>
          <w:sz w:val="18"/>
          <w:szCs w:val="18"/>
          <w:lang w:val="pl-PL"/>
        </w:rPr>
      </w:pPr>
    </w:p>
    <w:p w14:paraId="72466FBA" w14:textId="77777777" w:rsidR="00E50907" w:rsidRDefault="00E50907" w:rsidP="00E50907">
      <w:pPr>
        <w:widowControl w:val="0"/>
        <w:autoSpaceDE w:val="0"/>
        <w:autoSpaceDN w:val="0"/>
        <w:jc w:val="right"/>
        <w:textAlignment w:val="baseline"/>
        <w:rPr>
          <w:rFonts w:ascii="Verdana" w:hAnsi="Verdana" w:cs="Arial"/>
          <w:sz w:val="18"/>
          <w:szCs w:val="18"/>
          <w:lang w:val="pl-PL"/>
        </w:rPr>
      </w:pPr>
    </w:p>
    <w:p w14:paraId="12835D18" w14:textId="77777777" w:rsidR="00E50907" w:rsidRDefault="00E50907" w:rsidP="00E50907">
      <w:pPr>
        <w:widowControl w:val="0"/>
        <w:autoSpaceDE w:val="0"/>
        <w:autoSpaceDN w:val="0"/>
        <w:jc w:val="right"/>
        <w:textAlignment w:val="baseline"/>
        <w:rPr>
          <w:rFonts w:ascii="Verdana" w:hAnsi="Verdana" w:cs="Arial"/>
          <w:sz w:val="18"/>
          <w:szCs w:val="18"/>
          <w:lang w:val="pl-PL"/>
        </w:rPr>
      </w:pPr>
    </w:p>
    <w:p w14:paraId="43850BCB" w14:textId="77777777" w:rsidR="00E50907" w:rsidRDefault="00E50907" w:rsidP="00E50907">
      <w:pPr>
        <w:widowControl w:val="0"/>
        <w:autoSpaceDE w:val="0"/>
        <w:autoSpaceDN w:val="0"/>
        <w:jc w:val="right"/>
        <w:textAlignment w:val="baseline"/>
        <w:rPr>
          <w:rFonts w:ascii="Verdana" w:hAnsi="Verdana" w:cs="Arial"/>
          <w:sz w:val="18"/>
          <w:szCs w:val="18"/>
          <w:lang w:val="pl-PL"/>
        </w:rPr>
      </w:pPr>
    </w:p>
    <w:p w14:paraId="5685ED7C" w14:textId="77777777" w:rsidR="00E50907" w:rsidRDefault="00E50907" w:rsidP="00E50907">
      <w:pPr>
        <w:widowControl w:val="0"/>
        <w:autoSpaceDE w:val="0"/>
        <w:autoSpaceDN w:val="0"/>
        <w:jc w:val="right"/>
        <w:textAlignment w:val="baseline"/>
        <w:rPr>
          <w:rFonts w:ascii="Verdana" w:hAnsi="Verdana" w:cs="Arial"/>
          <w:sz w:val="18"/>
          <w:szCs w:val="18"/>
          <w:lang w:val="pl-PL"/>
        </w:rPr>
      </w:pPr>
    </w:p>
    <w:p w14:paraId="425B7DA5" w14:textId="77777777" w:rsidR="00E50907" w:rsidRDefault="00E50907" w:rsidP="00E50907">
      <w:pPr>
        <w:widowControl w:val="0"/>
        <w:autoSpaceDE w:val="0"/>
        <w:autoSpaceDN w:val="0"/>
        <w:jc w:val="right"/>
        <w:textAlignment w:val="baseline"/>
        <w:rPr>
          <w:rFonts w:ascii="Verdana" w:hAnsi="Verdana" w:cs="Arial"/>
          <w:sz w:val="18"/>
          <w:szCs w:val="18"/>
          <w:lang w:val="pl-PL"/>
        </w:rPr>
      </w:pPr>
    </w:p>
    <w:p w14:paraId="74459060" w14:textId="77777777" w:rsidR="00E50907" w:rsidRDefault="00E50907" w:rsidP="00E50907">
      <w:pPr>
        <w:widowControl w:val="0"/>
        <w:autoSpaceDE w:val="0"/>
        <w:autoSpaceDN w:val="0"/>
        <w:jc w:val="right"/>
        <w:textAlignment w:val="baseline"/>
        <w:rPr>
          <w:rFonts w:ascii="Verdana" w:hAnsi="Verdana" w:cs="Arial"/>
          <w:sz w:val="18"/>
          <w:szCs w:val="18"/>
          <w:lang w:val="pl-PL"/>
        </w:rPr>
      </w:pPr>
    </w:p>
    <w:p w14:paraId="1AE7D4E9" w14:textId="77777777" w:rsidR="00E50907" w:rsidRDefault="00E50907" w:rsidP="00E50907">
      <w:pPr>
        <w:widowControl w:val="0"/>
        <w:autoSpaceDE w:val="0"/>
        <w:autoSpaceDN w:val="0"/>
        <w:jc w:val="right"/>
        <w:textAlignment w:val="baseline"/>
        <w:rPr>
          <w:rFonts w:ascii="Verdana" w:hAnsi="Verdana" w:cs="Arial"/>
          <w:sz w:val="18"/>
          <w:szCs w:val="18"/>
          <w:lang w:val="pl-PL"/>
        </w:rPr>
      </w:pPr>
    </w:p>
    <w:p w14:paraId="03C249C0" w14:textId="77777777" w:rsidR="00E50907" w:rsidRDefault="00E50907" w:rsidP="00E50907">
      <w:pPr>
        <w:widowControl w:val="0"/>
        <w:autoSpaceDE w:val="0"/>
        <w:autoSpaceDN w:val="0"/>
        <w:jc w:val="right"/>
        <w:textAlignment w:val="baseline"/>
        <w:rPr>
          <w:rFonts w:ascii="Verdana" w:hAnsi="Verdana" w:cs="Arial"/>
          <w:sz w:val="18"/>
          <w:szCs w:val="18"/>
          <w:lang w:val="pl-PL"/>
        </w:rPr>
      </w:pPr>
    </w:p>
    <w:p w14:paraId="7E138BA4" w14:textId="77777777" w:rsidR="00E50907" w:rsidRDefault="00E50907" w:rsidP="00E50907">
      <w:pPr>
        <w:widowControl w:val="0"/>
        <w:autoSpaceDE w:val="0"/>
        <w:autoSpaceDN w:val="0"/>
        <w:jc w:val="right"/>
        <w:textAlignment w:val="baseline"/>
        <w:rPr>
          <w:rFonts w:ascii="Verdana" w:hAnsi="Verdana" w:cs="Arial"/>
          <w:sz w:val="18"/>
          <w:szCs w:val="18"/>
          <w:lang w:val="pl-PL"/>
        </w:rPr>
      </w:pPr>
    </w:p>
    <w:p w14:paraId="2A8F0082" w14:textId="77777777" w:rsidR="00E50907" w:rsidRDefault="00E50907" w:rsidP="00E50907">
      <w:pPr>
        <w:widowControl w:val="0"/>
        <w:autoSpaceDE w:val="0"/>
        <w:autoSpaceDN w:val="0"/>
        <w:jc w:val="right"/>
        <w:textAlignment w:val="baseline"/>
        <w:rPr>
          <w:rFonts w:ascii="Verdana" w:hAnsi="Verdana" w:cs="Arial"/>
          <w:sz w:val="18"/>
          <w:szCs w:val="18"/>
          <w:lang w:val="pl-PL"/>
        </w:rPr>
      </w:pPr>
    </w:p>
    <w:p w14:paraId="3BEA8A6E" w14:textId="77777777" w:rsidR="00E50907" w:rsidRDefault="00E50907" w:rsidP="00E50907">
      <w:pPr>
        <w:widowControl w:val="0"/>
        <w:autoSpaceDE w:val="0"/>
        <w:autoSpaceDN w:val="0"/>
        <w:jc w:val="right"/>
        <w:textAlignment w:val="baseline"/>
        <w:rPr>
          <w:rFonts w:ascii="Verdana" w:hAnsi="Verdana" w:cs="Arial"/>
          <w:sz w:val="18"/>
          <w:szCs w:val="18"/>
          <w:lang w:val="pl-PL"/>
        </w:rPr>
      </w:pPr>
    </w:p>
    <w:p w14:paraId="79909899" w14:textId="77777777" w:rsidR="00E50907" w:rsidRDefault="00E50907" w:rsidP="00E50907">
      <w:pPr>
        <w:widowControl w:val="0"/>
        <w:autoSpaceDE w:val="0"/>
        <w:autoSpaceDN w:val="0"/>
        <w:jc w:val="right"/>
        <w:textAlignment w:val="baseline"/>
        <w:rPr>
          <w:rFonts w:ascii="Verdana" w:hAnsi="Verdana" w:cs="Arial"/>
          <w:sz w:val="18"/>
          <w:szCs w:val="18"/>
          <w:lang w:val="pl-PL"/>
        </w:rPr>
      </w:pPr>
    </w:p>
    <w:p w14:paraId="64AA1E6C" w14:textId="77777777" w:rsidR="00E50907" w:rsidRDefault="00E50907" w:rsidP="00E50907">
      <w:pPr>
        <w:widowControl w:val="0"/>
        <w:autoSpaceDE w:val="0"/>
        <w:autoSpaceDN w:val="0"/>
        <w:jc w:val="right"/>
        <w:textAlignment w:val="baseline"/>
        <w:rPr>
          <w:rFonts w:ascii="Verdana" w:hAnsi="Verdana" w:cs="Arial"/>
          <w:sz w:val="18"/>
          <w:szCs w:val="18"/>
          <w:lang w:val="pl-PL"/>
        </w:rPr>
      </w:pPr>
    </w:p>
    <w:p w14:paraId="4830977F" w14:textId="77777777" w:rsidR="00E50907" w:rsidRDefault="00E50907" w:rsidP="00E50907">
      <w:pPr>
        <w:widowControl w:val="0"/>
        <w:autoSpaceDE w:val="0"/>
        <w:autoSpaceDN w:val="0"/>
        <w:jc w:val="right"/>
        <w:textAlignment w:val="baseline"/>
        <w:rPr>
          <w:rFonts w:ascii="Verdana" w:hAnsi="Verdana" w:cs="Arial"/>
          <w:sz w:val="18"/>
          <w:szCs w:val="18"/>
          <w:lang w:val="pl-PL"/>
        </w:rPr>
      </w:pPr>
    </w:p>
    <w:p w14:paraId="6778585F" w14:textId="77777777" w:rsidR="00E50907" w:rsidRDefault="00E50907" w:rsidP="00E50907">
      <w:pPr>
        <w:widowControl w:val="0"/>
        <w:autoSpaceDE w:val="0"/>
        <w:autoSpaceDN w:val="0"/>
        <w:jc w:val="right"/>
        <w:textAlignment w:val="baseline"/>
        <w:rPr>
          <w:rFonts w:ascii="Verdana" w:hAnsi="Verdana" w:cs="Arial"/>
          <w:sz w:val="18"/>
          <w:szCs w:val="18"/>
          <w:lang w:val="pl-PL"/>
        </w:rPr>
      </w:pPr>
    </w:p>
    <w:p w14:paraId="38E0D667" w14:textId="77777777" w:rsidR="00E50907" w:rsidRDefault="00E50907" w:rsidP="00E50907">
      <w:pPr>
        <w:widowControl w:val="0"/>
        <w:autoSpaceDE w:val="0"/>
        <w:autoSpaceDN w:val="0"/>
        <w:jc w:val="right"/>
        <w:textAlignment w:val="baseline"/>
        <w:rPr>
          <w:rFonts w:ascii="Verdana" w:hAnsi="Verdana" w:cs="Arial"/>
          <w:sz w:val="18"/>
          <w:szCs w:val="18"/>
          <w:lang w:val="pl-PL"/>
        </w:rPr>
      </w:pPr>
    </w:p>
    <w:p w14:paraId="7C0C8C99" w14:textId="77777777" w:rsidR="00640FF6" w:rsidRDefault="00640FF6" w:rsidP="00E50907">
      <w:pPr>
        <w:widowControl w:val="0"/>
        <w:autoSpaceDE w:val="0"/>
        <w:autoSpaceDN w:val="0"/>
        <w:jc w:val="right"/>
        <w:textAlignment w:val="baseline"/>
        <w:rPr>
          <w:rFonts w:ascii="Verdana" w:hAnsi="Verdana" w:cs="Arial"/>
          <w:sz w:val="18"/>
          <w:szCs w:val="18"/>
          <w:lang w:val="pl-PL"/>
        </w:rPr>
      </w:pPr>
    </w:p>
    <w:p w14:paraId="67E717CF" w14:textId="77777777" w:rsidR="00640FF6" w:rsidRDefault="00640FF6" w:rsidP="00E50907">
      <w:pPr>
        <w:widowControl w:val="0"/>
        <w:autoSpaceDE w:val="0"/>
        <w:autoSpaceDN w:val="0"/>
        <w:jc w:val="right"/>
        <w:textAlignment w:val="baseline"/>
        <w:rPr>
          <w:rFonts w:ascii="Verdana" w:hAnsi="Verdana" w:cs="Arial"/>
          <w:sz w:val="18"/>
          <w:szCs w:val="18"/>
          <w:lang w:val="pl-PL"/>
        </w:rPr>
      </w:pPr>
    </w:p>
    <w:p w14:paraId="58A96A9A" w14:textId="77777777" w:rsidR="00640FF6" w:rsidRDefault="00640FF6" w:rsidP="00E50907">
      <w:pPr>
        <w:widowControl w:val="0"/>
        <w:autoSpaceDE w:val="0"/>
        <w:autoSpaceDN w:val="0"/>
        <w:jc w:val="right"/>
        <w:textAlignment w:val="baseline"/>
        <w:rPr>
          <w:rFonts w:ascii="Verdana" w:hAnsi="Verdana" w:cs="Arial"/>
          <w:sz w:val="18"/>
          <w:szCs w:val="18"/>
          <w:lang w:val="pl-PL"/>
        </w:rPr>
      </w:pPr>
    </w:p>
    <w:p w14:paraId="15610487" w14:textId="77777777" w:rsidR="00640FF6" w:rsidRDefault="00640FF6" w:rsidP="00E50907">
      <w:pPr>
        <w:widowControl w:val="0"/>
        <w:autoSpaceDE w:val="0"/>
        <w:autoSpaceDN w:val="0"/>
        <w:jc w:val="right"/>
        <w:textAlignment w:val="baseline"/>
        <w:rPr>
          <w:rFonts w:ascii="Verdana" w:hAnsi="Verdana" w:cs="Arial"/>
          <w:sz w:val="18"/>
          <w:szCs w:val="18"/>
          <w:lang w:val="pl-PL"/>
        </w:rPr>
      </w:pPr>
    </w:p>
    <w:p w14:paraId="3F20D344" w14:textId="77777777" w:rsidR="00640FF6" w:rsidRDefault="00640FF6" w:rsidP="00E50907">
      <w:pPr>
        <w:widowControl w:val="0"/>
        <w:autoSpaceDE w:val="0"/>
        <w:autoSpaceDN w:val="0"/>
        <w:jc w:val="right"/>
        <w:textAlignment w:val="baseline"/>
        <w:rPr>
          <w:rFonts w:ascii="Verdana" w:hAnsi="Verdana" w:cs="Arial"/>
          <w:sz w:val="18"/>
          <w:szCs w:val="18"/>
          <w:lang w:val="pl-PL"/>
        </w:rPr>
      </w:pPr>
    </w:p>
    <w:p w14:paraId="14195ABF" w14:textId="77777777" w:rsidR="00640FF6" w:rsidRDefault="00640FF6" w:rsidP="00E50907">
      <w:pPr>
        <w:widowControl w:val="0"/>
        <w:autoSpaceDE w:val="0"/>
        <w:autoSpaceDN w:val="0"/>
        <w:jc w:val="right"/>
        <w:textAlignment w:val="baseline"/>
        <w:rPr>
          <w:rFonts w:ascii="Verdana" w:hAnsi="Verdana" w:cs="Arial"/>
          <w:sz w:val="18"/>
          <w:szCs w:val="18"/>
          <w:lang w:val="pl-PL"/>
        </w:rPr>
      </w:pPr>
    </w:p>
    <w:p w14:paraId="3FE76D45" w14:textId="77777777" w:rsidR="00640FF6" w:rsidRDefault="00640FF6" w:rsidP="00E50907">
      <w:pPr>
        <w:widowControl w:val="0"/>
        <w:autoSpaceDE w:val="0"/>
        <w:autoSpaceDN w:val="0"/>
        <w:jc w:val="right"/>
        <w:textAlignment w:val="baseline"/>
        <w:rPr>
          <w:rFonts w:ascii="Verdana" w:hAnsi="Verdana" w:cs="Arial"/>
          <w:sz w:val="18"/>
          <w:szCs w:val="18"/>
          <w:lang w:val="pl-PL"/>
        </w:rPr>
      </w:pPr>
    </w:p>
    <w:p w14:paraId="3D516D51" w14:textId="77777777" w:rsidR="00640FF6" w:rsidRDefault="00640FF6" w:rsidP="00E50907">
      <w:pPr>
        <w:widowControl w:val="0"/>
        <w:autoSpaceDE w:val="0"/>
        <w:autoSpaceDN w:val="0"/>
        <w:jc w:val="right"/>
        <w:textAlignment w:val="baseline"/>
        <w:rPr>
          <w:rFonts w:ascii="Verdana" w:hAnsi="Verdana" w:cs="Arial"/>
          <w:sz w:val="18"/>
          <w:szCs w:val="18"/>
          <w:lang w:val="pl-PL"/>
        </w:rPr>
      </w:pPr>
    </w:p>
    <w:p w14:paraId="3F84F057" w14:textId="77777777" w:rsidR="00640FF6" w:rsidRDefault="00640FF6" w:rsidP="00E50907">
      <w:pPr>
        <w:widowControl w:val="0"/>
        <w:autoSpaceDE w:val="0"/>
        <w:autoSpaceDN w:val="0"/>
        <w:jc w:val="right"/>
        <w:textAlignment w:val="baseline"/>
        <w:rPr>
          <w:rFonts w:ascii="Verdana" w:hAnsi="Verdana" w:cs="Arial"/>
          <w:sz w:val="18"/>
          <w:szCs w:val="18"/>
          <w:lang w:val="pl-PL"/>
        </w:rPr>
      </w:pPr>
    </w:p>
    <w:p w14:paraId="5DE4E3D0" w14:textId="77777777" w:rsidR="00640FF6" w:rsidRDefault="00640FF6" w:rsidP="00E50907">
      <w:pPr>
        <w:widowControl w:val="0"/>
        <w:autoSpaceDE w:val="0"/>
        <w:autoSpaceDN w:val="0"/>
        <w:jc w:val="right"/>
        <w:textAlignment w:val="baseline"/>
        <w:rPr>
          <w:rFonts w:ascii="Verdana" w:hAnsi="Verdana" w:cs="Arial"/>
          <w:sz w:val="18"/>
          <w:szCs w:val="18"/>
          <w:lang w:val="pl-PL"/>
        </w:rPr>
      </w:pPr>
    </w:p>
    <w:p w14:paraId="14590AC4" w14:textId="77777777" w:rsidR="00640FF6" w:rsidRDefault="00640FF6" w:rsidP="00E50907">
      <w:pPr>
        <w:widowControl w:val="0"/>
        <w:autoSpaceDE w:val="0"/>
        <w:autoSpaceDN w:val="0"/>
        <w:jc w:val="right"/>
        <w:textAlignment w:val="baseline"/>
        <w:rPr>
          <w:rFonts w:ascii="Verdana" w:hAnsi="Verdana" w:cs="Arial"/>
          <w:sz w:val="18"/>
          <w:szCs w:val="18"/>
          <w:lang w:val="pl-PL"/>
        </w:rPr>
      </w:pPr>
    </w:p>
    <w:p w14:paraId="64B6C542" w14:textId="77777777" w:rsidR="00640FF6" w:rsidRDefault="00640FF6" w:rsidP="00E50907">
      <w:pPr>
        <w:widowControl w:val="0"/>
        <w:autoSpaceDE w:val="0"/>
        <w:autoSpaceDN w:val="0"/>
        <w:jc w:val="right"/>
        <w:textAlignment w:val="baseline"/>
        <w:rPr>
          <w:rFonts w:ascii="Verdana" w:hAnsi="Verdana" w:cs="Arial"/>
          <w:sz w:val="18"/>
          <w:szCs w:val="18"/>
          <w:lang w:val="pl-PL"/>
        </w:rPr>
      </w:pPr>
    </w:p>
    <w:p w14:paraId="561178AD" w14:textId="77777777" w:rsidR="00640FF6" w:rsidRDefault="00640FF6" w:rsidP="00E50907">
      <w:pPr>
        <w:widowControl w:val="0"/>
        <w:autoSpaceDE w:val="0"/>
        <w:autoSpaceDN w:val="0"/>
        <w:jc w:val="right"/>
        <w:textAlignment w:val="baseline"/>
        <w:rPr>
          <w:rFonts w:ascii="Verdana" w:hAnsi="Verdana" w:cs="Arial"/>
          <w:sz w:val="18"/>
          <w:szCs w:val="18"/>
          <w:lang w:val="pl-PL"/>
        </w:rPr>
      </w:pPr>
    </w:p>
    <w:p w14:paraId="3B4C5379" w14:textId="77777777" w:rsidR="00640FF6" w:rsidRDefault="00640FF6" w:rsidP="00E50907">
      <w:pPr>
        <w:widowControl w:val="0"/>
        <w:autoSpaceDE w:val="0"/>
        <w:autoSpaceDN w:val="0"/>
        <w:jc w:val="right"/>
        <w:textAlignment w:val="baseline"/>
        <w:rPr>
          <w:rFonts w:ascii="Verdana" w:hAnsi="Verdana" w:cs="Arial"/>
          <w:sz w:val="18"/>
          <w:szCs w:val="18"/>
          <w:lang w:val="pl-PL"/>
        </w:rPr>
      </w:pPr>
    </w:p>
    <w:p w14:paraId="61535B44" w14:textId="77777777" w:rsidR="00640FF6" w:rsidRDefault="00640FF6" w:rsidP="00E50907">
      <w:pPr>
        <w:widowControl w:val="0"/>
        <w:autoSpaceDE w:val="0"/>
        <w:autoSpaceDN w:val="0"/>
        <w:jc w:val="right"/>
        <w:textAlignment w:val="baseline"/>
        <w:rPr>
          <w:rFonts w:ascii="Verdana" w:hAnsi="Verdana" w:cs="Arial"/>
          <w:sz w:val="18"/>
          <w:szCs w:val="18"/>
          <w:lang w:val="pl-PL"/>
        </w:rPr>
      </w:pPr>
    </w:p>
    <w:p w14:paraId="3A669B19" w14:textId="77777777" w:rsidR="00640FF6" w:rsidRDefault="00640FF6" w:rsidP="00E50907">
      <w:pPr>
        <w:widowControl w:val="0"/>
        <w:autoSpaceDE w:val="0"/>
        <w:autoSpaceDN w:val="0"/>
        <w:jc w:val="right"/>
        <w:textAlignment w:val="baseline"/>
        <w:rPr>
          <w:rFonts w:ascii="Verdana" w:hAnsi="Verdana" w:cs="Arial"/>
          <w:sz w:val="18"/>
          <w:szCs w:val="18"/>
          <w:lang w:val="pl-PL"/>
        </w:rPr>
      </w:pPr>
    </w:p>
    <w:p w14:paraId="2306059A" w14:textId="77777777" w:rsidR="00640FF6" w:rsidRDefault="00640FF6" w:rsidP="00E50907">
      <w:pPr>
        <w:widowControl w:val="0"/>
        <w:autoSpaceDE w:val="0"/>
        <w:autoSpaceDN w:val="0"/>
        <w:jc w:val="right"/>
        <w:textAlignment w:val="baseline"/>
        <w:rPr>
          <w:rFonts w:ascii="Verdana" w:hAnsi="Verdana" w:cs="Arial"/>
          <w:sz w:val="18"/>
          <w:szCs w:val="18"/>
          <w:lang w:val="pl-PL"/>
        </w:rPr>
      </w:pPr>
    </w:p>
    <w:p w14:paraId="0ECF1577" w14:textId="0EE31672" w:rsidR="00E50907" w:rsidRPr="001A12CE" w:rsidRDefault="00E50907" w:rsidP="00E50907">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lastRenderedPageBreak/>
        <w:t>Załącznik nr 2 do umowy</w:t>
      </w:r>
    </w:p>
    <w:p w14:paraId="39771CBF" w14:textId="77777777" w:rsidR="00E50907" w:rsidRPr="001A12CE" w:rsidRDefault="00E50907" w:rsidP="00E50907">
      <w:pPr>
        <w:widowControl w:val="0"/>
        <w:autoSpaceDE w:val="0"/>
        <w:autoSpaceDN w:val="0"/>
        <w:jc w:val="both"/>
        <w:textAlignment w:val="baseline"/>
        <w:rPr>
          <w:rFonts w:ascii="Verdana" w:hAnsi="Verdana" w:cs="Arial"/>
          <w:sz w:val="18"/>
          <w:szCs w:val="18"/>
          <w:lang w:val="pl-PL"/>
        </w:rPr>
      </w:pPr>
    </w:p>
    <w:p w14:paraId="29968CCD" w14:textId="77777777" w:rsidR="00E50907" w:rsidRPr="001A12CE" w:rsidRDefault="00E50907" w:rsidP="00E50907">
      <w:pPr>
        <w:widowControl w:val="0"/>
        <w:autoSpaceDE w:val="0"/>
        <w:autoSpaceDN w:val="0"/>
        <w:jc w:val="both"/>
        <w:textAlignment w:val="baseline"/>
        <w:rPr>
          <w:rFonts w:ascii="Verdana" w:hAnsi="Verdana" w:cs="Arial"/>
          <w:sz w:val="18"/>
          <w:szCs w:val="18"/>
          <w:lang w:val="pl-PL"/>
        </w:rPr>
      </w:pPr>
    </w:p>
    <w:p w14:paraId="0FA45DE8" w14:textId="77777777" w:rsidR="00E50907" w:rsidRPr="001A12CE" w:rsidRDefault="00E50907" w:rsidP="00E50907">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FB3410F" w14:textId="77777777" w:rsidR="00E50907" w:rsidRPr="001A12CE" w:rsidRDefault="00E50907" w:rsidP="00E50907">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Pr>
          <w:rFonts w:ascii="Verdana" w:hAnsi="Verdana" w:cs="Arial"/>
          <w:sz w:val="18"/>
          <w:szCs w:val="18"/>
          <w:lang w:val="pl-PL"/>
        </w:rPr>
        <w:t>Sprzedawcy</w:t>
      </w:r>
    </w:p>
    <w:p w14:paraId="0AD3A3A2" w14:textId="77777777" w:rsidR="00E50907" w:rsidRPr="001A12CE" w:rsidRDefault="00E50907" w:rsidP="00E50907">
      <w:pPr>
        <w:widowControl w:val="0"/>
        <w:autoSpaceDE w:val="0"/>
        <w:autoSpaceDN w:val="0"/>
        <w:textAlignment w:val="baseline"/>
        <w:rPr>
          <w:rFonts w:ascii="Verdana" w:hAnsi="Verdana" w:cs="Segoe UI"/>
          <w:sz w:val="18"/>
          <w:szCs w:val="18"/>
          <w:lang w:val="pl-PL"/>
        </w:rPr>
      </w:pPr>
    </w:p>
    <w:p w14:paraId="743946C1" w14:textId="77777777" w:rsidR="00E50907" w:rsidRPr="001A12CE" w:rsidRDefault="00E50907" w:rsidP="00E50907">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545C5033" w14:textId="77777777" w:rsidR="00E50907" w:rsidRPr="001A12CE" w:rsidRDefault="00E50907" w:rsidP="00E50907">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747D988E" w14:textId="77777777" w:rsidR="00E50907" w:rsidRPr="001A12CE" w:rsidRDefault="00E50907" w:rsidP="00E50907">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11526C3C" w14:textId="77777777" w:rsidR="00E50907" w:rsidRPr="001A12CE" w:rsidRDefault="00E50907" w:rsidP="00E50907">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20EFBF6" w14:textId="77777777" w:rsidR="00E50907" w:rsidRPr="001A12CE" w:rsidRDefault="00E50907" w:rsidP="00E50907">
      <w:pPr>
        <w:widowControl w:val="0"/>
        <w:autoSpaceDE w:val="0"/>
        <w:autoSpaceDN w:val="0"/>
        <w:jc w:val="center"/>
        <w:textAlignment w:val="baseline"/>
        <w:rPr>
          <w:rFonts w:ascii="Verdana" w:hAnsi="Verdana" w:cs="Arial"/>
          <w:b/>
          <w:bCs/>
          <w:sz w:val="18"/>
          <w:szCs w:val="18"/>
          <w:lang w:val="pl-PL"/>
        </w:rPr>
      </w:pPr>
    </w:p>
    <w:p w14:paraId="33E4CEC1" w14:textId="77777777" w:rsidR="00E50907" w:rsidRPr="001A12CE" w:rsidRDefault="00E50907" w:rsidP="00E50907">
      <w:pPr>
        <w:widowControl w:val="0"/>
        <w:autoSpaceDE w:val="0"/>
        <w:autoSpaceDN w:val="0"/>
        <w:jc w:val="center"/>
        <w:textAlignment w:val="baseline"/>
        <w:rPr>
          <w:rFonts w:ascii="Verdana" w:hAnsi="Verdana" w:cs="Arial"/>
          <w:b/>
          <w:bCs/>
          <w:sz w:val="18"/>
          <w:szCs w:val="18"/>
          <w:lang w:val="pl-PL"/>
        </w:rPr>
      </w:pPr>
    </w:p>
    <w:p w14:paraId="6BDC9967" w14:textId="77777777" w:rsidR="00E50907" w:rsidRPr="001A12CE" w:rsidRDefault="00E50907" w:rsidP="00E50907">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08F5F5B7" w14:textId="77777777" w:rsidR="00E50907" w:rsidRPr="001A12CE" w:rsidRDefault="00E50907" w:rsidP="00E50907">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5EE0132B" w14:textId="77777777" w:rsidR="00E50907" w:rsidRPr="001A12CE" w:rsidRDefault="00E50907" w:rsidP="00E50907">
      <w:pPr>
        <w:widowControl w:val="0"/>
        <w:autoSpaceDE w:val="0"/>
        <w:autoSpaceDN w:val="0"/>
        <w:jc w:val="center"/>
        <w:textAlignment w:val="baseline"/>
        <w:rPr>
          <w:rFonts w:ascii="Verdana" w:hAnsi="Verdana" w:cs="Arial"/>
          <w:b/>
          <w:bCs/>
          <w:sz w:val="18"/>
          <w:szCs w:val="18"/>
          <w:lang w:val="pl-PL"/>
        </w:rPr>
      </w:pPr>
    </w:p>
    <w:p w14:paraId="554C4079" w14:textId="77777777" w:rsidR="00E50907" w:rsidRPr="001A12CE" w:rsidRDefault="00E50907" w:rsidP="00E50907">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6952325A" w14:textId="77777777" w:rsidR="00E50907" w:rsidRPr="001A12CE" w:rsidRDefault="00E50907" w:rsidP="00E50907">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1162A314" w14:textId="77777777" w:rsidR="00E50907" w:rsidRPr="001A12CE" w:rsidRDefault="00E50907" w:rsidP="00E50907">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1016FDD3" w14:textId="77777777" w:rsidR="00E50907" w:rsidRPr="001A12CE" w:rsidRDefault="00E50907" w:rsidP="00E50907">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5D144D09" w14:textId="77777777" w:rsidR="00E50907" w:rsidRPr="001A12CE" w:rsidRDefault="00E50907" w:rsidP="00E50907">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lastRenderedPageBreak/>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6EDC33C0" w14:textId="77777777" w:rsidR="00E50907" w:rsidRPr="001A12CE" w:rsidRDefault="00E50907" w:rsidP="00E50907">
      <w:pPr>
        <w:spacing w:after="200" w:line="276" w:lineRule="auto"/>
        <w:ind w:left="780"/>
        <w:contextualSpacing/>
        <w:textAlignment w:val="baseline"/>
        <w:rPr>
          <w:rFonts w:ascii="Verdana" w:hAnsi="Verdana" w:cs="Arial"/>
          <w:sz w:val="18"/>
          <w:szCs w:val="18"/>
          <w:lang w:val="pl-PL"/>
        </w:rPr>
      </w:pPr>
    </w:p>
    <w:p w14:paraId="10BA32A8" w14:textId="77777777" w:rsidR="00E50907" w:rsidRPr="001A12CE" w:rsidRDefault="00E50907" w:rsidP="00E50907">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52360BB4" w14:textId="77777777" w:rsidR="00E50907" w:rsidRPr="001A12CE" w:rsidRDefault="00E50907" w:rsidP="00E50907">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7E6BECD3" w14:textId="77777777" w:rsidR="00E50907" w:rsidRPr="001A12CE" w:rsidRDefault="00E50907" w:rsidP="00E50907">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D696533" w14:textId="77777777" w:rsidR="00E50907" w:rsidRPr="001A12CE" w:rsidRDefault="00E50907" w:rsidP="00E50907">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F5C0376" w14:textId="77777777" w:rsidR="00E50907" w:rsidRPr="001A12CE" w:rsidRDefault="00E50907" w:rsidP="00E50907">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E50907" w:rsidRPr="00640FF6" w14:paraId="5DC6019D" w14:textId="77777777" w:rsidTr="003749E9">
        <w:tc>
          <w:tcPr>
            <w:tcW w:w="4105" w:type="dxa"/>
            <w:hideMark/>
          </w:tcPr>
          <w:p w14:paraId="27FD869B" w14:textId="77777777" w:rsidR="00E50907" w:rsidRPr="001A12CE" w:rsidRDefault="00E50907" w:rsidP="003749E9">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4421BFC0" w14:textId="77777777" w:rsidR="00E50907" w:rsidRPr="001A12CE" w:rsidRDefault="00E50907" w:rsidP="003749E9">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1038CE36" w14:textId="77777777" w:rsidR="00E50907" w:rsidRPr="001A12CE" w:rsidRDefault="00E50907" w:rsidP="00E50907">
      <w:pPr>
        <w:spacing w:line="360" w:lineRule="auto"/>
        <w:jc w:val="both"/>
        <w:rPr>
          <w:rFonts w:ascii="Verdana" w:eastAsia="Calibri" w:hAnsi="Verdana" w:cs="Arial"/>
          <w:color w:val="222A35"/>
          <w:sz w:val="18"/>
          <w:szCs w:val="18"/>
          <w:lang w:val="pl-PL" w:eastAsia="x-none"/>
        </w:rPr>
      </w:pPr>
    </w:p>
    <w:p w14:paraId="6E4BAFDA" w14:textId="77777777" w:rsidR="00E50907" w:rsidRPr="001A12CE" w:rsidRDefault="00E50907" w:rsidP="00E50907">
      <w:pPr>
        <w:widowControl w:val="0"/>
        <w:autoSpaceDE w:val="0"/>
        <w:autoSpaceDN w:val="0"/>
        <w:spacing w:line="360" w:lineRule="auto"/>
        <w:rPr>
          <w:rFonts w:ascii="Verdana" w:eastAsia="Verdana" w:hAnsi="Verdana" w:cs="Arial"/>
          <w:color w:val="222A35"/>
          <w:sz w:val="18"/>
          <w:szCs w:val="18"/>
          <w:lang w:val="pl-PL" w:eastAsia="x-none"/>
        </w:rPr>
      </w:pPr>
    </w:p>
    <w:p w14:paraId="68A62DE9" w14:textId="77777777" w:rsidR="00E50907" w:rsidRPr="001A12CE" w:rsidRDefault="00E50907" w:rsidP="00E50907">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A3C3D41" w14:textId="77777777" w:rsidR="00E50907" w:rsidRPr="001A12CE" w:rsidRDefault="00E50907" w:rsidP="00E50907">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406B8E3" w14:textId="77777777" w:rsidR="00E50907" w:rsidRPr="001A12CE" w:rsidRDefault="00E50907" w:rsidP="00E50907">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0EFA0E1" w14:textId="77777777" w:rsidR="00E50907" w:rsidRPr="001A12CE" w:rsidRDefault="00E50907" w:rsidP="00E50907">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3FB84FE" w14:textId="77777777" w:rsidR="00E50907" w:rsidRPr="001A12CE" w:rsidRDefault="00E50907" w:rsidP="00E50907">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7329F962" w14:textId="77777777" w:rsidR="00E50907" w:rsidRPr="001A12CE" w:rsidRDefault="00E50907" w:rsidP="00E50907">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12122" w14:textId="77777777" w:rsidR="00E50907" w:rsidRPr="001A12CE" w:rsidRDefault="00E50907" w:rsidP="00E50907">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75B655" w14:textId="77777777" w:rsidR="00E50907" w:rsidRPr="005432C7" w:rsidRDefault="00E50907" w:rsidP="00E50907">
      <w:pPr>
        <w:rPr>
          <w:lang w:val="pl-PL"/>
        </w:rPr>
      </w:pPr>
    </w:p>
    <w:p w14:paraId="51E09D7D" w14:textId="77777777" w:rsidR="00E50907" w:rsidRPr="005C5222" w:rsidRDefault="00E50907" w:rsidP="00E50907">
      <w:pPr>
        <w:rPr>
          <w:lang w:val="pl-PL"/>
        </w:rPr>
      </w:pPr>
    </w:p>
    <w:p w14:paraId="3106B09C" w14:textId="77777777" w:rsidR="00E50907" w:rsidRPr="007824F0" w:rsidRDefault="00E50907" w:rsidP="00E50907">
      <w:pPr>
        <w:rPr>
          <w:lang w:val="pl-PL"/>
        </w:rPr>
      </w:pPr>
    </w:p>
    <w:p w14:paraId="68B20F3C" w14:textId="77777777" w:rsidR="00E50907" w:rsidRPr="006C7C9E" w:rsidRDefault="00E50907" w:rsidP="00E50907">
      <w:pPr>
        <w:rPr>
          <w:lang w:val="pl-PL"/>
        </w:rPr>
      </w:pPr>
    </w:p>
    <w:p w14:paraId="11FF6457" w14:textId="77777777" w:rsidR="00E50907" w:rsidRPr="00AF53A9" w:rsidRDefault="00E50907" w:rsidP="00E50907">
      <w:pPr>
        <w:rPr>
          <w:lang w:val="pl-PL"/>
        </w:rPr>
      </w:pPr>
    </w:p>
    <w:p w14:paraId="0DB91488" w14:textId="77777777" w:rsidR="00E50907" w:rsidRPr="005444FC" w:rsidRDefault="00E50907" w:rsidP="00E50907">
      <w:pPr>
        <w:rPr>
          <w:lang w:val="pl-PL"/>
        </w:rPr>
      </w:pPr>
    </w:p>
    <w:p w14:paraId="7C4C8490" w14:textId="77777777" w:rsidR="00496551" w:rsidRPr="00E50907" w:rsidRDefault="00496551" w:rsidP="00E50907">
      <w:pPr>
        <w:rPr>
          <w:lang w:val="pl-PL"/>
        </w:rPr>
      </w:pPr>
    </w:p>
    <w:sectPr w:rsidR="00496551" w:rsidRPr="00E50907">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BAC373" w14:textId="77777777" w:rsidR="005A6608" w:rsidRDefault="005A6608">
      <w:r>
        <w:separator/>
      </w:r>
    </w:p>
  </w:endnote>
  <w:endnote w:type="continuationSeparator" w:id="0">
    <w:p w14:paraId="682CD039" w14:textId="77777777" w:rsidR="005A6608" w:rsidRDefault="005A66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altName w:val="Calibri"/>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4BFBE2" w14:textId="77777777" w:rsidR="006176CE" w:rsidRDefault="006176C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A79185" w14:textId="77777777" w:rsidR="00E50907" w:rsidRDefault="00E50907">
    <w:pPr>
      <w:pStyle w:val="Stopka"/>
      <w:jc w:val="right"/>
    </w:pPr>
    <w:r>
      <w:fldChar w:fldCharType="begin"/>
    </w:r>
    <w:r>
      <w:instrText>PAGE   \* MERGEFORMAT</w:instrText>
    </w:r>
    <w:r>
      <w:fldChar w:fldCharType="separate"/>
    </w:r>
    <w:r>
      <w:rPr>
        <w:lang w:val="pl-PL"/>
      </w:rPr>
      <w:t>2</w:t>
    </w:r>
    <w:r>
      <w:fldChar w:fldCharType="end"/>
    </w:r>
  </w:p>
  <w:p w14:paraId="1ED0135B" w14:textId="77777777" w:rsidR="006176CE" w:rsidRDefault="006176C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D0AE6D" w14:textId="77777777" w:rsidR="006176CE" w:rsidRDefault="006176C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30B0F9" w14:textId="77777777" w:rsidR="005A6608" w:rsidRDefault="005A6608">
      <w:r>
        <w:separator/>
      </w:r>
    </w:p>
  </w:footnote>
  <w:footnote w:type="continuationSeparator" w:id="0">
    <w:p w14:paraId="4C7FD93E" w14:textId="77777777" w:rsidR="005A6608" w:rsidRDefault="005A6608">
      <w:r>
        <w:continuationSeparator/>
      </w:r>
    </w:p>
  </w:footnote>
  <w:footnote w:id="1">
    <w:p w14:paraId="3F70EAFF" w14:textId="77777777" w:rsidR="00E50907" w:rsidRDefault="00E50907" w:rsidP="00E50907">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9F403B6" w14:textId="77777777" w:rsidR="00E50907" w:rsidRDefault="00E50907" w:rsidP="00E50907">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513F5D78" w14:textId="77777777" w:rsidR="00E50907" w:rsidRDefault="00E50907" w:rsidP="00E50907">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06F1A435" w14:textId="77777777" w:rsidR="00E50907" w:rsidRDefault="00E50907" w:rsidP="00E50907">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F353009" w14:textId="77777777" w:rsidR="00E50907" w:rsidRDefault="00E50907" w:rsidP="00E50907">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680BE9C" w14:textId="77777777" w:rsidR="00E50907" w:rsidRDefault="00E50907" w:rsidP="00E50907">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41D2B89" w14:textId="77777777" w:rsidR="00E50907" w:rsidRDefault="00E50907" w:rsidP="00E50907">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E1BD778" w14:textId="77777777" w:rsidR="00E50907" w:rsidRDefault="00E50907" w:rsidP="00E50907">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D261958" w14:textId="77777777" w:rsidR="00E50907" w:rsidRDefault="00E50907" w:rsidP="00E50907">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9A71D75" w14:textId="77777777" w:rsidR="00E50907" w:rsidRDefault="00E50907" w:rsidP="00E50907">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B21FF34" w14:textId="77777777" w:rsidR="00E50907" w:rsidRDefault="00E50907" w:rsidP="00E50907">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14:paraId="02481E60" w14:textId="77777777" w:rsidR="00E50907" w:rsidRDefault="00E50907" w:rsidP="00E50907">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3C1E9FF" w14:textId="77777777" w:rsidR="00E50907" w:rsidRDefault="00E50907" w:rsidP="00E50907">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13A9A0D" w14:textId="77777777" w:rsidR="00E50907" w:rsidRDefault="00E50907" w:rsidP="00E5090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2034E155" w14:textId="77777777" w:rsidR="00E50907" w:rsidRDefault="00E50907" w:rsidP="00E50907">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7B52FFB" w14:textId="77777777" w:rsidR="00E50907" w:rsidRDefault="00E50907" w:rsidP="00E5090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CFE6934" w14:textId="77777777" w:rsidR="00E50907" w:rsidRDefault="00E50907" w:rsidP="00E50907">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716D27E" w14:textId="77777777" w:rsidR="00E50907" w:rsidRDefault="00E50907" w:rsidP="00E50907">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1962D79" w14:textId="77777777" w:rsidR="00E50907" w:rsidRDefault="00E50907" w:rsidP="00E50907">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95B64FB" w14:textId="77777777" w:rsidR="00E50907" w:rsidRDefault="00E50907" w:rsidP="00E5090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23DCBDA" w14:textId="77777777" w:rsidR="00E50907" w:rsidRDefault="00E50907" w:rsidP="00E50907">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7C2156F" w14:textId="77777777" w:rsidR="00E50907" w:rsidRDefault="00E50907" w:rsidP="00E50907">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0BBCEF63" w14:textId="77777777" w:rsidR="00E50907" w:rsidRDefault="00E50907" w:rsidP="00E50907">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A386BF3" w14:textId="77777777" w:rsidR="00E50907" w:rsidRDefault="00E50907" w:rsidP="00E50907">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19231F5" w14:textId="77777777" w:rsidR="00E50907" w:rsidRDefault="00E50907" w:rsidP="00E50907">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30932DF7" w14:textId="77777777" w:rsidR="00E50907" w:rsidRDefault="00E50907" w:rsidP="00E50907">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9572BC8" w14:textId="77777777" w:rsidR="00E50907" w:rsidRDefault="00E50907" w:rsidP="00E50907">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0376356" w14:textId="77777777" w:rsidR="00E50907" w:rsidRDefault="00E50907" w:rsidP="00E50907">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7EA9F41" w14:textId="77777777" w:rsidR="00E50907" w:rsidRDefault="00E50907" w:rsidP="00E50907">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EEC3F40" w14:textId="77777777" w:rsidR="00E50907" w:rsidRDefault="00E50907" w:rsidP="00E50907">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4D6739" w14:textId="77777777" w:rsidR="006176CE" w:rsidRDefault="006176C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45F0F0" w14:textId="77777777" w:rsidR="006176CE" w:rsidRDefault="006176C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A5F43" w14:textId="77777777" w:rsidR="006176CE" w:rsidRDefault="006176C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A6608"/>
    <w:rsid w:val="000033EA"/>
    <w:rsid w:val="0002467C"/>
    <w:rsid w:val="00040A7A"/>
    <w:rsid w:val="0007315E"/>
    <w:rsid w:val="000936CA"/>
    <w:rsid w:val="00097182"/>
    <w:rsid w:val="000B1A00"/>
    <w:rsid w:val="000C0F66"/>
    <w:rsid w:val="001361DF"/>
    <w:rsid w:val="001764D4"/>
    <w:rsid w:val="001F341B"/>
    <w:rsid w:val="002430FD"/>
    <w:rsid w:val="00267340"/>
    <w:rsid w:val="00275C59"/>
    <w:rsid w:val="002E46B7"/>
    <w:rsid w:val="003102C0"/>
    <w:rsid w:val="00337165"/>
    <w:rsid w:val="003974EB"/>
    <w:rsid w:val="003C6167"/>
    <w:rsid w:val="003F1749"/>
    <w:rsid w:val="00496551"/>
    <w:rsid w:val="004A692C"/>
    <w:rsid w:val="004C4EC3"/>
    <w:rsid w:val="0050219D"/>
    <w:rsid w:val="00512FD2"/>
    <w:rsid w:val="00523F87"/>
    <w:rsid w:val="00593CEB"/>
    <w:rsid w:val="005A6608"/>
    <w:rsid w:val="005C6D38"/>
    <w:rsid w:val="005D2104"/>
    <w:rsid w:val="00614C95"/>
    <w:rsid w:val="006176CE"/>
    <w:rsid w:val="00640FF6"/>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06"/>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50907"/>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70DD47"/>
  <w15:chartTrackingRefBased/>
  <w15:docId w15:val="{8A0574E0-9A42-4373-8F86-E8B9C598F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50907"/>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E50907"/>
    <w:rPr>
      <w:lang w:val="en-US"/>
    </w:rPr>
  </w:style>
  <w:style w:type="paragraph" w:styleId="Tekstdymka">
    <w:name w:val="Balloon Text"/>
    <w:basedOn w:val="Normalny"/>
    <w:link w:val="TekstdymkaZnak"/>
    <w:uiPriority w:val="99"/>
    <w:semiHidden/>
    <w:unhideWhenUsed/>
    <w:rsid w:val="001361DF"/>
    <w:rPr>
      <w:rFonts w:ascii="Segoe UI" w:hAnsi="Segoe UI" w:cs="Segoe UI"/>
      <w:sz w:val="18"/>
      <w:szCs w:val="18"/>
    </w:rPr>
  </w:style>
  <w:style w:type="character" w:customStyle="1" w:styleId="TekstdymkaZnak">
    <w:name w:val="Tekst dymka Znak"/>
    <w:basedOn w:val="Domylnaczcionkaakapitu"/>
    <w:link w:val="Tekstdymka"/>
    <w:uiPriority w:val="99"/>
    <w:semiHidden/>
    <w:rsid w:val="001361DF"/>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WA~1.WOJ\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2</TotalTime>
  <Pages>10</Pages>
  <Words>3214</Words>
  <Characters>21614</Characters>
  <Application>Microsoft Office Word</Application>
  <DocSecurity>0</DocSecurity>
  <Lines>180</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24779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Justyna Domino</cp:lastModifiedBy>
  <cp:revision>2</cp:revision>
  <cp:lastPrinted>2025-09-05T08:40:00Z</cp:lastPrinted>
  <dcterms:created xsi:type="dcterms:W3CDTF">2025-09-05T08:42:00Z</dcterms:created>
  <dcterms:modified xsi:type="dcterms:W3CDTF">2025-09-05T08:42:00Z</dcterms:modified>
</cp:coreProperties>
</file>