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F3314" w14:textId="77777777" w:rsidR="0025158A" w:rsidRPr="002A16E2" w:rsidRDefault="0025158A" w:rsidP="0025158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3A760A2" w14:textId="77777777" w:rsidR="0025158A" w:rsidRPr="002A16E2" w:rsidRDefault="0025158A" w:rsidP="0025158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732DC94" w14:textId="77777777" w:rsidR="0025158A" w:rsidRPr="002A16E2" w:rsidRDefault="0025158A" w:rsidP="0025158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544D650" w14:textId="77777777" w:rsidR="0025158A" w:rsidRPr="002A16E2" w:rsidRDefault="0025158A" w:rsidP="0025158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CDE658D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AEA8553" w14:textId="77777777" w:rsidR="0025158A" w:rsidRPr="00FA50AF" w:rsidRDefault="0025158A" w:rsidP="0025158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2099659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4D99BF6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B411F16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C5245FD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B53E130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BF2C5F4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BA10179" w14:textId="77777777" w:rsidR="0025158A" w:rsidRPr="002A16E2" w:rsidRDefault="0025158A" w:rsidP="0025158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AC26503" w14:textId="77777777" w:rsidR="0025158A" w:rsidRPr="002A16E2" w:rsidRDefault="0025158A" w:rsidP="0025158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EA9E6DA" w14:textId="77777777" w:rsidR="0025158A" w:rsidRPr="002A16E2" w:rsidRDefault="0025158A" w:rsidP="0025158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70A0CF7" w14:textId="77777777" w:rsidR="0025158A" w:rsidRPr="002A16E2" w:rsidRDefault="0025158A" w:rsidP="0025158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7A03C6A" w14:textId="77777777" w:rsidR="0025158A" w:rsidRPr="002A16E2" w:rsidRDefault="0025158A" w:rsidP="0025158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93AA2CD" w14:textId="77777777" w:rsidR="0025158A" w:rsidRPr="002A16E2" w:rsidRDefault="0025158A" w:rsidP="0025158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984425B" w14:textId="77777777" w:rsidR="0025158A" w:rsidRPr="002A16E2" w:rsidRDefault="0025158A" w:rsidP="0025158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1F25328" w14:textId="77777777" w:rsidR="0025158A" w:rsidRPr="002A16E2" w:rsidRDefault="0025158A" w:rsidP="0025158A">
      <w:pPr>
        <w:ind w:firstLine="3969"/>
        <w:rPr>
          <w:b/>
          <w:sz w:val="22"/>
          <w:szCs w:val="22"/>
        </w:rPr>
      </w:pPr>
    </w:p>
    <w:p w14:paraId="586D04EA" w14:textId="7E4EEBAE" w:rsidR="0025158A" w:rsidRDefault="0025158A" w:rsidP="0025158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0C789B" w:rsidRPr="000C789B">
        <w:rPr>
          <w:b/>
          <w:sz w:val="22"/>
          <w:szCs w:val="22"/>
        </w:rPr>
        <w:t xml:space="preserve">Dostawa 22 szt. oscyloskopów cyfrowych 100 MHz, 4-kanałowych na potrzeby </w:t>
      </w:r>
      <w:proofErr w:type="spellStart"/>
      <w:r w:rsidR="000C789B" w:rsidRPr="000C789B">
        <w:rPr>
          <w:b/>
          <w:sz w:val="22"/>
          <w:szCs w:val="22"/>
        </w:rPr>
        <w:t>WEAIiIB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 w:rsidR="000C789B">
        <w:rPr>
          <w:b/>
          <w:sz w:val="22"/>
          <w:szCs w:val="22"/>
        </w:rPr>
        <w:t>KC-DE</w:t>
      </w:r>
      <w:r w:rsidRPr="002A16E2">
        <w:rPr>
          <w:b/>
          <w:sz w:val="22"/>
          <w:szCs w:val="22"/>
        </w:rPr>
        <w:t>-zp.272-</w:t>
      </w:r>
      <w:r w:rsidR="000C789B">
        <w:rPr>
          <w:b/>
          <w:sz w:val="22"/>
          <w:szCs w:val="22"/>
        </w:rPr>
        <w:t>536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6962679C" w14:textId="77777777" w:rsidR="0025158A" w:rsidRDefault="0025158A" w:rsidP="0025158A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5158A" w:rsidRPr="002A16E2" w14:paraId="33C5A23A" w14:textId="77777777" w:rsidTr="007E7CA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2DCD5F" w14:textId="77777777" w:rsidR="0025158A" w:rsidRPr="002A16E2" w:rsidRDefault="0025158A" w:rsidP="007E7CA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2C9F77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9EE45B7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F53AC5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DC87BC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D500DEA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32A2F2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A20F0F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C287090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33467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CAE496D" w14:textId="77777777" w:rsidR="0025158A" w:rsidRPr="008A2B7D" w:rsidRDefault="0025158A" w:rsidP="007E7C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543DE05" w14:textId="77777777" w:rsidR="0025158A" w:rsidRPr="008A2B7D" w:rsidRDefault="0025158A" w:rsidP="007E7C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A956BC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7139F2" w14:textId="77777777" w:rsidR="0025158A" w:rsidRPr="008A2B7D" w:rsidRDefault="0025158A" w:rsidP="007E7CA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0C8D5FB" w14:textId="77777777" w:rsidR="0025158A" w:rsidRPr="008A2B7D" w:rsidRDefault="0025158A" w:rsidP="007E7CA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5158A" w:rsidRPr="002A16E2" w14:paraId="6F1CBE1A" w14:textId="77777777" w:rsidTr="007E7CA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ED4CB6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A598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716E52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A1F8D0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D2FFCE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AC68AE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8871F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A474AB" w14:textId="77777777" w:rsidR="0025158A" w:rsidRPr="002A16E2" w:rsidRDefault="0025158A" w:rsidP="007E7CA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5158A" w:rsidRPr="002A16E2" w14:paraId="5758DAAB" w14:textId="77777777" w:rsidTr="007E7CAF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B5E08F" w14:textId="77777777" w:rsidR="0025158A" w:rsidRPr="002A16E2" w:rsidRDefault="0025158A" w:rsidP="007E7C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A432" w14:textId="326E336D" w:rsidR="0025158A" w:rsidRPr="00897BDE" w:rsidRDefault="000C789B" w:rsidP="007E7CAF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Oscyloskop cyfrowy 100 MHz, 4-kanałowy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C844" w14:textId="77777777" w:rsidR="0025158A" w:rsidRPr="00A47B30" w:rsidRDefault="0025158A" w:rsidP="007E7CA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1BA" w14:textId="57FC25F0" w:rsidR="0025158A" w:rsidRPr="00A352F2" w:rsidRDefault="000C789B" w:rsidP="007E7C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 w:rsidR="0025158A"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48CF" w14:textId="77777777" w:rsidR="0025158A" w:rsidRPr="002A16E2" w:rsidRDefault="0025158A" w:rsidP="007E7CA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2EE7" w14:textId="77777777" w:rsidR="0025158A" w:rsidRPr="002A16E2" w:rsidRDefault="0025158A" w:rsidP="007E7CA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B31781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99838E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</w:tr>
      <w:tr w:rsidR="0025158A" w:rsidRPr="002A16E2" w14:paraId="0EDAD79E" w14:textId="77777777" w:rsidTr="007E7CA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2149AF" w14:textId="77777777" w:rsidR="0025158A" w:rsidRDefault="0025158A" w:rsidP="007E7CA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114835B" w14:textId="77777777" w:rsidR="0025158A" w:rsidRDefault="0025158A" w:rsidP="007E7CAF">
            <w:pPr>
              <w:ind w:right="425"/>
              <w:rPr>
                <w:sz w:val="22"/>
                <w:szCs w:val="22"/>
              </w:rPr>
            </w:pPr>
          </w:p>
          <w:p w14:paraId="3B003085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  <w:p w14:paraId="11523EE7" w14:textId="77777777" w:rsidR="0025158A" w:rsidRDefault="0025158A" w:rsidP="007E7CA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B43DC91" w14:textId="77777777" w:rsidR="0025158A" w:rsidRPr="002A16E2" w:rsidRDefault="0025158A" w:rsidP="007E7CA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6671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73C6A2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97F691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</w:tr>
      <w:tr w:rsidR="0025158A" w:rsidRPr="002A16E2" w14:paraId="230D57BA" w14:textId="77777777" w:rsidTr="007E7CA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8E920D" w14:textId="77777777" w:rsidR="0025158A" w:rsidRPr="002A16E2" w:rsidRDefault="0025158A" w:rsidP="007E7C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485EBC5" w14:textId="77777777" w:rsidR="0025158A" w:rsidRPr="002A16E2" w:rsidRDefault="0025158A" w:rsidP="007E7CAF">
            <w:pPr>
              <w:rPr>
                <w:sz w:val="22"/>
                <w:szCs w:val="22"/>
              </w:rPr>
            </w:pPr>
          </w:p>
          <w:p w14:paraId="20B29F8A" w14:textId="77777777" w:rsidR="0025158A" w:rsidRPr="002A16E2" w:rsidRDefault="0025158A" w:rsidP="007E7CA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F9F22BB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6994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53202B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05DD73" w14:textId="77777777" w:rsidR="0025158A" w:rsidRPr="002A16E2" w:rsidRDefault="0025158A" w:rsidP="007E7CA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1EB30F8" w14:textId="77777777" w:rsidR="0025158A" w:rsidRPr="002A16E2" w:rsidRDefault="0025158A" w:rsidP="0025158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monitor dotykowy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6C26EFD" w14:textId="77777777" w:rsidR="0025158A" w:rsidRPr="002A16E2" w:rsidRDefault="0025158A" w:rsidP="0025158A">
      <w:pPr>
        <w:tabs>
          <w:tab w:val="right" w:pos="9000"/>
        </w:tabs>
        <w:rPr>
          <w:sz w:val="22"/>
          <w:szCs w:val="22"/>
        </w:rPr>
      </w:pPr>
    </w:p>
    <w:p w14:paraId="2C28B208" w14:textId="551F80F7" w:rsidR="0025158A" w:rsidRPr="002A16E2" w:rsidRDefault="0025158A" w:rsidP="0025158A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 dni </w:t>
      </w:r>
      <w:r w:rsidRPr="002A16E2">
        <w:rPr>
          <w:b/>
          <w:bCs/>
          <w:sz w:val="22"/>
          <w:szCs w:val="22"/>
        </w:rPr>
        <w:t xml:space="preserve"> od daty </w:t>
      </w:r>
      <w:r w:rsidR="000C789B">
        <w:rPr>
          <w:b/>
          <w:bCs/>
          <w:sz w:val="22"/>
          <w:szCs w:val="22"/>
        </w:rPr>
        <w:t>podpisania umowy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042B9BE" w14:textId="713C59B0" w:rsidR="0025158A" w:rsidRPr="002A16E2" w:rsidRDefault="0025158A" w:rsidP="0025158A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0C789B">
        <w:rPr>
          <w:b/>
          <w:bCs/>
          <w:sz w:val="22"/>
          <w:szCs w:val="22"/>
        </w:rPr>
        <w:t>36</w:t>
      </w:r>
      <w:r>
        <w:rPr>
          <w:b/>
          <w:bCs/>
          <w:sz w:val="22"/>
          <w:szCs w:val="22"/>
        </w:rPr>
        <w:t xml:space="preserve"> miesi</w:t>
      </w:r>
      <w:r w:rsidR="000C789B">
        <w:rPr>
          <w:b/>
          <w:bCs/>
          <w:sz w:val="22"/>
          <w:szCs w:val="22"/>
        </w:rPr>
        <w:t>ęcy</w:t>
      </w:r>
    </w:p>
    <w:p w14:paraId="0ADC89E4" w14:textId="77777777" w:rsidR="0025158A" w:rsidRPr="002A16E2" w:rsidRDefault="0025158A" w:rsidP="0025158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9A29777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D998D70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6D40065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E1FDC2A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74DF6F2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5078AE4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D6812BD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CA3A231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C922138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D113F14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ADC505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A6C3A3E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50325CE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4CE1C0A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2167B0E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37BB69C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C192F14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D2FD2C8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B60531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7F20E07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C110BAA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4F972E4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B971AA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54A629F" w14:textId="77777777" w:rsidR="0025158A" w:rsidRDefault="0025158A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336BD1" w14:textId="77777777" w:rsidR="000C789B" w:rsidRDefault="000C789B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3E5DAF" w14:textId="77777777" w:rsidR="000C789B" w:rsidRDefault="000C789B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222DE51" w14:textId="77777777" w:rsidR="000C789B" w:rsidRDefault="000C789B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0595A6D" w14:textId="77777777" w:rsidR="000C789B" w:rsidRDefault="000C789B" w:rsidP="0025158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1B63BC3" w14:textId="77777777" w:rsidR="0025158A" w:rsidRDefault="0025158A" w:rsidP="0025158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571F850D" w14:textId="77777777" w:rsidR="0025158A" w:rsidRDefault="0025158A" w:rsidP="0025158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6F401C10" w14:textId="77777777" w:rsidR="0025158A" w:rsidRDefault="0025158A" w:rsidP="002515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9817193" w14:textId="77777777" w:rsidR="0025158A" w:rsidRDefault="0025158A" w:rsidP="00251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EECD46" w14:textId="77777777" w:rsidR="0025158A" w:rsidRDefault="0025158A" w:rsidP="0025158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45CB19" w14:textId="77777777" w:rsidR="0025158A" w:rsidRDefault="0025158A" w:rsidP="0025158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8D61AA" w14:textId="77777777" w:rsidR="0025158A" w:rsidRDefault="0025158A" w:rsidP="00251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58A" w14:paraId="62BE7BB2" w14:textId="77777777" w:rsidTr="007E7CA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879AA" w14:textId="77777777" w:rsidR="0025158A" w:rsidRDefault="0025158A" w:rsidP="007E7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076D4" w14:textId="77777777" w:rsidR="0025158A" w:rsidRDefault="0025158A" w:rsidP="007E7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D2B7776" w14:textId="77777777" w:rsidR="0025158A" w:rsidRDefault="0025158A" w:rsidP="007E7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2B88B" w14:textId="77777777" w:rsidR="0025158A" w:rsidRDefault="0025158A" w:rsidP="007E7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5158A" w14:paraId="3E751E83" w14:textId="77777777" w:rsidTr="007E7C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C3547" w14:textId="77777777" w:rsidR="0025158A" w:rsidRDefault="0025158A" w:rsidP="007E7CA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4C7EC" w14:textId="77777777" w:rsidR="0025158A" w:rsidRDefault="0025158A" w:rsidP="007E7C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68E7E" w14:textId="77777777" w:rsidR="0025158A" w:rsidRDefault="0025158A" w:rsidP="007E7C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25158A" w14:paraId="63945937" w14:textId="77777777" w:rsidTr="007E7C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05DE9" w14:textId="77777777" w:rsidR="0025158A" w:rsidRDefault="0025158A" w:rsidP="007E7CA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F70B6" w14:textId="77777777" w:rsidR="0025158A" w:rsidRDefault="0025158A" w:rsidP="007E7C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3D162" w14:textId="77777777" w:rsidR="0025158A" w:rsidRDefault="0025158A" w:rsidP="007E7CA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4D2F9129" w14:textId="77777777" w:rsidR="0025158A" w:rsidRDefault="0025158A" w:rsidP="00251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4E0A73D" w14:textId="77777777" w:rsidR="0025158A" w:rsidRDefault="0025158A" w:rsidP="0025158A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97CA4BB" w14:textId="77777777" w:rsidR="0025158A" w:rsidRDefault="0025158A" w:rsidP="0025158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DC85E0B" w14:textId="77777777" w:rsidR="0025158A" w:rsidRDefault="0025158A" w:rsidP="002515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ACCAA1A" w14:textId="77777777" w:rsidR="0025158A" w:rsidRDefault="0025158A" w:rsidP="002515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8A6AD0C" w14:textId="77777777" w:rsidR="0025158A" w:rsidRDefault="0025158A" w:rsidP="002515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D4953BD" w14:textId="77777777" w:rsidR="0025158A" w:rsidRDefault="0025158A" w:rsidP="002515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11E6436" w14:textId="77777777" w:rsidR="0025158A" w:rsidRDefault="0025158A" w:rsidP="00251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5F72A55" w14:textId="77777777" w:rsidR="0025158A" w:rsidRDefault="0025158A" w:rsidP="0025158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1FD9FF" w14:textId="77777777" w:rsidR="0025158A" w:rsidRDefault="0025158A" w:rsidP="002515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FABA52" w14:textId="77777777" w:rsidR="0025158A" w:rsidRDefault="0025158A" w:rsidP="002515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3CA957C" w14:textId="77777777" w:rsidR="0025158A" w:rsidRDefault="0025158A" w:rsidP="002515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DD58AA4" w14:textId="77777777" w:rsidR="0025158A" w:rsidRDefault="0025158A" w:rsidP="002515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4349231" w14:textId="77777777" w:rsidR="0025158A" w:rsidRDefault="0025158A" w:rsidP="002515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D928C2" w14:textId="77777777" w:rsidR="0025158A" w:rsidRDefault="0025158A" w:rsidP="0025158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8FD74D8" w14:textId="77777777" w:rsidR="0025158A" w:rsidRPr="00FB3F21" w:rsidRDefault="0025158A" w:rsidP="0025158A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7E783830" w14:textId="77777777" w:rsidR="0025158A" w:rsidRPr="0054009D" w:rsidRDefault="0025158A" w:rsidP="0025158A"/>
    <w:p w14:paraId="651092B4" w14:textId="77777777" w:rsidR="0025158A" w:rsidRPr="00963B2E" w:rsidRDefault="0025158A" w:rsidP="0025158A"/>
    <w:p w14:paraId="47D8FA9A" w14:textId="77777777" w:rsidR="0025158A" w:rsidRPr="00CA4E27" w:rsidRDefault="0025158A" w:rsidP="0025158A"/>
    <w:p w14:paraId="6A12BF68" w14:textId="77777777" w:rsidR="0025158A" w:rsidRPr="00B07590" w:rsidRDefault="0025158A" w:rsidP="0025158A"/>
    <w:p w14:paraId="6C45F456" w14:textId="77777777" w:rsidR="0025158A" w:rsidRPr="005E29D4" w:rsidRDefault="0025158A" w:rsidP="0025158A"/>
    <w:p w14:paraId="52BB753C" w14:textId="77777777" w:rsidR="0025158A" w:rsidRPr="00C826B8" w:rsidRDefault="0025158A" w:rsidP="0025158A"/>
    <w:p w14:paraId="7C8D7182" w14:textId="77777777" w:rsidR="0025158A" w:rsidRPr="003E6C48" w:rsidRDefault="0025158A" w:rsidP="0025158A"/>
    <w:p w14:paraId="59488BF3" w14:textId="77777777" w:rsidR="0025158A" w:rsidRPr="00331AF7" w:rsidRDefault="0025158A" w:rsidP="0025158A"/>
    <w:p w14:paraId="4F2DCFB4" w14:textId="77777777" w:rsidR="0025158A" w:rsidRPr="007F0234" w:rsidRDefault="0025158A" w:rsidP="0025158A"/>
    <w:p w14:paraId="2B8611D8" w14:textId="77777777" w:rsidR="0025158A" w:rsidRPr="00C11F36" w:rsidRDefault="0025158A" w:rsidP="0025158A"/>
    <w:p w14:paraId="5167630F" w14:textId="77777777" w:rsidR="0025158A" w:rsidRPr="00263EE3" w:rsidRDefault="0025158A" w:rsidP="0025158A"/>
    <w:p w14:paraId="3B0F0155" w14:textId="77777777" w:rsidR="00FE545C" w:rsidRPr="0025158A" w:rsidRDefault="00FE545C" w:rsidP="0025158A"/>
    <w:sectPr w:rsidR="00FE545C" w:rsidRPr="002515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8EE98" w14:textId="77777777" w:rsidR="001E7F75" w:rsidRDefault="001E7F75">
      <w:r>
        <w:separator/>
      </w:r>
    </w:p>
  </w:endnote>
  <w:endnote w:type="continuationSeparator" w:id="0">
    <w:p w14:paraId="46D43D82" w14:textId="77777777" w:rsidR="001E7F75" w:rsidRDefault="001E7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F49DA" w14:textId="77777777" w:rsidR="00F50B16" w:rsidRDefault="00F50B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82D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6AC1F" w14:textId="77777777" w:rsidR="00F50B16" w:rsidRDefault="00F50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C1C38" w14:textId="77777777" w:rsidR="001E7F75" w:rsidRDefault="001E7F75">
      <w:r>
        <w:separator/>
      </w:r>
    </w:p>
  </w:footnote>
  <w:footnote w:type="continuationSeparator" w:id="0">
    <w:p w14:paraId="3AAFE7BF" w14:textId="77777777" w:rsidR="001E7F75" w:rsidRDefault="001E7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EADAE" w14:textId="77777777" w:rsidR="00F50B16" w:rsidRDefault="00F50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02A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E73F" w14:textId="77777777" w:rsidR="00F50B16" w:rsidRDefault="00F50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7346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82406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3352759">
    <w:abstractNumId w:val="0"/>
  </w:num>
  <w:num w:numId="4" w16cid:durableId="479150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F75"/>
    <w:rsid w:val="00012286"/>
    <w:rsid w:val="000704FC"/>
    <w:rsid w:val="00071CCC"/>
    <w:rsid w:val="000B731D"/>
    <w:rsid w:val="000C789B"/>
    <w:rsid w:val="000D6134"/>
    <w:rsid w:val="000E09C7"/>
    <w:rsid w:val="000F6589"/>
    <w:rsid w:val="00106636"/>
    <w:rsid w:val="00116EC6"/>
    <w:rsid w:val="001801DD"/>
    <w:rsid w:val="001D4612"/>
    <w:rsid w:val="001E7F75"/>
    <w:rsid w:val="00207E98"/>
    <w:rsid w:val="0025158A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363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0B1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AEA28"/>
  <w15:chartTrackingRefBased/>
  <w15:docId w15:val="{351A87B5-727D-4B4F-9B69-43293BB4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158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2025-09-01T11:04:00Z</cp:lastPrinted>
  <dcterms:created xsi:type="dcterms:W3CDTF">2025-09-01T11:04:00Z</dcterms:created>
  <dcterms:modified xsi:type="dcterms:W3CDTF">2025-09-01T11:04:00Z</dcterms:modified>
</cp:coreProperties>
</file>