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C5100" w14:textId="0300712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01F3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AAC3B2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C660BF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1E55FB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796B62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BD767A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1B0A8A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1428B2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0E0F60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14BB12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FD8F97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1E83C8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566D424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4E565C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F7DA6E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278ED8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43DD07A" w14:textId="23AA638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8163E" w:rsidRPr="0078163E">
        <w:rPr>
          <w:rFonts w:eastAsia="Times New Roman" w:cs="Calibri"/>
          <w:b/>
          <w:lang w:eastAsia="pl-PL"/>
        </w:rPr>
        <w:t xml:space="preserve">Dostawa 22 szt. oscyloskopów cyfrowych 100 MHz, 4-kanałowych na potrzeby </w:t>
      </w:r>
      <w:proofErr w:type="spellStart"/>
      <w:r w:rsidR="0078163E" w:rsidRPr="0078163E">
        <w:rPr>
          <w:rFonts w:eastAsia="Times New Roman" w:cs="Calibri"/>
          <w:b/>
          <w:lang w:eastAsia="pl-PL"/>
        </w:rPr>
        <w:t>WEAIiIB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F01F34">
        <w:rPr>
          <w:rFonts w:eastAsia="Times New Roman" w:cs="Calibri"/>
          <w:lang w:eastAsia="pl-PL"/>
        </w:rPr>
        <w:t xml:space="preserve">nr sprawy: </w:t>
      </w:r>
      <w:r w:rsidR="00F01F34" w:rsidRPr="00F01F34">
        <w:rPr>
          <w:rFonts w:eastAsia="Times New Roman" w:cs="Calibri"/>
          <w:b/>
          <w:bCs/>
          <w:lang w:eastAsia="pl-PL"/>
        </w:rPr>
        <w:t>KC-DE-zp.272-536/25</w:t>
      </w:r>
      <w:r w:rsidR="00F01F34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273B03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B3BE3E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3A3F2E9" w14:textId="4999C4F2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F01F34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3AA992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2C1619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FC9356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5123A3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50E1D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4F4F15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DB505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FA74E8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9F8B0CD" w14:textId="2B254E75" w:rsidR="005103B9" w:rsidRPr="009475A8" w:rsidRDefault="008F3D36" w:rsidP="00F01F34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6C625" w14:textId="77777777" w:rsidR="0057648F" w:rsidRDefault="0057648F" w:rsidP="0038231F">
      <w:pPr>
        <w:spacing w:after="0" w:line="240" w:lineRule="auto"/>
      </w:pPr>
      <w:r>
        <w:separator/>
      </w:r>
    </w:p>
  </w:endnote>
  <w:endnote w:type="continuationSeparator" w:id="0">
    <w:p w14:paraId="10D5B459" w14:textId="77777777" w:rsidR="0057648F" w:rsidRDefault="005764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707FD" w14:textId="77777777" w:rsidR="0078163E" w:rsidRDefault="007816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C5D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5EA1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EDB5C" w14:textId="77777777" w:rsidR="0078163E" w:rsidRDefault="007816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05B6B" w14:textId="77777777" w:rsidR="0057648F" w:rsidRDefault="0057648F" w:rsidP="0038231F">
      <w:pPr>
        <w:spacing w:after="0" w:line="240" w:lineRule="auto"/>
      </w:pPr>
      <w:r>
        <w:separator/>
      </w:r>
    </w:p>
  </w:footnote>
  <w:footnote w:type="continuationSeparator" w:id="0">
    <w:p w14:paraId="65AF37ED" w14:textId="77777777" w:rsidR="0057648F" w:rsidRDefault="0057648F" w:rsidP="0038231F">
      <w:pPr>
        <w:spacing w:after="0" w:line="240" w:lineRule="auto"/>
      </w:pPr>
      <w:r>
        <w:continuationSeparator/>
      </w:r>
    </w:p>
  </w:footnote>
  <w:footnote w:id="1">
    <w:p w14:paraId="18714C0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D7E81DB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BF276" w14:textId="77777777" w:rsidR="0078163E" w:rsidRDefault="007816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99453" w14:textId="77777777" w:rsidR="0078163E" w:rsidRDefault="007816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213B2" w14:textId="77777777" w:rsidR="0078163E" w:rsidRDefault="007816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931286">
    <w:abstractNumId w:val="7"/>
  </w:num>
  <w:num w:numId="2" w16cid:durableId="1021323718">
    <w:abstractNumId w:val="0"/>
  </w:num>
  <w:num w:numId="3" w16cid:durableId="1466579829">
    <w:abstractNumId w:val="6"/>
  </w:num>
  <w:num w:numId="4" w16cid:durableId="1003555469">
    <w:abstractNumId w:val="9"/>
  </w:num>
  <w:num w:numId="5" w16cid:durableId="48069126">
    <w:abstractNumId w:val="8"/>
  </w:num>
  <w:num w:numId="6" w16cid:durableId="400059487">
    <w:abstractNumId w:val="5"/>
  </w:num>
  <w:num w:numId="7" w16cid:durableId="1066415878">
    <w:abstractNumId w:val="1"/>
  </w:num>
  <w:num w:numId="8" w16cid:durableId="726494078">
    <w:abstractNumId w:val="3"/>
  </w:num>
  <w:num w:numId="9" w16cid:durableId="177238061">
    <w:abstractNumId w:val="2"/>
  </w:num>
  <w:num w:numId="10" w16cid:durableId="844706596">
    <w:abstractNumId w:val="4"/>
  </w:num>
  <w:num w:numId="11" w16cid:durableId="8021207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648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648F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163E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1F34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ACD64"/>
  <w15:chartTrackingRefBased/>
  <w15:docId w15:val="{701A3912-5253-4659-A231-41A10A7D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2025-09-01T11:06:00Z</cp:lastPrinted>
  <dcterms:created xsi:type="dcterms:W3CDTF">2025-09-01T11:06:00Z</dcterms:created>
  <dcterms:modified xsi:type="dcterms:W3CDTF">2025-09-01T11:06:00Z</dcterms:modified>
</cp:coreProperties>
</file>