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7A724" w14:textId="77777777" w:rsidR="00932025" w:rsidRPr="00E874DC" w:rsidRDefault="00932025" w:rsidP="00932025">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DA3E7BF" w14:textId="77777777" w:rsidR="00932025" w:rsidRDefault="00932025" w:rsidP="00932025">
      <w:pPr>
        <w:spacing w:before="48" w:line="240" w:lineRule="atLeast"/>
        <w:jc w:val="right"/>
        <w:rPr>
          <w:b/>
          <w:sz w:val="24"/>
          <w:szCs w:val="24"/>
          <w:lang w:val="pl-PL"/>
        </w:rPr>
      </w:pPr>
    </w:p>
    <w:p w14:paraId="03FE51CC" w14:textId="77777777" w:rsidR="00932025" w:rsidRDefault="00932025" w:rsidP="00932025">
      <w:pPr>
        <w:spacing w:before="48" w:line="240" w:lineRule="atLeast"/>
        <w:jc w:val="center"/>
        <w:rPr>
          <w:b/>
          <w:sz w:val="24"/>
          <w:szCs w:val="24"/>
          <w:lang w:val="pl-PL"/>
        </w:rPr>
      </w:pPr>
      <w:r>
        <w:rPr>
          <w:b/>
          <w:sz w:val="24"/>
          <w:szCs w:val="24"/>
          <w:lang w:val="pl-PL"/>
        </w:rPr>
        <w:t>WZÓR UMOWY</w:t>
      </w:r>
    </w:p>
    <w:p w14:paraId="4E94B68E" w14:textId="77777777" w:rsidR="00932025" w:rsidRDefault="00932025" w:rsidP="0093202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3A2C4F4F" w14:textId="77777777" w:rsidR="00932025" w:rsidRDefault="00932025" w:rsidP="00932025">
      <w:pPr>
        <w:spacing w:before="48" w:line="240" w:lineRule="atLeast"/>
        <w:jc w:val="center"/>
        <w:rPr>
          <w:b/>
          <w:sz w:val="28"/>
          <w:lang w:val="pl-PL"/>
        </w:rPr>
      </w:pPr>
    </w:p>
    <w:p w14:paraId="50EB6EDA" w14:textId="77777777" w:rsidR="00932025" w:rsidRPr="00AA2A22" w:rsidRDefault="00932025" w:rsidP="00932025">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KC-DE-zp.272-526/25</w:t>
      </w:r>
      <w:r w:rsidRPr="00AA2A22">
        <w:rPr>
          <w:rFonts w:ascii="Times New Roman" w:hAnsi="Times New Roman"/>
        </w:rPr>
        <w:t xml:space="preserve"> </w:t>
      </w:r>
    </w:p>
    <w:p w14:paraId="73088346" w14:textId="77777777" w:rsidR="00932025" w:rsidRDefault="00932025" w:rsidP="00932025">
      <w:pPr>
        <w:pStyle w:val="Tekstpodstawowy"/>
        <w:ind w:right="-47"/>
        <w:jc w:val="both"/>
        <w:rPr>
          <w:rFonts w:ascii="Times New Roman" w:hAnsi="Times New Roman"/>
        </w:rPr>
      </w:pPr>
      <w:r w:rsidRPr="00AA2A22">
        <w:rPr>
          <w:rFonts w:ascii="Times New Roman" w:hAnsi="Times New Roman"/>
        </w:rPr>
        <w:t>pomiędzy</w:t>
      </w:r>
    </w:p>
    <w:p w14:paraId="28A10BB8" w14:textId="77777777" w:rsidR="00932025" w:rsidRDefault="00932025" w:rsidP="00932025">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54B4BEA" w14:textId="77777777" w:rsidR="00932025" w:rsidRDefault="00932025" w:rsidP="00932025">
      <w:pPr>
        <w:pStyle w:val="Tekstpodstawowy"/>
        <w:ind w:right="-47"/>
        <w:jc w:val="both"/>
        <w:rPr>
          <w:rFonts w:ascii="Times New Roman" w:hAnsi="Times New Roman"/>
        </w:rPr>
      </w:pPr>
      <w:r>
        <w:rPr>
          <w:rFonts w:ascii="Times New Roman" w:hAnsi="Times New Roman"/>
        </w:rPr>
        <w:t>reprezentowana przez:</w:t>
      </w:r>
    </w:p>
    <w:p w14:paraId="74AC2114" w14:textId="77777777" w:rsidR="00932025" w:rsidRDefault="00932025" w:rsidP="00932025">
      <w:pPr>
        <w:pStyle w:val="Tekstpodstawowy"/>
        <w:ind w:right="-47"/>
        <w:jc w:val="both"/>
        <w:rPr>
          <w:rFonts w:ascii="Times New Roman" w:hAnsi="Times New Roman"/>
        </w:rPr>
      </w:pPr>
      <w:r>
        <w:rPr>
          <w:rFonts w:ascii="Times New Roman" w:hAnsi="Times New Roman"/>
        </w:rPr>
        <w:t xml:space="preserve">1.Dziekana Wydziału /Kierownika Jednostki/............................................................................. </w:t>
      </w:r>
    </w:p>
    <w:p w14:paraId="0A7DEAA3" w14:textId="77777777" w:rsidR="00932025" w:rsidRDefault="00932025" w:rsidP="00932025">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1B9F381F" w14:textId="77777777" w:rsidR="00932025" w:rsidRDefault="00932025" w:rsidP="00932025">
      <w:pPr>
        <w:pStyle w:val="Tekstpodstawowy"/>
        <w:ind w:right="-47"/>
        <w:jc w:val="both"/>
        <w:rPr>
          <w:rFonts w:ascii="Times New Roman" w:hAnsi="Times New Roman"/>
        </w:rPr>
      </w:pPr>
      <w:r>
        <w:rPr>
          <w:rFonts w:ascii="Times New Roman" w:hAnsi="Times New Roman"/>
        </w:rPr>
        <w:t>zwaną dalej KUPUJĄCYM</w:t>
      </w:r>
    </w:p>
    <w:p w14:paraId="4638CCFC" w14:textId="77777777" w:rsidR="00932025" w:rsidRDefault="00932025" w:rsidP="00932025">
      <w:pPr>
        <w:pStyle w:val="Tekstpodstawowy"/>
        <w:ind w:right="-47"/>
        <w:jc w:val="both"/>
        <w:rPr>
          <w:rFonts w:ascii="Times New Roman" w:hAnsi="Times New Roman"/>
        </w:rPr>
      </w:pPr>
      <w:r>
        <w:rPr>
          <w:rFonts w:ascii="Times New Roman" w:hAnsi="Times New Roman"/>
        </w:rPr>
        <w:t xml:space="preserve">a </w:t>
      </w:r>
    </w:p>
    <w:p w14:paraId="0C1CC394" w14:textId="77777777" w:rsidR="00932025" w:rsidRDefault="00932025" w:rsidP="00932025">
      <w:pPr>
        <w:pStyle w:val="Tekstpodstawowy"/>
        <w:ind w:right="-47"/>
        <w:jc w:val="both"/>
        <w:rPr>
          <w:rFonts w:ascii="Times New Roman" w:hAnsi="Times New Roman"/>
        </w:rPr>
      </w:pPr>
      <w:r>
        <w:rPr>
          <w:rFonts w:ascii="Times New Roman" w:hAnsi="Times New Roman"/>
        </w:rPr>
        <w:t>......................................................................................................................................................</w:t>
      </w:r>
    </w:p>
    <w:p w14:paraId="4687CB0C" w14:textId="77777777" w:rsidR="00932025" w:rsidRDefault="00932025" w:rsidP="00932025">
      <w:pPr>
        <w:pStyle w:val="Tekstpodstawowy"/>
        <w:ind w:right="-47"/>
        <w:jc w:val="both"/>
        <w:rPr>
          <w:rFonts w:ascii="Times New Roman" w:hAnsi="Times New Roman"/>
        </w:rPr>
      </w:pPr>
      <w:r>
        <w:rPr>
          <w:rFonts w:ascii="Times New Roman" w:hAnsi="Times New Roman"/>
        </w:rPr>
        <w:t>......................................................................................................................................................</w:t>
      </w:r>
    </w:p>
    <w:p w14:paraId="628573BC" w14:textId="77777777" w:rsidR="00932025" w:rsidRDefault="00932025" w:rsidP="0093202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34B5CE1C" w14:textId="77777777" w:rsidR="00932025" w:rsidRDefault="00932025" w:rsidP="00932025">
      <w:pPr>
        <w:pStyle w:val="Tekstpodstawowy"/>
        <w:ind w:right="-47"/>
        <w:jc w:val="both"/>
        <w:rPr>
          <w:rFonts w:ascii="Times New Roman" w:hAnsi="Times New Roman"/>
        </w:rPr>
      </w:pPr>
      <w:r>
        <w:rPr>
          <w:rFonts w:ascii="Times New Roman" w:hAnsi="Times New Roman"/>
        </w:rPr>
        <w:t>reprezentowanym przez:</w:t>
      </w:r>
    </w:p>
    <w:p w14:paraId="3DB0E7B5" w14:textId="77777777" w:rsidR="00932025" w:rsidRDefault="00932025" w:rsidP="00932025">
      <w:pPr>
        <w:pStyle w:val="Tekstpodstawowy"/>
        <w:ind w:right="-47"/>
        <w:jc w:val="both"/>
        <w:rPr>
          <w:rFonts w:ascii="Times New Roman" w:hAnsi="Times New Roman"/>
        </w:rPr>
      </w:pPr>
      <w:r>
        <w:rPr>
          <w:rFonts w:ascii="Times New Roman" w:hAnsi="Times New Roman"/>
        </w:rPr>
        <w:t>1...................................................................................................................................................</w:t>
      </w:r>
    </w:p>
    <w:p w14:paraId="46B5D4EF" w14:textId="77777777" w:rsidR="00932025" w:rsidRDefault="00932025" w:rsidP="00932025">
      <w:pPr>
        <w:pStyle w:val="Tekstpodstawowy"/>
        <w:ind w:right="-47"/>
        <w:jc w:val="both"/>
        <w:rPr>
          <w:rFonts w:ascii="Times New Roman" w:hAnsi="Times New Roman"/>
        </w:rPr>
      </w:pPr>
      <w:r>
        <w:rPr>
          <w:rFonts w:ascii="Times New Roman" w:hAnsi="Times New Roman"/>
        </w:rPr>
        <w:t xml:space="preserve">2................................................................................................................................................... </w:t>
      </w:r>
    </w:p>
    <w:p w14:paraId="48B6A7EB" w14:textId="77777777" w:rsidR="00932025" w:rsidRDefault="00932025" w:rsidP="00932025">
      <w:pPr>
        <w:pStyle w:val="Tekstpodstawowy"/>
        <w:ind w:right="-47"/>
        <w:jc w:val="both"/>
        <w:rPr>
          <w:rFonts w:ascii="Times New Roman" w:hAnsi="Times New Roman"/>
        </w:rPr>
      </w:pPr>
      <w:r>
        <w:rPr>
          <w:rFonts w:ascii="Times New Roman" w:hAnsi="Times New Roman"/>
        </w:rPr>
        <w:t>zwanym dalej SPRZEDAWCĄ</w:t>
      </w:r>
    </w:p>
    <w:p w14:paraId="2254CD12" w14:textId="77777777" w:rsidR="00932025" w:rsidRDefault="00932025" w:rsidP="00932025">
      <w:pPr>
        <w:pStyle w:val="Tekstpodstawowy"/>
        <w:ind w:right="-47"/>
        <w:jc w:val="center"/>
        <w:rPr>
          <w:rFonts w:ascii="Times New Roman" w:hAnsi="Times New Roman"/>
        </w:rPr>
      </w:pPr>
    </w:p>
    <w:p w14:paraId="2A4BF831" w14:textId="77777777" w:rsidR="00932025" w:rsidRPr="00877B92" w:rsidRDefault="00932025" w:rsidP="00932025">
      <w:pPr>
        <w:pStyle w:val="Tekstpodstawowy"/>
        <w:ind w:right="-47"/>
        <w:jc w:val="center"/>
        <w:rPr>
          <w:rFonts w:ascii="Times New Roman" w:hAnsi="Times New Roman"/>
          <w:b/>
        </w:rPr>
      </w:pPr>
      <w:r w:rsidRPr="00877B92">
        <w:rPr>
          <w:rFonts w:ascii="Times New Roman" w:hAnsi="Times New Roman"/>
          <w:b/>
        </w:rPr>
        <w:t>§ 1</w:t>
      </w:r>
    </w:p>
    <w:p w14:paraId="3F7D42AC" w14:textId="77777777" w:rsidR="00932025" w:rsidRPr="00A51A5B" w:rsidRDefault="00932025" w:rsidP="00932025">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szCs w:val="24"/>
        </w:rPr>
        <w:t>d</w:t>
      </w:r>
      <w:r w:rsidRPr="00A51A5B">
        <w:rPr>
          <w:rFonts w:ascii="Times New Roman" w:hAnsi="Times New Roman"/>
          <w:b/>
          <w:szCs w:val="24"/>
        </w:rPr>
        <w:t xml:space="preserve">ostawa </w:t>
      </w:r>
      <w:r>
        <w:rPr>
          <w:rFonts w:ascii="Times New Roman" w:hAnsi="Times New Roman"/>
          <w:b/>
          <w:szCs w:val="24"/>
        </w:rPr>
        <w:t xml:space="preserve">zestawu ewaluacyjnego </w:t>
      </w:r>
      <w:r w:rsidRPr="00A51A5B">
        <w:rPr>
          <w:rFonts w:ascii="Times New Roman" w:hAnsi="Times New Roman"/>
          <w:b/>
          <w:szCs w:val="24"/>
        </w:rPr>
        <w:t xml:space="preserve">na potrzeby </w:t>
      </w:r>
      <w:proofErr w:type="spellStart"/>
      <w:r w:rsidRPr="00A51A5B">
        <w:rPr>
          <w:rFonts w:ascii="Times New Roman" w:hAnsi="Times New Roman"/>
          <w:b/>
          <w:szCs w:val="24"/>
        </w:rPr>
        <w:t>W</w:t>
      </w:r>
      <w:r>
        <w:rPr>
          <w:rFonts w:ascii="Times New Roman" w:hAnsi="Times New Roman"/>
          <w:b/>
          <w:szCs w:val="24"/>
        </w:rPr>
        <w:t>EAIiIB</w:t>
      </w:r>
      <w:proofErr w:type="spellEnd"/>
    </w:p>
    <w:p w14:paraId="43739647" w14:textId="77777777" w:rsidR="00932025" w:rsidRDefault="00932025" w:rsidP="00932025">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4458FACF" w14:textId="77777777" w:rsidR="00932025" w:rsidRPr="0043435F" w:rsidRDefault="00932025" w:rsidP="00932025">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249AA8F3" w14:textId="77777777" w:rsidR="00932025" w:rsidRDefault="00932025" w:rsidP="00932025">
      <w:pPr>
        <w:pStyle w:val="Tekstpodstawowy"/>
        <w:ind w:right="-47"/>
        <w:jc w:val="both"/>
        <w:rPr>
          <w:rFonts w:ascii="Times New Roman" w:hAnsi="Times New Roman"/>
        </w:rPr>
      </w:pPr>
    </w:p>
    <w:p w14:paraId="5C502C45" w14:textId="77777777" w:rsidR="00932025" w:rsidRPr="00877B92" w:rsidRDefault="00932025" w:rsidP="00932025">
      <w:pPr>
        <w:pStyle w:val="Tekstpodstawowy"/>
        <w:ind w:right="-47"/>
        <w:jc w:val="center"/>
        <w:rPr>
          <w:rFonts w:ascii="Times New Roman" w:hAnsi="Times New Roman"/>
          <w:b/>
        </w:rPr>
      </w:pPr>
      <w:r w:rsidRPr="00877B92">
        <w:rPr>
          <w:rFonts w:ascii="Times New Roman" w:hAnsi="Times New Roman"/>
          <w:b/>
        </w:rPr>
        <w:t>§ 2</w:t>
      </w:r>
    </w:p>
    <w:p w14:paraId="0ABF438A" w14:textId="77777777" w:rsidR="00932025" w:rsidRPr="008B5B12" w:rsidRDefault="00932025" w:rsidP="00932025">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s</w:t>
      </w:r>
      <w:r w:rsidRPr="0043435F">
        <w:rPr>
          <w:rFonts w:ascii="Times New Roman" w:hAnsi="Times New Roman"/>
          <w:szCs w:val="24"/>
        </w:rPr>
        <w:t xml:space="preserve">przęt, </w:t>
      </w:r>
      <w:r w:rsidRPr="008B5B12">
        <w:rPr>
          <w:rFonts w:ascii="Times New Roman" w:hAnsi="Times New Roman"/>
          <w:szCs w:val="24"/>
        </w:rPr>
        <w:t xml:space="preserve">o którym mowa w § 1 w terminie do </w:t>
      </w:r>
      <w:r>
        <w:rPr>
          <w:rFonts w:ascii="Times New Roman" w:hAnsi="Times New Roman"/>
          <w:szCs w:val="24"/>
        </w:rPr>
        <w:t>14</w:t>
      </w:r>
      <w:r w:rsidRPr="008B5B12">
        <w:rPr>
          <w:rFonts w:ascii="Times New Roman" w:hAnsi="Times New Roman"/>
          <w:szCs w:val="24"/>
        </w:rPr>
        <w:t xml:space="preserve"> dni od daty podpisania niniejszej umowy do siedziby Kupującego </w:t>
      </w:r>
    </w:p>
    <w:p w14:paraId="668EAAE5" w14:textId="77777777" w:rsidR="00932025" w:rsidRPr="0043435F" w:rsidRDefault="00932025" w:rsidP="00932025">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0A3F0204" w14:textId="77777777" w:rsidR="00932025" w:rsidRPr="0043435F" w:rsidRDefault="00932025" w:rsidP="00932025">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E3CF95E" w14:textId="77777777" w:rsidR="00932025" w:rsidRDefault="00932025" w:rsidP="00932025">
      <w:pPr>
        <w:pStyle w:val="Tekstpodstawowy"/>
        <w:ind w:right="-47"/>
        <w:jc w:val="both"/>
        <w:rPr>
          <w:rFonts w:ascii="Times New Roman" w:hAnsi="Times New Roman"/>
        </w:rPr>
      </w:pPr>
    </w:p>
    <w:p w14:paraId="7437618A" w14:textId="77777777" w:rsidR="00932025" w:rsidRDefault="00932025" w:rsidP="00932025">
      <w:pPr>
        <w:pStyle w:val="Tekstpodstawowy"/>
        <w:ind w:right="-47"/>
        <w:jc w:val="center"/>
        <w:rPr>
          <w:rFonts w:ascii="Times New Roman" w:hAnsi="Times New Roman"/>
          <w:b/>
        </w:rPr>
      </w:pPr>
    </w:p>
    <w:p w14:paraId="0BA5D589" w14:textId="77777777" w:rsidR="00932025" w:rsidRDefault="00932025" w:rsidP="00932025">
      <w:pPr>
        <w:pStyle w:val="Tekstpodstawowy"/>
        <w:ind w:right="-47"/>
        <w:jc w:val="center"/>
        <w:rPr>
          <w:rFonts w:ascii="Times New Roman" w:hAnsi="Times New Roman"/>
          <w:b/>
        </w:rPr>
      </w:pPr>
    </w:p>
    <w:p w14:paraId="73FD998C" w14:textId="77777777" w:rsidR="00932025" w:rsidRPr="00877B92" w:rsidRDefault="00932025" w:rsidP="00932025">
      <w:pPr>
        <w:pStyle w:val="Tekstpodstawowy"/>
        <w:ind w:right="-47"/>
        <w:jc w:val="center"/>
        <w:rPr>
          <w:rFonts w:ascii="Times New Roman" w:hAnsi="Times New Roman"/>
          <w:b/>
        </w:rPr>
      </w:pPr>
      <w:r w:rsidRPr="00877B92">
        <w:rPr>
          <w:rFonts w:ascii="Times New Roman" w:hAnsi="Times New Roman"/>
          <w:b/>
        </w:rPr>
        <w:t>§ 3</w:t>
      </w:r>
    </w:p>
    <w:p w14:paraId="62F87336" w14:textId="77777777" w:rsidR="00932025" w:rsidRPr="0043435F" w:rsidRDefault="00932025" w:rsidP="00932025">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7068D96C" w14:textId="77777777" w:rsidR="00932025" w:rsidRPr="0043435F" w:rsidRDefault="00932025" w:rsidP="00932025">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0169F947" w14:textId="77777777" w:rsidR="00932025" w:rsidRPr="0043435F" w:rsidRDefault="00932025" w:rsidP="00932025">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598CC1C7" w14:textId="77777777" w:rsidR="00932025" w:rsidRPr="0043435F" w:rsidRDefault="00932025" w:rsidP="00932025">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F2D6D9" w14:textId="77777777" w:rsidR="00932025" w:rsidRDefault="00932025" w:rsidP="00932025">
      <w:pPr>
        <w:pStyle w:val="Tekstpodstawowy"/>
        <w:ind w:right="-47"/>
        <w:jc w:val="both"/>
        <w:rPr>
          <w:rFonts w:ascii="Times New Roman" w:hAnsi="Times New Roman"/>
        </w:rPr>
      </w:pPr>
    </w:p>
    <w:p w14:paraId="0A2902D3" w14:textId="77777777" w:rsidR="00932025" w:rsidRPr="00877B92" w:rsidRDefault="00932025" w:rsidP="00932025">
      <w:pPr>
        <w:pStyle w:val="Tekstpodstawowy"/>
        <w:ind w:right="-47"/>
        <w:jc w:val="center"/>
        <w:rPr>
          <w:rFonts w:ascii="Times New Roman" w:hAnsi="Times New Roman"/>
          <w:b/>
        </w:rPr>
      </w:pPr>
      <w:r w:rsidRPr="00877B92">
        <w:rPr>
          <w:rFonts w:ascii="Times New Roman" w:hAnsi="Times New Roman"/>
          <w:b/>
        </w:rPr>
        <w:t>§ 4</w:t>
      </w:r>
    </w:p>
    <w:p w14:paraId="625E10C6" w14:textId="77777777" w:rsidR="00932025" w:rsidRDefault="00932025" w:rsidP="00932025">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DB657A4" w14:textId="77777777" w:rsidR="00932025" w:rsidRDefault="00932025" w:rsidP="00932025">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74D1501" w14:textId="77777777" w:rsidR="00932025" w:rsidRDefault="00932025" w:rsidP="00932025">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32BACD2" w14:textId="77777777" w:rsidR="00932025" w:rsidRPr="00593CEB" w:rsidRDefault="00932025" w:rsidP="00932025">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D91A585" w14:textId="77777777" w:rsidR="00932025" w:rsidRDefault="00932025" w:rsidP="00932025">
      <w:pPr>
        <w:pStyle w:val="Tekstpodstawowy"/>
        <w:ind w:right="-47"/>
        <w:jc w:val="center"/>
        <w:rPr>
          <w:rFonts w:ascii="Times New Roman" w:hAnsi="Times New Roman"/>
        </w:rPr>
      </w:pPr>
    </w:p>
    <w:p w14:paraId="27879FC2" w14:textId="77777777" w:rsidR="00932025" w:rsidRPr="00877B92" w:rsidRDefault="00932025" w:rsidP="00932025">
      <w:pPr>
        <w:pStyle w:val="Tekstpodstawowy"/>
        <w:ind w:right="-47"/>
        <w:jc w:val="center"/>
        <w:rPr>
          <w:rFonts w:ascii="Times New Roman" w:hAnsi="Times New Roman"/>
          <w:b/>
        </w:rPr>
      </w:pPr>
      <w:r w:rsidRPr="00877B92">
        <w:rPr>
          <w:rFonts w:ascii="Times New Roman" w:hAnsi="Times New Roman"/>
          <w:b/>
        </w:rPr>
        <w:t>§ 5</w:t>
      </w:r>
    </w:p>
    <w:p w14:paraId="1908910C" w14:textId="77777777" w:rsidR="00932025" w:rsidRPr="00C53B52" w:rsidRDefault="00932025" w:rsidP="0093202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78B13C58" w14:textId="77777777" w:rsidR="00932025" w:rsidRPr="00C53B52" w:rsidRDefault="00932025" w:rsidP="0093202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264E4A5" w14:textId="77777777" w:rsidR="00932025" w:rsidRPr="00C53B52" w:rsidRDefault="00932025" w:rsidP="00932025">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33A45E57" w14:textId="77777777" w:rsidR="00932025" w:rsidRPr="00C53B52" w:rsidRDefault="00932025" w:rsidP="0093202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3C405A0" w14:textId="77777777" w:rsidR="00932025" w:rsidRPr="00C53B52" w:rsidRDefault="00932025" w:rsidP="0093202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521892AE" w14:textId="77777777" w:rsidR="00932025" w:rsidRPr="00C53B52" w:rsidRDefault="00932025" w:rsidP="0093202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13C008F6" w14:textId="77777777" w:rsidR="00932025" w:rsidRPr="00C53B52" w:rsidRDefault="00932025" w:rsidP="0093202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924807C" w14:textId="77777777" w:rsidR="00932025" w:rsidRPr="00C53B52" w:rsidRDefault="00932025" w:rsidP="00932025">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1861FAF4" w14:textId="77777777" w:rsidR="00932025" w:rsidRPr="00C53B52" w:rsidRDefault="00932025" w:rsidP="00932025">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01E51752" w14:textId="77777777" w:rsidR="00932025" w:rsidRPr="006B2CAA" w:rsidRDefault="00932025" w:rsidP="00932025">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4CBC4C80" w14:textId="77777777" w:rsidR="00932025" w:rsidRDefault="00932025" w:rsidP="0093202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ECFAEAE" w14:textId="77777777" w:rsidR="00932025" w:rsidRDefault="00932025" w:rsidP="00932025">
      <w:pPr>
        <w:pStyle w:val="Tekstpodstawowy"/>
        <w:ind w:right="-47"/>
        <w:jc w:val="center"/>
        <w:rPr>
          <w:rFonts w:ascii="Times New Roman" w:hAnsi="Times New Roman"/>
          <w:b/>
        </w:rPr>
      </w:pPr>
      <w:r w:rsidRPr="00877B92">
        <w:rPr>
          <w:rFonts w:ascii="Times New Roman" w:hAnsi="Times New Roman"/>
          <w:b/>
        </w:rPr>
        <w:lastRenderedPageBreak/>
        <w:t>§ 6</w:t>
      </w:r>
    </w:p>
    <w:p w14:paraId="306D346F" w14:textId="77777777" w:rsidR="00932025" w:rsidRDefault="00932025" w:rsidP="00932025">
      <w:pPr>
        <w:pStyle w:val="Tekstpodstawowy"/>
        <w:ind w:right="-47"/>
        <w:jc w:val="center"/>
        <w:rPr>
          <w:rFonts w:ascii="Times New Roman" w:hAnsi="Times New Roman"/>
          <w:b/>
        </w:rPr>
      </w:pPr>
    </w:p>
    <w:p w14:paraId="68815D77" w14:textId="77777777" w:rsidR="00932025" w:rsidRDefault="00932025" w:rsidP="00932025">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5EB8196" w14:textId="77777777" w:rsidR="00932025" w:rsidRDefault="00932025" w:rsidP="00932025">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6D72BC9" w14:textId="77777777" w:rsidR="00932025" w:rsidRDefault="00932025" w:rsidP="00932025">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7B7A51F" w14:textId="77777777" w:rsidR="00932025" w:rsidRDefault="00932025" w:rsidP="00932025">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B466DB5" w14:textId="77777777" w:rsidR="00932025" w:rsidRDefault="00932025" w:rsidP="00932025">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7EB6B41" w14:textId="77777777" w:rsidR="00932025" w:rsidRPr="00877B92" w:rsidRDefault="00932025" w:rsidP="0093202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D7E86CA" w14:textId="77777777" w:rsidR="00932025" w:rsidRPr="003F1749" w:rsidRDefault="00932025" w:rsidP="00932025">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A05B5B2" w14:textId="77777777" w:rsidR="00932025" w:rsidRDefault="00932025" w:rsidP="00932025">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8183DFC" w14:textId="77777777" w:rsidR="00932025" w:rsidRDefault="00932025" w:rsidP="00932025">
      <w:pPr>
        <w:pStyle w:val="Tekstpodstawowy"/>
        <w:ind w:right="-47"/>
        <w:jc w:val="center"/>
        <w:rPr>
          <w:rFonts w:ascii="Times New Roman" w:hAnsi="Times New Roman"/>
        </w:rPr>
      </w:pPr>
    </w:p>
    <w:p w14:paraId="050EE1F7" w14:textId="77777777" w:rsidR="00932025" w:rsidRPr="00877B92" w:rsidRDefault="00932025" w:rsidP="0093202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6FF660C" w14:textId="77777777" w:rsidR="00932025" w:rsidRPr="0043435F" w:rsidRDefault="00932025" w:rsidP="00932025">
      <w:pPr>
        <w:numPr>
          <w:ilvl w:val="0"/>
          <w:numId w:val="20"/>
        </w:numPr>
        <w:ind w:left="284"/>
        <w:jc w:val="both"/>
        <w:rPr>
          <w:bCs/>
          <w:sz w:val="24"/>
          <w:szCs w:val="24"/>
          <w:lang w:val="pl-PL" w:eastAsia="en-US"/>
        </w:rPr>
      </w:pPr>
      <w:r w:rsidRPr="0043435F">
        <w:rPr>
          <w:sz w:val="24"/>
          <w:szCs w:val="24"/>
          <w:lang w:val="pl-PL"/>
        </w:rPr>
        <w:t>Sprzedawca udziela …… miesięcznej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2EFA9F5F" w14:textId="77777777" w:rsidR="00932025" w:rsidRPr="0043435F" w:rsidRDefault="00932025" w:rsidP="00932025">
      <w:pPr>
        <w:numPr>
          <w:ilvl w:val="0"/>
          <w:numId w:val="20"/>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5FC0BE26" w14:textId="77777777" w:rsidR="00932025" w:rsidRPr="0043435F" w:rsidRDefault="00932025" w:rsidP="00932025">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004BB251" w14:textId="77777777" w:rsidR="00932025" w:rsidRPr="0043435F" w:rsidRDefault="00932025" w:rsidP="00932025">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73048039" w14:textId="77777777" w:rsidR="00932025" w:rsidRPr="0043435F" w:rsidRDefault="00932025" w:rsidP="00932025">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0EB810C2" w14:textId="77777777" w:rsidR="00932025" w:rsidRPr="0043435F" w:rsidRDefault="00932025" w:rsidP="00932025">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w:t>
      </w:r>
      <w:r w:rsidRPr="0043435F">
        <w:rPr>
          <w:bCs/>
          <w:sz w:val="24"/>
          <w:szCs w:val="24"/>
          <w:lang w:val="pl-PL" w:eastAsia="en-US"/>
        </w:rPr>
        <w:lastRenderedPageBreak/>
        <w:t xml:space="preserve">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4667A2B1" w14:textId="77777777" w:rsidR="00932025" w:rsidRPr="0043435F" w:rsidRDefault="00932025" w:rsidP="00932025">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10D92D55" w14:textId="77777777" w:rsidR="00932025" w:rsidRPr="0043435F" w:rsidRDefault="00932025" w:rsidP="00932025">
      <w:pPr>
        <w:numPr>
          <w:ilvl w:val="0"/>
          <w:numId w:val="20"/>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76ACBEDD" w14:textId="77777777" w:rsidR="00932025" w:rsidRPr="0043435F" w:rsidRDefault="00932025" w:rsidP="00932025">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C230BD6" w14:textId="77777777" w:rsidR="00932025" w:rsidRPr="0043435F" w:rsidRDefault="00932025" w:rsidP="00932025">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789EBC8" w14:textId="77777777" w:rsidR="00932025" w:rsidRPr="0043435F" w:rsidRDefault="00932025" w:rsidP="00932025">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12725BC" w14:textId="77777777" w:rsidR="00932025" w:rsidRPr="0043435F" w:rsidRDefault="00932025" w:rsidP="00932025">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5DF5B1D" w14:textId="77777777" w:rsidR="00932025" w:rsidRDefault="00932025" w:rsidP="00932025">
      <w:pPr>
        <w:pStyle w:val="Tekstpodstawowy"/>
        <w:ind w:left="284" w:right="-47"/>
        <w:jc w:val="both"/>
        <w:rPr>
          <w:rFonts w:ascii="Times New Roman" w:hAnsi="Times New Roman"/>
        </w:rPr>
      </w:pPr>
    </w:p>
    <w:p w14:paraId="04B73BC2" w14:textId="77777777" w:rsidR="00932025" w:rsidRDefault="00932025" w:rsidP="00932025">
      <w:pPr>
        <w:pStyle w:val="Tekstpodstawowy"/>
        <w:ind w:right="-47"/>
        <w:jc w:val="center"/>
        <w:rPr>
          <w:rFonts w:ascii="Times New Roman" w:hAnsi="Times New Roman"/>
          <w:b/>
        </w:rPr>
      </w:pPr>
    </w:p>
    <w:p w14:paraId="047C3B40" w14:textId="77777777" w:rsidR="00932025" w:rsidRPr="00877B92" w:rsidRDefault="00932025" w:rsidP="0093202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2CF9BB73" w14:textId="77777777" w:rsidR="00932025" w:rsidRPr="009B2595" w:rsidRDefault="00932025" w:rsidP="00932025">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03990346" w14:textId="77777777" w:rsidR="00932025" w:rsidRPr="009B2595" w:rsidRDefault="00932025" w:rsidP="00932025">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201F3567" w14:textId="77777777" w:rsidR="00932025" w:rsidRPr="009B2595" w:rsidRDefault="00932025" w:rsidP="00932025">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2FA89DF4" w14:textId="49F43DE1" w:rsidR="00665680" w:rsidRPr="00665680" w:rsidRDefault="00665680" w:rsidP="00665680">
      <w:pPr>
        <w:numPr>
          <w:ilvl w:val="0"/>
          <w:numId w:val="50"/>
        </w:numPr>
        <w:suppressAutoHyphens/>
        <w:autoSpaceDN w:val="0"/>
        <w:spacing w:after="147"/>
        <w:jc w:val="both"/>
        <w:rPr>
          <w:sz w:val="24"/>
          <w:szCs w:val="24"/>
          <w:lang w:val="pl-PL"/>
        </w:rPr>
      </w:pPr>
      <w:r w:rsidRPr="00665680">
        <w:rPr>
          <w:sz w:val="24"/>
          <w:szCs w:val="24"/>
          <w:lang w:val="pl-PL"/>
        </w:rPr>
        <w:t xml:space="preserve">w zakresie zmiany terminu wykonania lub terminów pośrednich wskazanych w Umowie: </w:t>
      </w:r>
    </w:p>
    <w:p w14:paraId="72C07606" w14:textId="77777777" w:rsidR="00665680" w:rsidRPr="00665680" w:rsidRDefault="00665680" w:rsidP="00665680">
      <w:pPr>
        <w:ind w:left="360"/>
        <w:rPr>
          <w:sz w:val="24"/>
          <w:szCs w:val="24"/>
          <w:lang w:val="pl-PL"/>
        </w:rPr>
      </w:pPr>
      <w:r w:rsidRPr="00665680">
        <w:rPr>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t>
      </w:r>
    </w:p>
    <w:p w14:paraId="685060E5" w14:textId="1A06F384" w:rsidR="00932025" w:rsidRPr="009B2595" w:rsidRDefault="00932025" w:rsidP="00932025">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 xml:space="preserve">w przypadku zakończenia jego produkcji lub wstrzymania lub wycofania go z produkcji po przedstawianiu stosownych dokumentów od producenta lub dystrybutora, z tym że </w:t>
      </w:r>
      <w:r w:rsidRPr="009B2595">
        <w:rPr>
          <w:sz w:val="24"/>
          <w:szCs w:val="24"/>
          <w:lang w:val="pl-PL"/>
        </w:rPr>
        <w:lastRenderedPageBreak/>
        <w:t>cena wskazana w § 3 ust 1 nie może ulec podwyższeniu, a parametry techniczne nie mogą być gorsze niż wskazane w  treści oferty,</w:t>
      </w:r>
    </w:p>
    <w:p w14:paraId="6EA21F09" w14:textId="77777777" w:rsidR="00932025" w:rsidRPr="009B2595" w:rsidRDefault="00932025" w:rsidP="00932025">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5C8D810C" w14:textId="77777777" w:rsidR="00932025" w:rsidRPr="009B2595" w:rsidRDefault="00932025" w:rsidP="00932025">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3B9C8F0A" w14:textId="77777777" w:rsidR="00932025" w:rsidRPr="009B2595" w:rsidRDefault="00932025" w:rsidP="00932025">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002838C5" w14:textId="77777777" w:rsidR="00932025" w:rsidRPr="009B2595" w:rsidRDefault="00932025" w:rsidP="00932025">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21691A5" w14:textId="77777777" w:rsidR="00932025" w:rsidRPr="009B2595" w:rsidRDefault="00932025" w:rsidP="00932025">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56DE23A2" w14:textId="77777777" w:rsidR="00932025" w:rsidRPr="00042F5C" w:rsidRDefault="00932025" w:rsidP="00932025">
      <w:pPr>
        <w:widowControl w:val="0"/>
        <w:suppressAutoHyphens/>
        <w:autoSpaceDN w:val="0"/>
        <w:ind w:left="360"/>
        <w:jc w:val="center"/>
        <w:textAlignment w:val="baseline"/>
        <w:rPr>
          <w:rFonts w:eastAsia="SimSun"/>
          <w:b/>
          <w:bCs/>
          <w:color w:val="000000"/>
          <w:kern w:val="2"/>
          <w:sz w:val="24"/>
          <w:szCs w:val="24"/>
          <w:lang w:val="pl-PL"/>
        </w:rPr>
      </w:pPr>
    </w:p>
    <w:p w14:paraId="2309EB06" w14:textId="77777777" w:rsidR="00932025" w:rsidRPr="009B2595" w:rsidRDefault="00932025" w:rsidP="00932025">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4E8A119B" w14:textId="77777777" w:rsidR="00932025" w:rsidRPr="009B2595" w:rsidRDefault="00932025" w:rsidP="00932025">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1D24BA4" w14:textId="77777777" w:rsidR="00932025" w:rsidRPr="009B2595" w:rsidRDefault="00932025" w:rsidP="00932025">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1BAC8E60" w14:textId="77777777" w:rsidR="00932025" w:rsidRPr="009B2595" w:rsidRDefault="00932025" w:rsidP="00932025">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5DEAA67" w14:textId="77777777" w:rsidR="00932025" w:rsidRPr="009B2595" w:rsidRDefault="00932025" w:rsidP="00932025">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A3C0DBC" w14:textId="77777777" w:rsidR="00932025" w:rsidRPr="00877B92" w:rsidRDefault="00932025" w:rsidP="0093202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CE79062" w14:textId="77777777" w:rsidR="00932025" w:rsidRDefault="00932025" w:rsidP="0093202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A9AC417" w14:textId="77777777" w:rsidR="00932025" w:rsidRDefault="00932025" w:rsidP="00932025">
      <w:pPr>
        <w:pStyle w:val="Tekstpodstawowy"/>
        <w:ind w:right="-47"/>
        <w:jc w:val="center"/>
        <w:rPr>
          <w:rFonts w:ascii="Times New Roman" w:hAnsi="Times New Roman"/>
        </w:rPr>
      </w:pPr>
    </w:p>
    <w:p w14:paraId="3E615A95" w14:textId="77777777" w:rsidR="00932025" w:rsidRDefault="00932025" w:rsidP="00932025">
      <w:pPr>
        <w:pStyle w:val="Tekstpodstawowy"/>
        <w:ind w:right="-47"/>
        <w:jc w:val="center"/>
        <w:rPr>
          <w:rFonts w:ascii="Times New Roman" w:hAnsi="Times New Roman"/>
        </w:rPr>
      </w:pPr>
    </w:p>
    <w:p w14:paraId="37DCD0C2" w14:textId="77777777" w:rsidR="00932025" w:rsidRDefault="00932025" w:rsidP="00932025">
      <w:pPr>
        <w:pStyle w:val="Tekstpodstawowy"/>
        <w:ind w:right="-47"/>
        <w:jc w:val="both"/>
        <w:rPr>
          <w:rFonts w:ascii="Times New Roman" w:hAnsi="Times New Roman"/>
        </w:rPr>
      </w:pPr>
    </w:p>
    <w:p w14:paraId="2D417905" w14:textId="77777777" w:rsidR="00932025" w:rsidRPr="00877B92" w:rsidRDefault="00932025" w:rsidP="0093202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43CC86CA" w14:textId="77777777" w:rsidR="00932025" w:rsidRDefault="00932025" w:rsidP="0093202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185BC249" w14:textId="77777777" w:rsidR="00932025" w:rsidRDefault="00932025" w:rsidP="00932025">
      <w:pPr>
        <w:pStyle w:val="Tekstpodstawowy"/>
        <w:ind w:right="-47"/>
        <w:jc w:val="both"/>
        <w:rPr>
          <w:rFonts w:ascii="Times New Roman" w:hAnsi="Times New Roman"/>
        </w:rPr>
      </w:pPr>
    </w:p>
    <w:p w14:paraId="13392843" w14:textId="77777777" w:rsidR="00932025" w:rsidRPr="00877B92" w:rsidRDefault="00932025" w:rsidP="00932025">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3</w:t>
      </w:r>
    </w:p>
    <w:p w14:paraId="12CA5F98" w14:textId="77777777" w:rsidR="00932025" w:rsidRDefault="00932025" w:rsidP="00932025">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8C2081B" w14:textId="77777777" w:rsidR="00932025" w:rsidRDefault="00932025" w:rsidP="00932025">
      <w:pPr>
        <w:pStyle w:val="Tekstpodstawowy"/>
        <w:ind w:right="-47"/>
        <w:jc w:val="both"/>
        <w:rPr>
          <w:rFonts w:ascii="Times New Roman" w:hAnsi="Times New Roman"/>
        </w:rPr>
      </w:pPr>
    </w:p>
    <w:p w14:paraId="46BDF55C" w14:textId="77777777" w:rsidR="00932025" w:rsidRDefault="00932025" w:rsidP="00932025">
      <w:pPr>
        <w:pStyle w:val="Tekstpodstawowy"/>
        <w:ind w:right="-47"/>
        <w:jc w:val="center"/>
        <w:rPr>
          <w:rFonts w:ascii="Times New Roman" w:hAnsi="Times New Roman"/>
          <w:b/>
        </w:rPr>
      </w:pPr>
    </w:p>
    <w:p w14:paraId="007AA683" w14:textId="77777777" w:rsidR="00932025" w:rsidRDefault="00932025" w:rsidP="00932025">
      <w:pPr>
        <w:pStyle w:val="Tekstpodstawowy"/>
        <w:ind w:right="-47"/>
        <w:jc w:val="center"/>
        <w:rPr>
          <w:rFonts w:ascii="Times New Roman" w:hAnsi="Times New Roman"/>
          <w:b/>
        </w:rPr>
      </w:pPr>
    </w:p>
    <w:p w14:paraId="7C52AC21" w14:textId="77777777" w:rsidR="00932025" w:rsidRDefault="00932025" w:rsidP="00932025">
      <w:pPr>
        <w:pStyle w:val="Tekstpodstawowy"/>
        <w:ind w:right="-47"/>
        <w:jc w:val="center"/>
        <w:rPr>
          <w:rFonts w:ascii="Times New Roman" w:hAnsi="Times New Roman"/>
          <w:b/>
        </w:rPr>
      </w:pPr>
    </w:p>
    <w:p w14:paraId="0AA26534" w14:textId="77777777" w:rsidR="00932025" w:rsidRDefault="00932025" w:rsidP="00932025">
      <w:pPr>
        <w:pStyle w:val="Tekstpodstawowy"/>
        <w:ind w:right="-47"/>
        <w:jc w:val="center"/>
        <w:rPr>
          <w:rFonts w:ascii="Times New Roman" w:hAnsi="Times New Roman"/>
          <w:b/>
        </w:rPr>
      </w:pPr>
    </w:p>
    <w:p w14:paraId="13113A9C" w14:textId="77777777" w:rsidR="00932025" w:rsidRPr="00877B92" w:rsidRDefault="00932025" w:rsidP="0093202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1702276D" w14:textId="77777777" w:rsidR="00932025" w:rsidRPr="004F0507" w:rsidRDefault="00932025" w:rsidP="0093202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8AF2F47" w14:textId="77777777" w:rsidR="00932025" w:rsidRDefault="00932025" w:rsidP="00932025">
      <w:pPr>
        <w:pStyle w:val="Tekstpodstawowy2"/>
        <w:spacing w:line="240" w:lineRule="auto"/>
        <w:ind w:right="-47"/>
      </w:pPr>
    </w:p>
    <w:p w14:paraId="03B596DB" w14:textId="77777777" w:rsidR="00932025" w:rsidRDefault="00932025" w:rsidP="00932025">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6868FDCA" w14:textId="77777777" w:rsidR="00932025" w:rsidRDefault="00932025" w:rsidP="00932025">
      <w:pPr>
        <w:rPr>
          <w:sz w:val="22"/>
          <w:szCs w:val="22"/>
          <w:lang w:val="pl-PL"/>
        </w:rPr>
      </w:pPr>
    </w:p>
    <w:p w14:paraId="1EDD0AFF" w14:textId="77777777" w:rsidR="00932025" w:rsidRDefault="00932025" w:rsidP="00932025">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20FB9F99" w14:textId="77777777" w:rsidR="00932025" w:rsidRDefault="00932025" w:rsidP="00932025">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70266494" w14:textId="77777777" w:rsidR="00932025" w:rsidRDefault="00932025" w:rsidP="00932025">
      <w:pPr>
        <w:pStyle w:val="Zwykytekst"/>
        <w:rPr>
          <w:rFonts w:ascii="Times New Roman" w:hAnsi="Times New Roman" w:cs="Times New Roman"/>
          <w:sz w:val="22"/>
          <w:szCs w:val="22"/>
          <w:lang w:val="pl-PL"/>
        </w:rPr>
      </w:pPr>
    </w:p>
    <w:p w14:paraId="0BED8438" w14:textId="77777777" w:rsidR="00932025" w:rsidRDefault="00932025" w:rsidP="00932025">
      <w:pPr>
        <w:pStyle w:val="Zwykytekst"/>
        <w:ind w:left="4956" w:firstLine="708"/>
        <w:rPr>
          <w:rFonts w:ascii="Times New Roman" w:hAnsi="Times New Roman" w:cs="Times New Roman"/>
          <w:sz w:val="22"/>
          <w:szCs w:val="22"/>
          <w:lang w:val="pl-PL"/>
        </w:rPr>
      </w:pPr>
    </w:p>
    <w:p w14:paraId="31F614F6" w14:textId="77777777" w:rsidR="00932025" w:rsidRDefault="00932025" w:rsidP="00932025">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488EF92F" w14:textId="77777777" w:rsidR="00932025" w:rsidRDefault="00932025" w:rsidP="00932025">
      <w:pPr>
        <w:pStyle w:val="Zwykytekst"/>
        <w:ind w:left="4956" w:firstLine="708"/>
        <w:rPr>
          <w:rFonts w:ascii="Times New Roman" w:hAnsi="Times New Roman" w:cs="Times New Roman"/>
          <w:b/>
          <w:bCs/>
          <w:sz w:val="22"/>
          <w:szCs w:val="22"/>
          <w:lang w:val="pl-PL"/>
        </w:rPr>
      </w:pPr>
    </w:p>
    <w:p w14:paraId="2FFA556B" w14:textId="77777777" w:rsidR="00932025" w:rsidRDefault="00932025" w:rsidP="00932025">
      <w:pPr>
        <w:pStyle w:val="Zwykytekst"/>
        <w:ind w:left="4956" w:firstLine="708"/>
        <w:rPr>
          <w:rFonts w:ascii="Times New Roman" w:hAnsi="Times New Roman" w:cs="Times New Roman"/>
          <w:b/>
          <w:bCs/>
          <w:sz w:val="22"/>
          <w:szCs w:val="22"/>
          <w:lang w:val="pl-PL"/>
        </w:rPr>
      </w:pPr>
    </w:p>
    <w:p w14:paraId="31ABBF71" w14:textId="77777777" w:rsidR="00932025" w:rsidRDefault="00932025" w:rsidP="00932025">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24DC162A" w14:textId="77777777" w:rsidR="00932025" w:rsidRDefault="00932025" w:rsidP="00932025">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2A4B0102"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1A72629A"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313D5C41"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1A08E6D5"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628C3C37"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38EEE4B8"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3FC93F69"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26926D72"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5A7D8122"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1BCFE393"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115A394D"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4D54E99B"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4D92C6B6"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12DE0112"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69DBD7EB"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31F73E0B"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75140682"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1C4A9341"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73FFD8FC"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39343A7A"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23B428C6"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518CEE39"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269BE6B0"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45EDA995"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498F8315"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21A4A12F"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43C858C6"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78026F74"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107AB8F1" w14:textId="77777777" w:rsidR="00932025" w:rsidRDefault="00932025" w:rsidP="00932025">
      <w:pPr>
        <w:pStyle w:val="Zwykytekst"/>
        <w:tabs>
          <w:tab w:val="left" w:pos="7050"/>
        </w:tabs>
        <w:rPr>
          <w:rFonts w:ascii="Times New Roman" w:hAnsi="Times New Roman" w:cs="Times New Roman"/>
          <w:i/>
          <w:iCs/>
          <w:sz w:val="22"/>
          <w:szCs w:val="22"/>
          <w:lang w:val="pl-PL"/>
        </w:rPr>
      </w:pPr>
    </w:p>
    <w:p w14:paraId="4F15BC82" w14:textId="77777777" w:rsidR="00932025" w:rsidRPr="00515AFA" w:rsidRDefault="00932025" w:rsidP="0093202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FEDA198" w14:textId="77777777" w:rsidR="00932025" w:rsidRPr="00515AFA" w:rsidRDefault="00932025" w:rsidP="0093202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A5CF9F2" w14:textId="77777777" w:rsidR="00932025" w:rsidRDefault="00932025" w:rsidP="00932025">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4BED7575" w14:textId="77777777" w:rsidR="00932025" w:rsidRDefault="00932025" w:rsidP="00932025">
      <w:pPr>
        <w:widowControl w:val="0"/>
        <w:autoSpaceDE w:val="0"/>
        <w:autoSpaceDN w:val="0"/>
        <w:jc w:val="right"/>
        <w:textAlignment w:val="baseline"/>
        <w:rPr>
          <w:sz w:val="22"/>
          <w:szCs w:val="22"/>
          <w:lang w:val="pl-PL"/>
        </w:rPr>
      </w:pPr>
    </w:p>
    <w:p w14:paraId="6FBFDA59" w14:textId="77777777" w:rsidR="00932025" w:rsidRDefault="00932025" w:rsidP="00932025">
      <w:pPr>
        <w:widowControl w:val="0"/>
        <w:autoSpaceDE w:val="0"/>
        <w:autoSpaceDN w:val="0"/>
        <w:jc w:val="right"/>
        <w:textAlignment w:val="baseline"/>
        <w:rPr>
          <w:sz w:val="22"/>
          <w:szCs w:val="22"/>
          <w:lang w:val="pl-PL"/>
        </w:rPr>
      </w:pPr>
    </w:p>
    <w:p w14:paraId="2E288829" w14:textId="77777777" w:rsidR="00932025" w:rsidRDefault="00932025" w:rsidP="00932025">
      <w:pPr>
        <w:widowControl w:val="0"/>
        <w:autoSpaceDE w:val="0"/>
        <w:autoSpaceDN w:val="0"/>
        <w:jc w:val="right"/>
        <w:textAlignment w:val="baseline"/>
        <w:rPr>
          <w:sz w:val="22"/>
          <w:szCs w:val="22"/>
          <w:lang w:val="pl-PL"/>
        </w:rPr>
      </w:pPr>
    </w:p>
    <w:p w14:paraId="63FC623C" w14:textId="77777777" w:rsidR="00932025" w:rsidRDefault="00932025" w:rsidP="00932025">
      <w:pPr>
        <w:widowControl w:val="0"/>
        <w:autoSpaceDE w:val="0"/>
        <w:autoSpaceDN w:val="0"/>
        <w:jc w:val="right"/>
        <w:textAlignment w:val="baseline"/>
        <w:rPr>
          <w:sz w:val="22"/>
          <w:szCs w:val="22"/>
          <w:lang w:val="pl-PL"/>
        </w:rPr>
      </w:pPr>
    </w:p>
    <w:p w14:paraId="645193BA" w14:textId="77777777" w:rsidR="00932025" w:rsidRDefault="00932025" w:rsidP="00932025">
      <w:pPr>
        <w:widowControl w:val="0"/>
        <w:autoSpaceDE w:val="0"/>
        <w:autoSpaceDN w:val="0"/>
        <w:jc w:val="right"/>
        <w:textAlignment w:val="baseline"/>
        <w:rPr>
          <w:sz w:val="22"/>
          <w:szCs w:val="22"/>
          <w:lang w:val="pl-PL"/>
        </w:rPr>
      </w:pPr>
    </w:p>
    <w:p w14:paraId="289D310C" w14:textId="77777777" w:rsidR="00932025" w:rsidRDefault="00932025" w:rsidP="00932025">
      <w:pPr>
        <w:widowControl w:val="0"/>
        <w:autoSpaceDE w:val="0"/>
        <w:autoSpaceDN w:val="0"/>
        <w:jc w:val="right"/>
        <w:textAlignment w:val="baseline"/>
        <w:rPr>
          <w:sz w:val="22"/>
          <w:szCs w:val="22"/>
          <w:lang w:val="pl-PL"/>
        </w:rPr>
      </w:pPr>
    </w:p>
    <w:p w14:paraId="316F511B" w14:textId="77777777" w:rsidR="00932025" w:rsidRDefault="00932025" w:rsidP="00932025">
      <w:pPr>
        <w:widowControl w:val="0"/>
        <w:autoSpaceDE w:val="0"/>
        <w:autoSpaceDN w:val="0"/>
        <w:jc w:val="right"/>
        <w:textAlignment w:val="baseline"/>
        <w:rPr>
          <w:sz w:val="22"/>
          <w:szCs w:val="22"/>
          <w:lang w:val="pl-PL"/>
        </w:rPr>
      </w:pPr>
    </w:p>
    <w:p w14:paraId="1687580C" w14:textId="77777777" w:rsidR="00932025" w:rsidRDefault="00932025" w:rsidP="00932025">
      <w:pPr>
        <w:widowControl w:val="0"/>
        <w:autoSpaceDE w:val="0"/>
        <w:autoSpaceDN w:val="0"/>
        <w:jc w:val="right"/>
        <w:textAlignment w:val="baseline"/>
        <w:rPr>
          <w:sz w:val="22"/>
          <w:szCs w:val="22"/>
          <w:lang w:val="pl-PL"/>
        </w:rPr>
      </w:pPr>
    </w:p>
    <w:p w14:paraId="614972AA" w14:textId="77777777" w:rsidR="00932025" w:rsidRDefault="00932025" w:rsidP="00932025">
      <w:pPr>
        <w:widowControl w:val="0"/>
        <w:autoSpaceDE w:val="0"/>
        <w:autoSpaceDN w:val="0"/>
        <w:jc w:val="right"/>
        <w:textAlignment w:val="baseline"/>
        <w:rPr>
          <w:sz w:val="22"/>
          <w:szCs w:val="22"/>
          <w:lang w:val="pl-PL"/>
        </w:rPr>
      </w:pPr>
    </w:p>
    <w:p w14:paraId="59C0C756" w14:textId="77777777" w:rsidR="00932025" w:rsidRDefault="00932025" w:rsidP="00932025">
      <w:pPr>
        <w:widowControl w:val="0"/>
        <w:autoSpaceDE w:val="0"/>
        <w:autoSpaceDN w:val="0"/>
        <w:jc w:val="right"/>
        <w:textAlignment w:val="baseline"/>
        <w:rPr>
          <w:sz w:val="22"/>
          <w:szCs w:val="22"/>
          <w:lang w:val="pl-PL"/>
        </w:rPr>
      </w:pPr>
    </w:p>
    <w:p w14:paraId="53AC1771" w14:textId="77777777" w:rsidR="00932025" w:rsidRDefault="00932025" w:rsidP="00932025">
      <w:pPr>
        <w:widowControl w:val="0"/>
        <w:autoSpaceDE w:val="0"/>
        <w:autoSpaceDN w:val="0"/>
        <w:jc w:val="right"/>
        <w:textAlignment w:val="baseline"/>
        <w:rPr>
          <w:sz w:val="22"/>
          <w:szCs w:val="22"/>
          <w:lang w:val="pl-PL"/>
        </w:rPr>
      </w:pPr>
    </w:p>
    <w:p w14:paraId="0C0C24CB" w14:textId="77777777" w:rsidR="00932025" w:rsidRPr="00515AFA" w:rsidRDefault="00932025" w:rsidP="00932025">
      <w:pPr>
        <w:widowControl w:val="0"/>
        <w:autoSpaceDE w:val="0"/>
        <w:autoSpaceDN w:val="0"/>
        <w:jc w:val="right"/>
        <w:textAlignment w:val="baseline"/>
        <w:rPr>
          <w:sz w:val="22"/>
          <w:szCs w:val="22"/>
          <w:lang w:val="pl-PL"/>
        </w:rPr>
      </w:pPr>
      <w:r w:rsidRPr="00515AFA">
        <w:rPr>
          <w:sz w:val="22"/>
          <w:szCs w:val="22"/>
          <w:lang w:val="pl-PL"/>
        </w:rPr>
        <w:t>Załącznik nr 2 do umowy</w:t>
      </w:r>
    </w:p>
    <w:p w14:paraId="48EC31F3" w14:textId="77777777" w:rsidR="00932025" w:rsidRPr="00515AFA" w:rsidRDefault="00932025" w:rsidP="00932025">
      <w:pPr>
        <w:widowControl w:val="0"/>
        <w:autoSpaceDE w:val="0"/>
        <w:autoSpaceDN w:val="0"/>
        <w:jc w:val="both"/>
        <w:textAlignment w:val="baseline"/>
        <w:rPr>
          <w:sz w:val="22"/>
          <w:szCs w:val="22"/>
          <w:lang w:val="pl-PL"/>
        </w:rPr>
      </w:pPr>
    </w:p>
    <w:p w14:paraId="28450594" w14:textId="77777777" w:rsidR="00932025" w:rsidRPr="00515AFA" w:rsidRDefault="00932025" w:rsidP="00932025">
      <w:pPr>
        <w:widowControl w:val="0"/>
        <w:autoSpaceDE w:val="0"/>
        <w:autoSpaceDN w:val="0"/>
        <w:jc w:val="both"/>
        <w:textAlignment w:val="baseline"/>
        <w:rPr>
          <w:sz w:val="22"/>
          <w:szCs w:val="22"/>
          <w:lang w:val="pl-PL"/>
        </w:rPr>
      </w:pPr>
    </w:p>
    <w:p w14:paraId="7AF3D17C" w14:textId="77777777" w:rsidR="00932025" w:rsidRPr="00515AFA" w:rsidRDefault="00932025" w:rsidP="00932025">
      <w:pPr>
        <w:widowControl w:val="0"/>
        <w:autoSpaceDE w:val="0"/>
        <w:autoSpaceDN w:val="0"/>
        <w:jc w:val="both"/>
        <w:textAlignment w:val="baseline"/>
        <w:rPr>
          <w:sz w:val="22"/>
          <w:szCs w:val="22"/>
          <w:lang w:val="pl-PL"/>
        </w:rPr>
      </w:pPr>
      <w:r w:rsidRPr="00515AFA">
        <w:rPr>
          <w:sz w:val="22"/>
          <w:szCs w:val="22"/>
          <w:lang w:val="pl-PL"/>
        </w:rPr>
        <w:t>.....................................… </w:t>
      </w:r>
    </w:p>
    <w:p w14:paraId="76B87043" w14:textId="77777777" w:rsidR="00932025" w:rsidRPr="00515AFA" w:rsidRDefault="00932025" w:rsidP="00932025">
      <w:pPr>
        <w:widowControl w:val="0"/>
        <w:autoSpaceDE w:val="0"/>
        <w:autoSpaceDN w:val="0"/>
        <w:ind w:firstLine="555"/>
        <w:textAlignment w:val="baseline"/>
        <w:rPr>
          <w:sz w:val="22"/>
          <w:szCs w:val="22"/>
          <w:lang w:val="pl-PL"/>
        </w:rPr>
      </w:pPr>
      <w:r w:rsidRPr="00515AFA">
        <w:rPr>
          <w:sz w:val="22"/>
          <w:szCs w:val="22"/>
          <w:lang w:val="pl-PL"/>
        </w:rPr>
        <w:t>Nazwa Wykonawcy</w:t>
      </w:r>
    </w:p>
    <w:p w14:paraId="1CB7C20A" w14:textId="77777777" w:rsidR="00932025" w:rsidRPr="00515AFA" w:rsidRDefault="00932025" w:rsidP="00932025">
      <w:pPr>
        <w:widowControl w:val="0"/>
        <w:autoSpaceDE w:val="0"/>
        <w:autoSpaceDN w:val="0"/>
        <w:textAlignment w:val="baseline"/>
        <w:rPr>
          <w:sz w:val="22"/>
          <w:szCs w:val="22"/>
          <w:lang w:val="pl-PL"/>
        </w:rPr>
      </w:pPr>
    </w:p>
    <w:p w14:paraId="509BAB4F" w14:textId="77777777" w:rsidR="00932025" w:rsidRPr="00515AFA" w:rsidRDefault="00932025" w:rsidP="00932025">
      <w:pPr>
        <w:widowControl w:val="0"/>
        <w:autoSpaceDE w:val="0"/>
        <w:autoSpaceDN w:val="0"/>
        <w:jc w:val="both"/>
        <w:textAlignment w:val="baseline"/>
        <w:rPr>
          <w:sz w:val="22"/>
          <w:szCs w:val="22"/>
          <w:lang w:val="pl-PL"/>
        </w:rPr>
      </w:pPr>
      <w:r w:rsidRPr="00515AFA">
        <w:rPr>
          <w:sz w:val="22"/>
          <w:szCs w:val="22"/>
          <w:lang w:val="pl-PL"/>
        </w:rPr>
        <w:t>.....................................…</w:t>
      </w:r>
    </w:p>
    <w:p w14:paraId="7F07DFF2" w14:textId="77777777" w:rsidR="00932025" w:rsidRPr="00515AFA" w:rsidRDefault="00932025" w:rsidP="00932025">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6C27367B" w14:textId="77777777" w:rsidR="00932025" w:rsidRPr="00515AFA" w:rsidRDefault="00932025" w:rsidP="00932025">
      <w:pPr>
        <w:widowControl w:val="0"/>
        <w:autoSpaceDE w:val="0"/>
        <w:autoSpaceDN w:val="0"/>
        <w:spacing w:before="90"/>
        <w:ind w:left="115" w:right="110"/>
        <w:jc w:val="both"/>
        <w:outlineLvl w:val="0"/>
        <w:rPr>
          <w:rFonts w:eastAsia="Verdana"/>
          <w:b/>
          <w:bCs/>
          <w:sz w:val="22"/>
          <w:szCs w:val="22"/>
          <w:lang w:val="pl-PL" w:eastAsia="en-US"/>
        </w:rPr>
      </w:pPr>
    </w:p>
    <w:p w14:paraId="3761F85B" w14:textId="77777777" w:rsidR="00932025" w:rsidRPr="00515AFA" w:rsidRDefault="00932025" w:rsidP="00932025">
      <w:pPr>
        <w:widowControl w:val="0"/>
        <w:autoSpaceDE w:val="0"/>
        <w:autoSpaceDN w:val="0"/>
        <w:spacing w:before="90"/>
        <w:ind w:right="110"/>
        <w:jc w:val="both"/>
        <w:outlineLvl w:val="0"/>
        <w:rPr>
          <w:rFonts w:eastAsia="Verdana"/>
          <w:b/>
          <w:bCs/>
          <w:sz w:val="22"/>
          <w:szCs w:val="22"/>
          <w:lang w:val="pl-PL" w:eastAsia="en-US"/>
        </w:rPr>
      </w:pPr>
    </w:p>
    <w:p w14:paraId="448195A6" w14:textId="77777777" w:rsidR="00932025" w:rsidRPr="00515AFA" w:rsidRDefault="00932025" w:rsidP="00932025">
      <w:pPr>
        <w:widowControl w:val="0"/>
        <w:autoSpaceDE w:val="0"/>
        <w:autoSpaceDN w:val="0"/>
        <w:jc w:val="center"/>
        <w:textAlignment w:val="baseline"/>
        <w:rPr>
          <w:b/>
          <w:bCs/>
          <w:sz w:val="22"/>
          <w:szCs w:val="22"/>
          <w:lang w:val="pl-PL"/>
        </w:rPr>
      </w:pPr>
    </w:p>
    <w:p w14:paraId="3A56CBEF" w14:textId="77777777" w:rsidR="00932025" w:rsidRPr="00515AFA" w:rsidRDefault="00932025" w:rsidP="00932025">
      <w:pPr>
        <w:widowControl w:val="0"/>
        <w:autoSpaceDE w:val="0"/>
        <w:autoSpaceDN w:val="0"/>
        <w:jc w:val="center"/>
        <w:textAlignment w:val="baseline"/>
        <w:rPr>
          <w:b/>
          <w:bCs/>
          <w:sz w:val="22"/>
          <w:szCs w:val="22"/>
          <w:lang w:val="pl-PL"/>
        </w:rPr>
      </w:pPr>
    </w:p>
    <w:p w14:paraId="2EDA665E" w14:textId="77777777" w:rsidR="00932025" w:rsidRPr="00515AFA" w:rsidRDefault="00932025" w:rsidP="00932025">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0B95F620" w14:textId="77777777" w:rsidR="00932025" w:rsidRPr="00515AFA" w:rsidRDefault="00932025" w:rsidP="00932025">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130FD22A" w14:textId="77777777" w:rsidR="00932025" w:rsidRPr="00515AFA" w:rsidRDefault="00932025" w:rsidP="00932025">
      <w:pPr>
        <w:widowControl w:val="0"/>
        <w:autoSpaceDE w:val="0"/>
        <w:autoSpaceDN w:val="0"/>
        <w:jc w:val="center"/>
        <w:textAlignment w:val="baseline"/>
        <w:rPr>
          <w:b/>
          <w:bCs/>
          <w:sz w:val="22"/>
          <w:szCs w:val="22"/>
          <w:lang w:val="pl-PL"/>
        </w:rPr>
      </w:pPr>
    </w:p>
    <w:p w14:paraId="60FE52FF" w14:textId="77777777" w:rsidR="00932025" w:rsidRPr="00515AFA" w:rsidRDefault="00932025" w:rsidP="00932025">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7C2F441" w14:textId="77777777" w:rsidR="00932025" w:rsidRPr="00515AFA" w:rsidRDefault="00932025" w:rsidP="00932025">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2D211F81" w14:textId="77777777" w:rsidR="00932025" w:rsidRPr="00515AFA" w:rsidRDefault="00932025" w:rsidP="00932025">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AC2730C" w14:textId="77777777" w:rsidR="00932025" w:rsidRPr="00515AFA" w:rsidRDefault="00932025" w:rsidP="00932025">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40C495BC" w14:textId="77777777" w:rsidR="00932025" w:rsidRPr="00515AFA" w:rsidRDefault="00932025" w:rsidP="00932025">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50B1293C" w14:textId="77777777" w:rsidR="00932025" w:rsidRPr="00515AFA" w:rsidRDefault="00932025" w:rsidP="00932025">
      <w:pPr>
        <w:spacing w:after="200" w:line="276" w:lineRule="auto"/>
        <w:ind w:left="780"/>
        <w:contextualSpacing/>
        <w:textAlignment w:val="baseline"/>
        <w:rPr>
          <w:sz w:val="22"/>
          <w:szCs w:val="22"/>
          <w:lang w:val="pl-PL"/>
        </w:rPr>
      </w:pPr>
    </w:p>
    <w:p w14:paraId="3787B7C4" w14:textId="77777777" w:rsidR="00932025" w:rsidRPr="00515AFA" w:rsidRDefault="00932025" w:rsidP="00932025">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6CA1B34A" w14:textId="77777777" w:rsidR="00932025" w:rsidRPr="00515AFA" w:rsidRDefault="00932025" w:rsidP="00932025">
      <w:pPr>
        <w:widowControl w:val="0"/>
        <w:autoSpaceDE w:val="0"/>
        <w:autoSpaceDN w:val="0"/>
        <w:spacing w:before="90"/>
        <w:ind w:right="110"/>
        <w:jc w:val="both"/>
        <w:outlineLvl w:val="0"/>
        <w:rPr>
          <w:rFonts w:eastAsia="Verdana"/>
          <w:b/>
          <w:bCs/>
          <w:sz w:val="22"/>
          <w:szCs w:val="22"/>
          <w:lang w:val="pl-PL" w:eastAsia="en-US"/>
        </w:rPr>
      </w:pPr>
    </w:p>
    <w:p w14:paraId="12681CF7" w14:textId="77777777" w:rsidR="00932025" w:rsidRPr="00515AFA" w:rsidRDefault="00932025" w:rsidP="00932025">
      <w:pPr>
        <w:widowControl w:val="0"/>
        <w:autoSpaceDE w:val="0"/>
        <w:autoSpaceDN w:val="0"/>
        <w:spacing w:before="90"/>
        <w:ind w:right="110"/>
        <w:jc w:val="both"/>
        <w:outlineLvl w:val="0"/>
        <w:rPr>
          <w:rFonts w:eastAsia="Verdana"/>
          <w:b/>
          <w:bCs/>
          <w:sz w:val="22"/>
          <w:szCs w:val="22"/>
          <w:lang w:val="pl-PL" w:eastAsia="en-US"/>
        </w:rPr>
      </w:pPr>
    </w:p>
    <w:p w14:paraId="3F2BE59B" w14:textId="77777777" w:rsidR="00932025" w:rsidRPr="00515AFA" w:rsidRDefault="00932025" w:rsidP="00932025">
      <w:pPr>
        <w:widowControl w:val="0"/>
        <w:autoSpaceDE w:val="0"/>
        <w:autoSpaceDN w:val="0"/>
        <w:spacing w:before="90"/>
        <w:ind w:right="110"/>
        <w:jc w:val="both"/>
        <w:outlineLvl w:val="0"/>
        <w:rPr>
          <w:rFonts w:eastAsia="Verdana"/>
          <w:b/>
          <w:bCs/>
          <w:sz w:val="22"/>
          <w:szCs w:val="22"/>
          <w:lang w:val="pl-PL" w:eastAsia="en-US"/>
        </w:rPr>
      </w:pPr>
    </w:p>
    <w:p w14:paraId="121435CA" w14:textId="77777777" w:rsidR="00932025" w:rsidRPr="00515AFA" w:rsidRDefault="00932025" w:rsidP="00932025">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932025" w:rsidRPr="00665680" w14:paraId="28CE0BC7" w14:textId="77777777" w:rsidTr="003778FB">
        <w:tc>
          <w:tcPr>
            <w:tcW w:w="4105" w:type="dxa"/>
            <w:hideMark/>
          </w:tcPr>
          <w:p w14:paraId="2C604EFD" w14:textId="77777777" w:rsidR="00932025" w:rsidRPr="00515AFA" w:rsidRDefault="00932025" w:rsidP="003778FB">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05C31A21" w14:textId="77777777" w:rsidR="00932025" w:rsidRPr="00515AFA" w:rsidRDefault="00932025" w:rsidP="003778FB">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03A69615" w14:textId="77777777" w:rsidR="00932025" w:rsidRPr="00515AFA" w:rsidRDefault="00932025" w:rsidP="00932025">
      <w:pPr>
        <w:spacing w:line="360" w:lineRule="auto"/>
        <w:jc w:val="both"/>
        <w:rPr>
          <w:rFonts w:eastAsia="Calibri"/>
          <w:color w:val="222A35"/>
          <w:sz w:val="22"/>
          <w:szCs w:val="22"/>
          <w:lang w:val="pl-PL" w:eastAsia="x-none"/>
        </w:rPr>
      </w:pPr>
    </w:p>
    <w:p w14:paraId="28D84D5E" w14:textId="77777777" w:rsidR="00932025" w:rsidRPr="002E3AF9" w:rsidRDefault="00932025" w:rsidP="00932025">
      <w:pPr>
        <w:rPr>
          <w:lang w:val="pl-PL"/>
        </w:rPr>
      </w:pPr>
    </w:p>
    <w:p w14:paraId="0D1CC94C" w14:textId="77777777" w:rsidR="00932025" w:rsidRPr="00107444" w:rsidRDefault="00932025" w:rsidP="00932025">
      <w:pPr>
        <w:rPr>
          <w:lang w:val="pl-PL"/>
        </w:rPr>
      </w:pPr>
    </w:p>
    <w:p w14:paraId="24631A4A" w14:textId="77777777" w:rsidR="00932025" w:rsidRPr="00233C0F" w:rsidRDefault="00932025" w:rsidP="00932025">
      <w:pPr>
        <w:rPr>
          <w:lang w:val="pl-PL"/>
        </w:rPr>
      </w:pPr>
    </w:p>
    <w:p w14:paraId="08F44CC6" w14:textId="77777777" w:rsidR="00932025" w:rsidRPr="00F76E64" w:rsidRDefault="00932025" w:rsidP="00932025">
      <w:pPr>
        <w:rPr>
          <w:lang w:val="pl-PL"/>
        </w:rPr>
      </w:pPr>
    </w:p>
    <w:p w14:paraId="1F31EAC6" w14:textId="77777777" w:rsidR="00932025" w:rsidRPr="009169FF" w:rsidRDefault="00932025" w:rsidP="00932025">
      <w:pPr>
        <w:rPr>
          <w:lang w:val="pl-PL"/>
        </w:rPr>
      </w:pPr>
    </w:p>
    <w:p w14:paraId="5908732A" w14:textId="77777777" w:rsidR="00932025" w:rsidRPr="00624B17" w:rsidRDefault="00932025" w:rsidP="00932025">
      <w:pPr>
        <w:pStyle w:val="Zwykytekst"/>
        <w:tabs>
          <w:tab w:val="left" w:pos="7050"/>
        </w:tabs>
        <w:rPr>
          <w:lang w:val="pl-PL"/>
        </w:rPr>
      </w:pPr>
    </w:p>
    <w:p w14:paraId="3436E5CE" w14:textId="77777777" w:rsidR="00932025" w:rsidRPr="005F5928" w:rsidRDefault="00932025" w:rsidP="00932025">
      <w:pPr>
        <w:rPr>
          <w:lang w:val="pl-PL"/>
        </w:rPr>
      </w:pPr>
    </w:p>
    <w:p w14:paraId="391AD79E" w14:textId="77777777" w:rsidR="00932025" w:rsidRPr="00EE0676" w:rsidRDefault="00932025" w:rsidP="00932025">
      <w:pPr>
        <w:rPr>
          <w:lang w:val="pl-PL"/>
        </w:rPr>
      </w:pPr>
    </w:p>
    <w:p w14:paraId="55CEA2B0" w14:textId="77777777" w:rsidR="00932025" w:rsidRPr="00F36C00" w:rsidRDefault="00932025" w:rsidP="00932025">
      <w:pPr>
        <w:rPr>
          <w:lang w:val="pl-PL"/>
        </w:rPr>
      </w:pPr>
    </w:p>
    <w:p w14:paraId="73440F0E" w14:textId="77777777" w:rsidR="00932025" w:rsidRPr="00BD63BC" w:rsidRDefault="00932025" w:rsidP="00932025">
      <w:pPr>
        <w:rPr>
          <w:lang w:val="pl-PL"/>
        </w:rPr>
      </w:pPr>
    </w:p>
    <w:p w14:paraId="1502731E" w14:textId="77777777" w:rsidR="00932025" w:rsidRPr="007775F0" w:rsidRDefault="00932025" w:rsidP="00932025">
      <w:pPr>
        <w:rPr>
          <w:lang w:val="pl-PL"/>
        </w:rPr>
      </w:pPr>
    </w:p>
    <w:p w14:paraId="1A06F016" w14:textId="77777777" w:rsidR="00932025" w:rsidRPr="009A2FD4" w:rsidRDefault="00932025" w:rsidP="00932025">
      <w:pPr>
        <w:rPr>
          <w:lang w:val="pl-PL"/>
        </w:rPr>
      </w:pPr>
    </w:p>
    <w:p w14:paraId="17353996" w14:textId="77777777" w:rsidR="00932025" w:rsidRPr="00E335EE" w:rsidRDefault="00932025" w:rsidP="00932025">
      <w:pPr>
        <w:rPr>
          <w:lang w:val="pl-PL"/>
        </w:rPr>
      </w:pPr>
    </w:p>
    <w:p w14:paraId="6FEEEECE" w14:textId="77777777" w:rsidR="00932025" w:rsidRPr="00B93D1C" w:rsidRDefault="00932025" w:rsidP="00932025">
      <w:pPr>
        <w:rPr>
          <w:lang w:val="pl-PL"/>
        </w:rPr>
      </w:pPr>
    </w:p>
    <w:p w14:paraId="4A827153" w14:textId="77777777" w:rsidR="00496551" w:rsidRPr="00932025" w:rsidRDefault="00496551" w:rsidP="00932025">
      <w:pPr>
        <w:rPr>
          <w:lang w:val="pl-PL"/>
        </w:rPr>
      </w:pPr>
    </w:p>
    <w:sectPr w:rsidR="00496551" w:rsidRPr="00932025">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23AE0" w14:textId="77777777" w:rsidR="00F062B2" w:rsidRDefault="00F062B2">
      <w:r>
        <w:separator/>
      </w:r>
    </w:p>
  </w:endnote>
  <w:endnote w:type="continuationSeparator" w:id="0">
    <w:p w14:paraId="51761623" w14:textId="77777777" w:rsidR="00F062B2" w:rsidRDefault="00F06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74C29" w14:textId="77777777" w:rsidR="00665680" w:rsidRDefault="00665680">
    <w:pPr>
      <w:pStyle w:val="Stopka"/>
      <w:jc w:val="right"/>
    </w:pPr>
    <w:r>
      <w:fldChar w:fldCharType="begin"/>
    </w:r>
    <w:r>
      <w:instrText>PAGE   \* MERGEFORMAT</w:instrText>
    </w:r>
    <w:r>
      <w:fldChar w:fldCharType="separate"/>
    </w:r>
    <w:r>
      <w:rPr>
        <w:lang w:val="pl-PL"/>
      </w:rPr>
      <w:t>2</w:t>
    </w:r>
    <w:r>
      <w:fldChar w:fldCharType="end"/>
    </w:r>
  </w:p>
  <w:p w14:paraId="587CA48B" w14:textId="77777777" w:rsidR="00A051E4" w:rsidRDefault="00A051E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21CD5" w14:textId="77777777" w:rsidR="00F062B2" w:rsidRDefault="00F062B2">
      <w:r>
        <w:separator/>
      </w:r>
    </w:p>
  </w:footnote>
  <w:footnote w:type="continuationSeparator" w:id="0">
    <w:p w14:paraId="0A3BE749" w14:textId="77777777" w:rsidR="00F062B2" w:rsidRDefault="00F062B2">
      <w:r>
        <w:continuationSeparator/>
      </w:r>
    </w:p>
  </w:footnote>
  <w:footnote w:id="1">
    <w:p w14:paraId="3C4C4155" w14:textId="77777777" w:rsidR="00932025" w:rsidRDefault="00932025" w:rsidP="0093202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4733451" w14:textId="77777777" w:rsidR="00932025" w:rsidRDefault="00932025" w:rsidP="00932025">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2AAEA7B" w14:textId="77777777" w:rsidR="00932025" w:rsidRDefault="00932025" w:rsidP="00932025">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1F24F78" w14:textId="77777777" w:rsidR="00932025" w:rsidRDefault="00932025" w:rsidP="00932025">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7DF7FD1" w14:textId="77777777" w:rsidR="00932025" w:rsidRDefault="00932025" w:rsidP="00932025">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4374ADF" w14:textId="77777777" w:rsidR="00932025" w:rsidRDefault="00932025" w:rsidP="00932025">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8400D9A" w14:textId="77777777" w:rsidR="00932025" w:rsidRDefault="00932025" w:rsidP="00932025">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C569673" w14:textId="77777777" w:rsidR="00932025" w:rsidRDefault="00932025" w:rsidP="00932025">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0D69AE3" w14:textId="77777777" w:rsidR="00932025" w:rsidRDefault="00932025" w:rsidP="00932025">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400B987" w14:textId="77777777" w:rsidR="00932025" w:rsidRDefault="00932025" w:rsidP="00932025">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ADA3952" w14:textId="77777777" w:rsidR="00932025" w:rsidRDefault="00932025" w:rsidP="00932025">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50D5FCD1" w14:textId="77777777" w:rsidR="00932025" w:rsidRDefault="00932025" w:rsidP="00932025">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C50CBD9" w14:textId="77777777" w:rsidR="00932025" w:rsidRDefault="00932025" w:rsidP="00932025">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2A90938" w14:textId="77777777" w:rsidR="00932025" w:rsidRDefault="00932025" w:rsidP="0093202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9D36477" w14:textId="77777777" w:rsidR="00932025" w:rsidRDefault="00932025" w:rsidP="00932025">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DC1E8C6" w14:textId="77777777" w:rsidR="00932025" w:rsidRDefault="00932025" w:rsidP="0093202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30BBF9C" w14:textId="77777777" w:rsidR="00932025" w:rsidRDefault="00932025" w:rsidP="0093202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4C288AE" w14:textId="77777777" w:rsidR="00932025" w:rsidRDefault="00932025" w:rsidP="0093202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6026037" w14:textId="77777777" w:rsidR="00932025" w:rsidRDefault="00932025" w:rsidP="0093202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4320935" w14:textId="77777777" w:rsidR="00932025" w:rsidRDefault="00932025" w:rsidP="0093202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E97E6F6" w14:textId="77777777" w:rsidR="00932025" w:rsidRDefault="00932025" w:rsidP="0093202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4842163" w14:textId="77777777" w:rsidR="00932025" w:rsidRDefault="00932025" w:rsidP="00932025">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C01D1BF" w14:textId="77777777" w:rsidR="00932025" w:rsidRDefault="00932025" w:rsidP="00932025">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CD84CC0" w14:textId="77777777" w:rsidR="00932025" w:rsidRDefault="00932025" w:rsidP="00932025">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1053CB6" w14:textId="77777777" w:rsidR="00932025" w:rsidRDefault="00932025" w:rsidP="00932025">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0F6FF96" w14:textId="77777777" w:rsidR="00932025" w:rsidRDefault="00932025" w:rsidP="00932025">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EB805CB" w14:textId="77777777" w:rsidR="00932025" w:rsidRDefault="00932025" w:rsidP="00932025">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4C31097" w14:textId="77777777" w:rsidR="00932025" w:rsidRDefault="00932025" w:rsidP="00932025">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A605483" w14:textId="77777777" w:rsidR="00932025" w:rsidRDefault="00932025" w:rsidP="00932025">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C96EF65" w14:textId="77777777" w:rsidR="00932025" w:rsidRDefault="00932025" w:rsidP="00932025">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88377692">
    <w:abstractNumId w:val="19"/>
  </w:num>
  <w:num w:numId="2" w16cid:durableId="212002633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65287087">
    <w:abstractNumId w:val="29"/>
  </w:num>
  <w:num w:numId="4" w16cid:durableId="1478838393">
    <w:abstractNumId w:val="11"/>
  </w:num>
  <w:num w:numId="5" w16cid:durableId="75322870">
    <w:abstractNumId w:val="30"/>
  </w:num>
  <w:num w:numId="6" w16cid:durableId="2014448907">
    <w:abstractNumId w:val="32"/>
  </w:num>
  <w:num w:numId="7" w16cid:durableId="30498927">
    <w:abstractNumId w:val="35"/>
  </w:num>
  <w:num w:numId="8" w16cid:durableId="1521040532">
    <w:abstractNumId w:val="25"/>
  </w:num>
  <w:num w:numId="9" w16cid:durableId="1022633290">
    <w:abstractNumId w:val="39"/>
  </w:num>
  <w:num w:numId="10" w16cid:durableId="962227161">
    <w:abstractNumId w:val="27"/>
  </w:num>
  <w:num w:numId="11" w16cid:durableId="690033193">
    <w:abstractNumId w:val="6"/>
  </w:num>
  <w:num w:numId="12" w16cid:durableId="1661351568">
    <w:abstractNumId w:val="10"/>
  </w:num>
  <w:num w:numId="13" w16cid:durableId="1647667249">
    <w:abstractNumId w:val="14"/>
  </w:num>
  <w:num w:numId="14" w16cid:durableId="1703280785">
    <w:abstractNumId w:val="40"/>
  </w:num>
  <w:num w:numId="15" w16cid:durableId="1781024020">
    <w:abstractNumId w:val="13"/>
  </w:num>
  <w:num w:numId="16" w16cid:durableId="1154879787">
    <w:abstractNumId w:val="9"/>
  </w:num>
  <w:num w:numId="17" w16cid:durableId="1616865357">
    <w:abstractNumId w:val="37"/>
  </w:num>
  <w:num w:numId="18" w16cid:durableId="475999819">
    <w:abstractNumId w:val="28"/>
  </w:num>
  <w:num w:numId="19" w16cid:durableId="819735065">
    <w:abstractNumId w:val="23"/>
  </w:num>
  <w:num w:numId="20" w16cid:durableId="1112937252">
    <w:abstractNumId w:val="26"/>
  </w:num>
  <w:num w:numId="21" w16cid:durableId="14355418">
    <w:abstractNumId w:val="20"/>
  </w:num>
  <w:num w:numId="22" w16cid:durableId="1838763570">
    <w:abstractNumId w:val="0"/>
  </w:num>
  <w:num w:numId="23" w16cid:durableId="439953776">
    <w:abstractNumId w:val="38"/>
  </w:num>
  <w:num w:numId="24" w16cid:durableId="1773086148">
    <w:abstractNumId w:val="18"/>
  </w:num>
  <w:num w:numId="25" w16cid:durableId="26759653">
    <w:abstractNumId w:val="3"/>
  </w:num>
  <w:num w:numId="26" w16cid:durableId="352151010">
    <w:abstractNumId w:val="31"/>
  </w:num>
  <w:num w:numId="27" w16cid:durableId="183849636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4934928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22131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195275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5420699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067186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9061735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5132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183183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334090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884785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808204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734017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420475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209497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602240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995209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710927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761870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609686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881041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628986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62B2"/>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65680"/>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32025"/>
    <w:rsid w:val="009561DA"/>
    <w:rsid w:val="0098432D"/>
    <w:rsid w:val="00997B0E"/>
    <w:rsid w:val="009A694A"/>
    <w:rsid w:val="009A7064"/>
    <w:rsid w:val="009F7ECA"/>
    <w:rsid w:val="00A051E4"/>
    <w:rsid w:val="00A57131"/>
    <w:rsid w:val="00A601F8"/>
    <w:rsid w:val="00A701A7"/>
    <w:rsid w:val="00A70EA7"/>
    <w:rsid w:val="00AA7F39"/>
    <w:rsid w:val="00AF7449"/>
    <w:rsid w:val="00BA1B11"/>
    <w:rsid w:val="00BA5498"/>
    <w:rsid w:val="00BD0C12"/>
    <w:rsid w:val="00BD5E3D"/>
    <w:rsid w:val="00C06400"/>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62B2"/>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412250"/>
  <w15:chartTrackingRefBased/>
  <w15:docId w15:val="{41F14F7E-1EFD-455E-B493-B490B9C5A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3202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6568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2380</Words>
  <Characters>14286</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16633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2025-09-08T08:55:00Z</cp:lastPrinted>
  <dcterms:created xsi:type="dcterms:W3CDTF">2025-09-08T08:56:00Z</dcterms:created>
  <dcterms:modified xsi:type="dcterms:W3CDTF">2025-09-08T08:56:00Z</dcterms:modified>
</cp:coreProperties>
</file>