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E3EDA" w14:textId="77777777" w:rsidR="008A1151" w:rsidRPr="00240E71" w:rsidRDefault="008A1151" w:rsidP="008A115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42E0844" w14:textId="77777777" w:rsidR="008A1151" w:rsidRDefault="008A1151" w:rsidP="008A115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FFCEBB" w14:textId="77777777" w:rsidR="008A1151" w:rsidRPr="0022732C" w:rsidRDefault="008A1151" w:rsidP="008A115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4AA8DFD" w14:textId="77777777" w:rsidR="008A1151" w:rsidRDefault="008A1151" w:rsidP="008A115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E15E347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8BCCF64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E6D1CCB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F6A67C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35DBDF0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E4C6053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3183C93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3D8A6DF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86A030" w14:textId="77777777" w:rsidR="008A1151" w:rsidRPr="0022732C" w:rsidRDefault="008A1151" w:rsidP="008A115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CBC2FD8" w14:textId="77777777" w:rsidR="008A1151" w:rsidRDefault="008A1151" w:rsidP="008A1151">
      <w:pPr>
        <w:spacing w:line="360" w:lineRule="auto"/>
      </w:pPr>
      <w:r>
        <w:t>Do: Nazwa i siedziba Zamawiającego:</w:t>
      </w:r>
    </w:p>
    <w:p w14:paraId="0A846C94" w14:textId="77777777" w:rsidR="008A1151" w:rsidRPr="00B66886" w:rsidRDefault="008A1151" w:rsidP="008A1151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15462E07" w14:textId="77777777" w:rsidR="008A1151" w:rsidRPr="00B66886" w:rsidRDefault="008A1151" w:rsidP="008A1151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4060883A" w14:textId="77777777" w:rsidR="008A1151" w:rsidRDefault="008A1151" w:rsidP="008A1151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5256F010" w14:textId="77777777" w:rsidR="008A1151" w:rsidRDefault="008A1151" w:rsidP="008A1151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6C446B3A" w14:textId="77777777" w:rsidR="008A1151" w:rsidRDefault="008A1151" w:rsidP="008A1151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17D292F9" w14:textId="77777777" w:rsidR="008A1151" w:rsidRDefault="008A1151" w:rsidP="008A1151">
      <w:pPr>
        <w:ind w:firstLine="3969"/>
        <w:rPr>
          <w:b/>
        </w:rPr>
      </w:pPr>
    </w:p>
    <w:p w14:paraId="045D1A86" w14:textId="3C033C5E" w:rsidR="008A1151" w:rsidRPr="003B1667" w:rsidRDefault="008A1151" w:rsidP="008A1151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zestawu ewaluacyjnego</w:t>
      </w:r>
      <w:r w:rsidRPr="003B1667">
        <w:rPr>
          <w:b/>
          <w:sz w:val="22"/>
          <w:szCs w:val="22"/>
        </w:rPr>
        <w:t xml:space="preserve"> na potrzeby </w:t>
      </w:r>
      <w:proofErr w:type="spellStart"/>
      <w:r w:rsidRPr="003B1667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EA</w:t>
      </w:r>
      <w:r w:rsidRPr="003B1667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iIB</w:t>
      </w:r>
      <w:proofErr w:type="spellEnd"/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KC-DE</w:t>
      </w:r>
      <w:r w:rsidRPr="003B1667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26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2CF45C6" w14:textId="77777777" w:rsidR="008A1151" w:rsidRPr="003B1667" w:rsidRDefault="008A1151" w:rsidP="008A1151">
      <w:pPr>
        <w:tabs>
          <w:tab w:val="right" w:pos="9000"/>
        </w:tabs>
        <w:rPr>
          <w:sz w:val="22"/>
          <w:szCs w:val="22"/>
        </w:rPr>
      </w:pPr>
    </w:p>
    <w:p w14:paraId="64B46E28" w14:textId="77777777" w:rsidR="008A1151" w:rsidRPr="003B1667" w:rsidRDefault="008A1151" w:rsidP="008A1151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78F2DB55" w14:textId="77777777" w:rsidR="008A1151" w:rsidRPr="003B1667" w:rsidRDefault="008A1151" w:rsidP="008A1151">
      <w:pPr>
        <w:widowControl w:val="0"/>
        <w:ind w:right="1"/>
        <w:rPr>
          <w:b/>
          <w:sz w:val="22"/>
          <w:szCs w:val="22"/>
        </w:rPr>
      </w:pPr>
    </w:p>
    <w:p w14:paraId="17D544D1" w14:textId="77777777" w:rsidR="008A1151" w:rsidRPr="003B1667" w:rsidRDefault="008A1151" w:rsidP="008A1151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6BBDBFFE" w14:textId="77777777" w:rsidR="008A1151" w:rsidRPr="003B1667" w:rsidRDefault="008A1151" w:rsidP="008A1151">
      <w:pPr>
        <w:widowControl w:val="0"/>
        <w:ind w:right="1"/>
        <w:jc w:val="both"/>
        <w:rPr>
          <w:b/>
          <w:sz w:val="22"/>
          <w:szCs w:val="22"/>
        </w:rPr>
      </w:pPr>
    </w:p>
    <w:p w14:paraId="697B6AB5" w14:textId="77777777" w:rsidR="008A1151" w:rsidRPr="003B1667" w:rsidRDefault="008A1151" w:rsidP="008A1151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EB99046" w14:textId="77777777" w:rsidR="008A1151" w:rsidRPr="003B1667" w:rsidRDefault="008A1151" w:rsidP="008A1151">
      <w:pPr>
        <w:widowControl w:val="0"/>
        <w:ind w:right="1"/>
        <w:jc w:val="both"/>
        <w:rPr>
          <w:b/>
          <w:sz w:val="22"/>
          <w:szCs w:val="22"/>
        </w:rPr>
      </w:pPr>
    </w:p>
    <w:p w14:paraId="6FE0A432" w14:textId="77777777" w:rsidR="008A1151" w:rsidRPr="003B1667" w:rsidRDefault="008A1151" w:rsidP="008A1151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1807F90B" w14:textId="090921AF" w:rsidR="008A1151" w:rsidRPr="003B1667" w:rsidRDefault="008A1151" w:rsidP="008A1151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Typ/producent/model zaoferowanego </w:t>
      </w:r>
      <w:r>
        <w:rPr>
          <w:sz w:val="22"/>
          <w:szCs w:val="22"/>
        </w:rPr>
        <w:t>zestawu ewaluacyjnego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04E9DD9C" w14:textId="45598C44" w:rsidR="008A1151" w:rsidRPr="008A1151" w:rsidRDefault="008A1151" w:rsidP="008A115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 w:rsidRPr="008A1151">
        <w:rPr>
          <w:b/>
          <w:bCs/>
          <w:sz w:val="22"/>
          <w:szCs w:val="22"/>
        </w:rPr>
        <w:t>do 14</w:t>
      </w:r>
      <w:r w:rsidRPr="008A1151">
        <w:rPr>
          <w:b/>
          <w:bCs/>
          <w:sz w:val="22"/>
          <w:szCs w:val="22"/>
        </w:rPr>
        <w:t xml:space="preserve"> dni od daty podpisania umowy</w:t>
      </w:r>
    </w:p>
    <w:p w14:paraId="1AE76F82" w14:textId="77777777" w:rsidR="008A1151" w:rsidRPr="003B1667" w:rsidRDefault="008A1151" w:rsidP="008A115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 miesięcy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BAD8CCB" w14:textId="77777777" w:rsidR="008A1151" w:rsidRPr="003B1667" w:rsidRDefault="008A1151" w:rsidP="008A115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0BFF14ED" w14:textId="77777777" w:rsidR="008A1151" w:rsidRPr="00FE545C" w:rsidRDefault="008A1151" w:rsidP="008A115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53D27F05" w14:textId="77777777" w:rsidR="008A1151" w:rsidRDefault="008A1151" w:rsidP="008A1151">
      <w:pPr>
        <w:jc w:val="both"/>
        <w:rPr>
          <w:sz w:val="18"/>
          <w:szCs w:val="18"/>
        </w:rPr>
      </w:pPr>
    </w:p>
    <w:p w14:paraId="4D5FC220" w14:textId="77777777" w:rsidR="008A1151" w:rsidRDefault="008A1151" w:rsidP="008A115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DA72143" w14:textId="77777777" w:rsidR="008A1151" w:rsidRPr="00730EFE" w:rsidRDefault="008A1151" w:rsidP="008A115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FB3E6CD" w14:textId="77777777" w:rsidR="008A1151" w:rsidRDefault="008A1151" w:rsidP="008A115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D481588" w14:textId="77777777" w:rsidR="008A1151" w:rsidRDefault="008A1151" w:rsidP="008A1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6EE4A3" w14:textId="77777777" w:rsidR="008A1151" w:rsidRDefault="008A1151" w:rsidP="008A115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462014" w14:textId="77777777" w:rsidR="008A1151" w:rsidRDefault="008A1151" w:rsidP="008A115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495118" w14:textId="77777777" w:rsidR="008A1151" w:rsidRPr="001D671E" w:rsidRDefault="008A1151" w:rsidP="008A115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1151" w:rsidRPr="00FE545C" w14:paraId="2B5B56F7" w14:textId="77777777" w:rsidTr="003778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8D78A" w14:textId="77777777" w:rsidR="008A1151" w:rsidRPr="00FE545C" w:rsidRDefault="008A1151" w:rsidP="003778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1B076" w14:textId="77777777" w:rsidR="008A1151" w:rsidRPr="00FE545C" w:rsidRDefault="008A1151" w:rsidP="003778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94B64D9" w14:textId="77777777" w:rsidR="008A1151" w:rsidRPr="00FE545C" w:rsidRDefault="008A1151" w:rsidP="003778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8CBB3" w14:textId="77777777" w:rsidR="008A1151" w:rsidRPr="00FE545C" w:rsidRDefault="008A1151" w:rsidP="003778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A1151" w:rsidRPr="00FE545C" w14:paraId="4FD2F8FE" w14:textId="77777777" w:rsidTr="003778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3F966" w14:textId="77777777" w:rsidR="008A1151" w:rsidRPr="00FE545C" w:rsidRDefault="008A1151" w:rsidP="003778F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3BCB0" w14:textId="77777777" w:rsidR="008A1151" w:rsidRPr="00FE545C" w:rsidRDefault="008A1151" w:rsidP="003778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A5E5D" w14:textId="77777777" w:rsidR="008A1151" w:rsidRPr="00FE545C" w:rsidRDefault="008A1151" w:rsidP="003778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A1151" w:rsidRPr="00FE545C" w14:paraId="231B486B" w14:textId="77777777" w:rsidTr="003778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6FA18" w14:textId="77777777" w:rsidR="008A1151" w:rsidRPr="00FE545C" w:rsidRDefault="008A1151" w:rsidP="003778F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5520B" w14:textId="77777777" w:rsidR="008A1151" w:rsidRPr="00FE545C" w:rsidRDefault="008A1151" w:rsidP="003778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95C6B" w14:textId="77777777" w:rsidR="008A1151" w:rsidRPr="00FE545C" w:rsidRDefault="008A1151" w:rsidP="003778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8B5F8A6" w14:textId="77777777" w:rsidR="008A1151" w:rsidRDefault="008A1151" w:rsidP="008A1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810F8F5" w14:textId="77777777" w:rsidR="008A1151" w:rsidRPr="00D638CC" w:rsidRDefault="008A1151" w:rsidP="008A115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E2BA420" w14:textId="77777777" w:rsidR="008A1151" w:rsidRPr="002F276A" w:rsidRDefault="008A1151" w:rsidP="008A115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B442049" w14:textId="77777777" w:rsidR="008A1151" w:rsidRPr="002F276A" w:rsidRDefault="008A1151" w:rsidP="008A1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F97875B" w14:textId="77777777" w:rsidR="008A1151" w:rsidRPr="002F276A" w:rsidRDefault="008A1151" w:rsidP="008A1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308B0B" w14:textId="77777777" w:rsidR="008A1151" w:rsidRPr="002F276A" w:rsidRDefault="008A1151" w:rsidP="008A1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8530ECC" w14:textId="77777777" w:rsidR="008A1151" w:rsidRPr="002F276A" w:rsidRDefault="008A1151" w:rsidP="008A1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6B6DDD" w14:textId="77777777" w:rsidR="008A1151" w:rsidRDefault="008A1151" w:rsidP="008A1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562BB9C" w14:textId="77777777" w:rsidR="008A1151" w:rsidRDefault="008A1151" w:rsidP="008A115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C4211F" w14:textId="77777777" w:rsidR="008A1151" w:rsidRDefault="008A1151" w:rsidP="008A1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A3766BF" w14:textId="77777777" w:rsidR="008A1151" w:rsidRDefault="008A1151" w:rsidP="008A1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A6D87FA" w14:textId="77777777" w:rsidR="008A1151" w:rsidRDefault="008A1151" w:rsidP="008A1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064C73" w14:textId="77777777" w:rsidR="008A1151" w:rsidRDefault="008A1151" w:rsidP="008A1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AFAE52" w14:textId="77777777" w:rsidR="008A1151" w:rsidRPr="000B45FE" w:rsidRDefault="008A1151" w:rsidP="008A1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9BF51C4" w14:textId="77777777" w:rsidR="008A1151" w:rsidRDefault="008A1151" w:rsidP="008A1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BB074BE" w14:textId="77777777" w:rsidR="008A1151" w:rsidRDefault="008A1151" w:rsidP="008A1151">
      <w:pPr>
        <w:jc w:val="both"/>
        <w:rPr>
          <w:sz w:val="22"/>
          <w:szCs w:val="22"/>
        </w:rPr>
      </w:pPr>
    </w:p>
    <w:p w14:paraId="0B7B5AC5" w14:textId="77777777" w:rsidR="008A1151" w:rsidRDefault="008A1151" w:rsidP="008A1151">
      <w:pPr>
        <w:jc w:val="both"/>
        <w:rPr>
          <w:sz w:val="22"/>
          <w:szCs w:val="22"/>
        </w:rPr>
      </w:pPr>
    </w:p>
    <w:p w14:paraId="1655DE75" w14:textId="77777777" w:rsidR="008A1151" w:rsidRPr="00423B06" w:rsidRDefault="008A1151" w:rsidP="008A115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743EC64" w14:textId="77777777" w:rsidR="008A1151" w:rsidRPr="00012E38" w:rsidRDefault="008A1151" w:rsidP="008A115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3D0B9E2" w14:textId="77777777" w:rsidR="008A1151" w:rsidRPr="00124EBA" w:rsidRDefault="008A1151" w:rsidP="008A1151">
      <w:pPr>
        <w:jc w:val="both"/>
      </w:pPr>
    </w:p>
    <w:p w14:paraId="408439B7" w14:textId="77777777" w:rsidR="00FE545C" w:rsidRPr="008A1151" w:rsidRDefault="00FE545C" w:rsidP="008A1151"/>
    <w:sectPr w:rsidR="00FE545C" w:rsidRPr="008A1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5A797" w14:textId="77777777" w:rsidR="00CF7236" w:rsidRDefault="00CF7236">
      <w:r>
        <w:separator/>
      </w:r>
    </w:p>
  </w:endnote>
  <w:endnote w:type="continuationSeparator" w:id="0">
    <w:p w14:paraId="1EADFBC1" w14:textId="77777777" w:rsidR="00CF7236" w:rsidRDefault="00CF7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1C448" w14:textId="77777777" w:rsidR="00E5636C" w:rsidRDefault="00E563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B965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0989D" w14:textId="77777777" w:rsidR="00E5636C" w:rsidRDefault="00E563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B3B40" w14:textId="77777777" w:rsidR="00CF7236" w:rsidRDefault="00CF7236">
      <w:r>
        <w:separator/>
      </w:r>
    </w:p>
  </w:footnote>
  <w:footnote w:type="continuationSeparator" w:id="0">
    <w:p w14:paraId="513DEEBF" w14:textId="77777777" w:rsidR="00CF7236" w:rsidRDefault="00CF7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FF49C" w14:textId="77777777" w:rsidR="00E5636C" w:rsidRDefault="00E56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7BD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A9DED" w14:textId="77777777" w:rsidR="00E5636C" w:rsidRDefault="00E563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573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4297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7542024">
    <w:abstractNumId w:val="0"/>
  </w:num>
  <w:num w:numId="4" w16cid:durableId="1615672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2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115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F7236"/>
    <w:rsid w:val="00D24208"/>
    <w:rsid w:val="00D60C38"/>
    <w:rsid w:val="00D66893"/>
    <w:rsid w:val="00D90ACB"/>
    <w:rsid w:val="00DC1500"/>
    <w:rsid w:val="00E44371"/>
    <w:rsid w:val="00E5636C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F3302A"/>
  <w15:chartTrackingRefBased/>
  <w15:docId w15:val="{67D31D20-ED1A-4BED-8288-13E9119A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15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454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2025-09-02T06:52:00Z</cp:lastPrinted>
  <dcterms:created xsi:type="dcterms:W3CDTF">2025-09-02T06:48:00Z</dcterms:created>
  <dcterms:modified xsi:type="dcterms:W3CDTF">2025-09-02T06:52:00Z</dcterms:modified>
</cp:coreProperties>
</file>