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33DD9" w14:textId="63BA8A7B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51AA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67853BF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1319CC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75868B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5B5257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16A436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4A8C11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903DD0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44246C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DA325B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6EA2E3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0FB433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24DF237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351F70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A7EC50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C5A40B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D7180C7" w14:textId="23E77019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570CC" w:rsidRPr="00E570CC">
        <w:rPr>
          <w:rFonts w:eastAsia="Times New Roman" w:cs="Calibri"/>
          <w:b/>
          <w:lang w:eastAsia="pl-PL"/>
        </w:rPr>
        <w:t xml:space="preserve">Dostawa zestawu ewaluacyjnego na potrzeby </w:t>
      </w:r>
      <w:proofErr w:type="spellStart"/>
      <w:r w:rsidR="00E570CC" w:rsidRPr="00E570CC">
        <w:rPr>
          <w:rFonts w:eastAsia="Times New Roman" w:cs="Calibri"/>
          <w:b/>
          <w:lang w:eastAsia="pl-PL"/>
        </w:rPr>
        <w:t>WEAIiIB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151AAE">
        <w:rPr>
          <w:rFonts w:eastAsia="Times New Roman" w:cs="Calibri"/>
          <w:lang w:eastAsia="pl-PL"/>
        </w:rPr>
        <w:t xml:space="preserve">nr sprawy: </w:t>
      </w:r>
      <w:r w:rsidR="00151AAE" w:rsidRPr="00151AAE">
        <w:rPr>
          <w:rFonts w:eastAsia="Times New Roman" w:cs="Calibri"/>
          <w:b/>
          <w:bCs/>
          <w:lang w:eastAsia="pl-PL"/>
        </w:rPr>
        <w:t>KC-DE-zp.272-52</w:t>
      </w:r>
      <w:r w:rsidR="00151AAE">
        <w:rPr>
          <w:rFonts w:eastAsia="Times New Roman" w:cs="Calibri"/>
          <w:b/>
          <w:bCs/>
          <w:lang w:eastAsia="pl-PL"/>
        </w:rPr>
        <w:t>6</w:t>
      </w:r>
      <w:r w:rsidR="00151AAE" w:rsidRPr="00151AAE">
        <w:rPr>
          <w:rFonts w:eastAsia="Times New Roman" w:cs="Calibri"/>
          <w:b/>
          <w:bCs/>
          <w:lang w:eastAsia="pl-PL"/>
        </w:rPr>
        <w:t>/25</w:t>
      </w:r>
      <w:r w:rsidR="00151AAE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666130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4F4F15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3DBBC33" w14:textId="7712ED70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151AAE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FCFB45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E462FD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5A63AD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52B83D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16D00F4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DCA7F8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8B7E0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E6E31B9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ED920CD" w14:textId="2C2BE8A3" w:rsidR="005103B9" w:rsidRPr="009475A8" w:rsidRDefault="008F3D36" w:rsidP="00151AA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D448F" w14:textId="77777777" w:rsidR="00DF4B6D" w:rsidRDefault="00DF4B6D" w:rsidP="0038231F">
      <w:pPr>
        <w:spacing w:after="0" w:line="240" w:lineRule="auto"/>
      </w:pPr>
      <w:r>
        <w:separator/>
      </w:r>
    </w:p>
  </w:endnote>
  <w:endnote w:type="continuationSeparator" w:id="0">
    <w:p w14:paraId="7AF51439" w14:textId="77777777" w:rsidR="00DF4B6D" w:rsidRDefault="00DF4B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3056D" w14:textId="77777777" w:rsidR="00E570CC" w:rsidRDefault="00E570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210B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58EF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D0AE2" w14:textId="77777777" w:rsidR="00E570CC" w:rsidRDefault="00E570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E8DD5" w14:textId="77777777" w:rsidR="00DF4B6D" w:rsidRDefault="00DF4B6D" w:rsidP="0038231F">
      <w:pPr>
        <w:spacing w:after="0" w:line="240" w:lineRule="auto"/>
      </w:pPr>
      <w:r>
        <w:separator/>
      </w:r>
    </w:p>
  </w:footnote>
  <w:footnote w:type="continuationSeparator" w:id="0">
    <w:p w14:paraId="498C866B" w14:textId="77777777" w:rsidR="00DF4B6D" w:rsidRDefault="00DF4B6D" w:rsidP="0038231F">
      <w:pPr>
        <w:spacing w:after="0" w:line="240" w:lineRule="auto"/>
      </w:pPr>
      <w:r>
        <w:continuationSeparator/>
      </w:r>
    </w:p>
  </w:footnote>
  <w:footnote w:id="1">
    <w:p w14:paraId="6D54B47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59BF87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11E29" w14:textId="77777777" w:rsidR="00E570CC" w:rsidRDefault="00E570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D196A" w14:textId="77777777" w:rsidR="00E570CC" w:rsidRDefault="00E570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E16BB" w14:textId="77777777" w:rsidR="00E570CC" w:rsidRDefault="00E570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208346">
    <w:abstractNumId w:val="7"/>
  </w:num>
  <w:num w:numId="2" w16cid:durableId="1565294284">
    <w:abstractNumId w:val="0"/>
  </w:num>
  <w:num w:numId="3" w16cid:durableId="846597986">
    <w:abstractNumId w:val="6"/>
  </w:num>
  <w:num w:numId="4" w16cid:durableId="1113745460">
    <w:abstractNumId w:val="9"/>
  </w:num>
  <w:num w:numId="5" w16cid:durableId="1708992078">
    <w:abstractNumId w:val="8"/>
  </w:num>
  <w:num w:numId="6" w16cid:durableId="1031343288">
    <w:abstractNumId w:val="5"/>
  </w:num>
  <w:num w:numId="7" w16cid:durableId="327831412">
    <w:abstractNumId w:val="1"/>
  </w:num>
  <w:num w:numId="8" w16cid:durableId="1837185360">
    <w:abstractNumId w:val="3"/>
  </w:num>
  <w:num w:numId="9" w16cid:durableId="1832872790">
    <w:abstractNumId w:val="2"/>
  </w:num>
  <w:num w:numId="10" w16cid:durableId="484707897">
    <w:abstractNumId w:val="4"/>
  </w:num>
  <w:num w:numId="11" w16cid:durableId="12651937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4B6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1AA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4B6D"/>
    <w:rsid w:val="00E022A1"/>
    <w:rsid w:val="00E21B42"/>
    <w:rsid w:val="00E24546"/>
    <w:rsid w:val="00E309E9"/>
    <w:rsid w:val="00E31C06"/>
    <w:rsid w:val="00E33351"/>
    <w:rsid w:val="00E570CC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CB2A89"/>
  <w15:chartTrackingRefBased/>
  <w15:docId w15:val="{AC2A16FD-85B4-47A5-9ADD-07B7B358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2025-09-02T06:53:00Z</cp:lastPrinted>
  <dcterms:created xsi:type="dcterms:W3CDTF">2025-09-02T06:52:00Z</dcterms:created>
  <dcterms:modified xsi:type="dcterms:W3CDTF">2025-09-02T06:53:00Z</dcterms:modified>
</cp:coreProperties>
</file>