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C27284" w:rsidRPr="0005477D" w14:paraId="6EBFE9FE" w14:textId="77777777" w:rsidTr="009E5C48">
        <w:trPr>
          <w:trHeight w:val="790"/>
        </w:trPr>
        <w:tc>
          <w:tcPr>
            <w:tcW w:w="80" w:type="dxa"/>
          </w:tcPr>
          <w:p w14:paraId="2F76F7E8" w14:textId="77777777" w:rsidR="00C27284" w:rsidRPr="0005477D" w:rsidRDefault="00C27284" w:rsidP="009E5C48">
            <w:pPr>
              <w:snapToGrid w:val="0"/>
            </w:pPr>
          </w:p>
        </w:tc>
        <w:tc>
          <w:tcPr>
            <w:tcW w:w="10121" w:type="dxa"/>
            <w:vAlign w:val="center"/>
          </w:tcPr>
          <w:p w14:paraId="02115A40" w14:textId="2BD7A33D" w:rsidR="00C27284" w:rsidRPr="0005477D" w:rsidRDefault="00C27284" w:rsidP="009E5C48">
            <w:pPr>
              <w:pStyle w:val="Nagwek"/>
              <w:ind w:hanging="567"/>
            </w:pPr>
            <w:r w:rsidRPr="009134E1">
              <w:rPr>
                <w:noProof/>
              </w:rPr>
              <w:pict w14:anchorId="46B03AC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45pt;height:43.5pt;visibility:visible;mso-wrap-style:square">
                  <v:imagedata r:id="rId7" o:title=""/>
                </v:shape>
              </w:pict>
            </w:r>
          </w:p>
        </w:tc>
      </w:tr>
    </w:tbl>
    <w:p w14:paraId="6F4A7F49" w14:textId="77777777" w:rsidR="00C27284" w:rsidRDefault="00C27284" w:rsidP="00C27284">
      <w:pPr>
        <w:spacing w:after="480"/>
      </w:pPr>
    </w:p>
    <w:p w14:paraId="6604E1D5" w14:textId="16D472F3" w:rsidR="00D34297" w:rsidRPr="00C27284" w:rsidRDefault="00981BD1" w:rsidP="00D34297">
      <w:pPr>
        <w:spacing w:after="480"/>
        <w:jc w:val="right"/>
      </w:pPr>
      <w:r w:rsidRPr="00C27284">
        <w:t>Niepołomice</w:t>
      </w:r>
      <w:r w:rsidR="00D34297" w:rsidRPr="00C27284">
        <w:t xml:space="preserve"> dnia: </w:t>
      </w:r>
      <w:r w:rsidRPr="00C27284">
        <w:t>2025-09-08</w:t>
      </w:r>
    </w:p>
    <w:p w14:paraId="6458A7D4" w14:textId="77777777" w:rsidR="00D34297" w:rsidRPr="00C27284" w:rsidRDefault="00981BD1" w:rsidP="00D34297">
      <w:pPr>
        <w:spacing w:line="360" w:lineRule="auto"/>
        <w:rPr>
          <w:b/>
          <w:bCs/>
        </w:rPr>
      </w:pPr>
      <w:r w:rsidRPr="00C27284">
        <w:rPr>
          <w:b/>
          <w:bCs/>
        </w:rPr>
        <w:t>GMINA NIEPOŁOMICE</w:t>
      </w:r>
    </w:p>
    <w:p w14:paraId="382B6F18" w14:textId="77777777" w:rsidR="00D34297" w:rsidRPr="00C27284" w:rsidRDefault="00981BD1" w:rsidP="00D34297">
      <w:pPr>
        <w:spacing w:line="360" w:lineRule="auto"/>
      </w:pPr>
      <w:r w:rsidRPr="00C27284">
        <w:t>Pl. Zwycięstwa</w:t>
      </w:r>
      <w:r w:rsidR="00D34297" w:rsidRPr="00C27284">
        <w:t xml:space="preserve"> </w:t>
      </w:r>
      <w:r w:rsidRPr="00C27284">
        <w:t>13</w:t>
      </w:r>
    </w:p>
    <w:p w14:paraId="7551C7F4" w14:textId="77777777" w:rsidR="00D34297" w:rsidRPr="00C27284" w:rsidRDefault="00981BD1" w:rsidP="00D34297">
      <w:r w:rsidRPr="00C27284">
        <w:t>32-005</w:t>
      </w:r>
      <w:r w:rsidR="00D34297" w:rsidRPr="00C27284">
        <w:t xml:space="preserve"> </w:t>
      </w:r>
      <w:r w:rsidRPr="00C27284">
        <w:t>Niepołomice</w:t>
      </w:r>
    </w:p>
    <w:p w14:paraId="7EAD25C9" w14:textId="68261B34" w:rsidR="00C27284" w:rsidRPr="00C27284" w:rsidRDefault="00C27284" w:rsidP="00D34297">
      <w:r w:rsidRPr="00C27284">
        <w:t>Pismo: ZP.271.23.2025.17</w:t>
      </w:r>
    </w:p>
    <w:p w14:paraId="758A959F" w14:textId="77777777" w:rsidR="00D34297" w:rsidRPr="00C2728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C27284">
        <w:rPr>
          <w:b/>
        </w:rPr>
        <w:t>WYKONAWCY</w:t>
      </w:r>
    </w:p>
    <w:p w14:paraId="609AE108" w14:textId="77777777" w:rsidR="00D34297" w:rsidRPr="00C27284" w:rsidRDefault="00D34297" w:rsidP="00C27284">
      <w:pPr>
        <w:tabs>
          <w:tab w:val="left" w:pos="708"/>
          <w:tab w:val="center" w:pos="4536"/>
          <w:tab w:val="right" w:pos="9072"/>
        </w:tabs>
        <w:spacing w:after="480"/>
        <w:ind w:left="5670"/>
      </w:pPr>
      <w:r w:rsidRPr="00C2728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C27284" w14:paraId="45251061" w14:textId="77777777" w:rsidTr="00D34297">
        <w:tc>
          <w:tcPr>
            <w:tcW w:w="9180" w:type="dxa"/>
            <w:shd w:val="clear" w:color="auto" w:fill="F2F2F2"/>
            <w:hideMark/>
          </w:tcPr>
          <w:p w14:paraId="30B7DBE1" w14:textId="77777777" w:rsidR="00D34297" w:rsidRPr="00C27284" w:rsidRDefault="00D34297" w:rsidP="00C27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27284">
              <w:rPr>
                <w:b/>
                <w:spacing w:val="50"/>
                <w:kern w:val="28"/>
              </w:rPr>
              <w:t>ZAWIADOMIENIE</w:t>
            </w:r>
          </w:p>
          <w:p w14:paraId="187B16C4" w14:textId="77777777" w:rsidR="00D34297" w:rsidRPr="00C27284" w:rsidRDefault="00D34297" w:rsidP="00C27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27284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39F23567" w14:textId="77777777" w:rsidR="00D34297" w:rsidRPr="00C27284" w:rsidRDefault="00D34297" w:rsidP="00C27284">
      <w:pPr>
        <w:spacing w:after="120"/>
        <w:jc w:val="both"/>
        <w:rPr>
          <w:rFonts w:eastAsia="Calibri"/>
          <w:lang w:eastAsia="en-US"/>
        </w:rPr>
      </w:pPr>
    </w:p>
    <w:p w14:paraId="1BF773EE" w14:textId="77777777" w:rsidR="00D34297" w:rsidRPr="00C27284" w:rsidRDefault="00D34297" w:rsidP="00C27284">
      <w:pPr>
        <w:spacing w:after="120"/>
        <w:jc w:val="both"/>
        <w:rPr>
          <w:rFonts w:eastAsia="Calibri"/>
          <w:lang w:eastAsia="en-US"/>
        </w:rPr>
      </w:pPr>
      <w:r w:rsidRPr="00C27284">
        <w:rPr>
          <w:rFonts w:eastAsia="Calibri"/>
          <w:lang w:eastAsia="en-US"/>
        </w:rPr>
        <w:t xml:space="preserve">Dotyczy </w:t>
      </w:r>
      <w:r w:rsidRPr="00C27284">
        <w:t>postępowania o udzielenie zamówienia publicznego</w:t>
      </w:r>
      <w:r w:rsidRPr="00C2728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C27284" w14:paraId="7B972289" w14:textId="77777777" w:rsidTr="00310284">
        <w:tc>
          <w:tcPr>
            <w:tcW w:w="2269" w:type="dxa"/>
          </w:tcPr>
          <w:p w14:paraId="7F273E2F" w14:textId="77777777" w:rsidR="00D34297" w:rsidRPr="00C27284" w:rsidRDefault="00D34297" w:rsidP="00C2728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27284">
              <w:t>Nazwa zamówienia:</w:t>
            </w:r>
          </w:p>
        </w:tc>
        <w:tc>
          <w:tcPr>
            <w:tcW w:w="6803" w:type="dxa"/>
          </w:tcPr>
          <w:p w14:paraId="1F899147" w14:textId="77777777" w:rsidR="00D34297" w:rsidRPr="00C27284" w:rsidRDefault="00981BD1" w:rsidP="00C2728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27284">
              <w:rPr>
                <w:bCs/>
              </w:rPr>
              <w:t>Zakup kursów zawodowych dla uczniów Centrum Kształcenia Zawodowego i Ustawicznego  w Niepołomicach w ramach projektu pod nazwą: Rozwijanie umiejętności zawodowych uczniów oraz kadry pedagogicznej szkół prowadzących kształcenie zawodowe w Niepołomicach</w:t>
            </w:r>
          </w:p>
        </w:tc>
      </w:tr>
      <w:tr w:rsidR="00981BD1" w:rsidRPr="00C27284" w14:paraId="30C98AAF" w14:textId="77777777" w:rsidTr="009E5C48">
        <w:tc>
          <w:tcPr>
            <w:tcW w:w="2269" w:type="dxa"/>
          </w:tcPr>
          <w:p w14:paraId="7014E87D" w14:textId="77777777" w:rsidR="00981BD1" w:rsidRPr="00C27284" w:rsidRDefault="00981BD1" w:rsidP="009E5C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27284">
              <w:t>Numer referencyjny:</w:t>
            </w:r>
          </w:p>
        </w:tc>
        <w:tc>
          <w:tcPr>
            <w:tcW w:w="6803" w:type="dxa"/>
          </w:tcPr>
          <w:p w14:paraId="6D27F406" w14:textId="77777777" w:rsidR="00981BD1" w:rsidRPr="00C27284" w:rsidRDefault="00981BD1" w:rsidP="009E5C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27284">
              <w:rPr>
                <w:bCs/>
              </w:rPr>
              <w:t>ZP.271.23.2025</w:t>
            </w:r>
          </w:p>
        </w:tc>
      </w:tr>
    </w:tbl>
    <w:p w14:paraId="3EDA22D5" w14:textId="77777777" w:rsidR="00010B31" w:rsidRPr="00C27284" w:rsidRDefault="00010B31" w:rsidP="00D34297">
      <w:pPr>
        <w:pStyle w:val="Nagwek"/>
        <w:tabs>
          <w:tab w:val="left" w:pos="708"/>
        </w:tabs>
        <w:rPr>
          <w:b/>
        </w:rPr>
      </w:pPr>
    </w:p>
    <w:p w14:paraId="51771540" w14:textId="77777777" w:rsidR="00010B31" w:rsidRPr="00C27284" w:rsidRDefault="00EB1359" w:rsidP="00010B31">
      <w:pPr>
        <w:spacing w:line="360" w:lineRule="auto"/>
        <w:jc w:val="both"/>
      </w:pPr>
      <w:r w:rsidRPr="00C27284">
        <w:t xml:space="preserve">Zamawiający, </w:t>
      </w:r>
      <w:r w:rsidR="00981BD1" w:rsidRPr="00C27284">
        <w:rPr>
          <w:b/>
        </w:rPr>
        <w:t>GMINA NIEPOŁOMICE</w:t>
      </w:r>
      <w:r w:rsidRPr="00C27284">
        <w:t xml:space="preserve">, działając na podstawie art. 260 ustawy z dnia 11 września 2019r. Prawo zamówień publicznych </w:t>
      </w:r>
      <w:r w:rsidR="00981BD1" w:rsidRPr="00C27284">
        <w:t>(</w:t>
      </w:r>
      <w:proofErr w:type="spellStart"/>
      <w:r w:rsidR="00981BD1" w:rsidRPr="00C27284">
        <w:t>t.j</w:t>
      </w:r>
      <w:proofErr w:type="spellEnd"/>
      <w:r w:rsidR="00981BD1" w:rsidRPr="00C27284">
        <w:t>. Dz. U. z 2024 poz. 1320)</w:t>
      </w:r>
      <w:r w:rsidRPr="00C27284">
        <w:t xml:space="preserve">, zwanej dalej „ustawą Pzp”, zawiadamia że unieważnia postępowanie o udzielenie zamówienia publicznego </w:t>
      </w:r>
      <w:r w:rsidR="00010B31" w:rsidRPr="00C27284">
        <w:t>na</w:t>
      </w:r>
      <w:r w:rsidRPr="00C27284">
        <w:t xml:space="preserve"> </w:t>
      </w:r>
      <w:r w:rsidR="00D8293D" w:rsidRPr="00C27284">
        <w:t>na</w:t>
      </w:r>
      <w:r w:rsidR="00010B31" w:rsidRPr="00C27284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C27284" w14:paraId="61946F5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2A37" w14:textId="77777777" w:rsidR="00D44D12" w:rsidRPr="00C27284" w:rsidRDefault="00D44D12" w:rsidP="00D34297">
            <w:pPr>
              <w:jc w:val="center"/>
            </w:pPr>
            <w:r w:rsidRPr="00C27284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6462" w14:textId="77777777" w:rsidR="00D44D12" w:rsidRPr="00C27284" w:rsidRDefault="00D44D12" w:rsidP="00AC1A4B">
            <w:pPr>
              <w:spacing w:before="60"/>
              <w:jc w:val="both"/>
              <w:rPr>
                <w:b/>
              </w:rPr>
            </w:pPr>
            <w:r w:rsidRPr="00C27284">
              <w:rPr>
                <w:b/>
              </w:rPr>
              <w:t>Temat</w:t>
            </w:r>
          </w:p>
          <w:p w14:paraId="2266ECBA" w14:textId="77777777" w:rsidR="00D44D12" w:rsidRPr="00C27284" w:rsidRDefault="00D44D12" w:rsidP="00AC1A4B">
            <w:pPr>
              <w:spacing w:after="60"/>
              <w:jc w:val="both"/>
            </w:pPr>
            <w:r w:rsidRPr="00C27284">
              <w:t>Uzasadnienie prawne i faktyczne</w:t>
            </w:r>
          </w:p>
        </w:tc>
      </w:tr>
      <w:tr w:rsidR="00981BD1" w:rsidRPr="00C27284" w14:paraId="07D701D4" w14:textId="77777777" w:rsidTr="009E5C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394B" w14:textId="77777777" w:rsidR="00981BD1" w:rsidRPr="00C27284" w:rsidRDefault="00981BD1" w:rsidP="00C27284">
            <w:pPr>
              <w:spacing w:before="120"/>
              <w:jc w:val="center"/>
            </w:pPr>
            <w:r w:rsidRPr="00C27284"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C02C" w14:textId="77777777" w:rsidR="00981BD1" w:rsidRPr="00C27284" w:rsidRDefault="00981BD1" w:rsidP="00C27284">
            <w:pPr>
              <w:spacing w:before="120" w:after="40"/>
              <w:jc w:val="both"/>
              <w:rPr>
                <w:b/>
              </w:rPr>
            </w:pPr>
            <w:r w:rsidRPr="00C27284">
              <w:rPr>
                <w:b/>
              </w:rPr>
              <w:t>Zakup kursów mechanicznych dla uczniów Centrum Kształcenia Zawodowego i Ustawicznego w Niepołomicach</w:t>
            </w:r>
          </w:p>
          <w:p w14:paraId="60332E3A" w14:textId="77777777" w:rsidR="00981BD1" w:rsidRPr="00C27284" w:rsidRDefault="00981BD1" w:rsidP="00C27284">
            <w:pPr>
              <w:spacing w:before="80"/>
              <w:jc w:val="both"/>
            </w:pPr>
            <w:r w:rsidRPr="00C27284">
              <w:rPr>
                <w:u w:val="single"/>
              </w:rPr>
              <w:t>Uzasadnienie prawne</w:t>
            </w:r>
            <w:r w:rsidRPr="00C27284">
              <w:t>:</w:t>
            </w:r>
          </w:p>
          <w:p w14:paraId="26814389" w14:textId="77777777" w:rsidR="00981BD1" w:rsidRPr="00C27284" w:rsidRDefault="00981BD1" w:rsidP="00C27284">
            <w:pPr>
              <w:jc w:val="both"/>
            </w:pPr>
            <w:r w:rsidRPr="00C27284">
              <w:t>Art. 255 pkt. 7</w:t>
            </w:r>
            <w:r w:rsidRPr="00C27284">
              <w:t xml:space="preserve"> ustawy </w:t>
            </w:r>
            <w:proofErr w:type="spellStart"/>
            <w:r w:rsidRPr="00C27284">
              <w:t>Pzp</w:t>
            </w:r>
            <w:proofErr w:type="spellEnd"/>
            <w:r w:rsidRPr="00C27284">
              <w:t xml:space="preserve"> - </w:t>
            </w:r>
            <w:r w:rsidRPr="00C27284">
              <w:t>wykonawca nie wniósł wymaganego zabezpieczenia należytego wykonania umowy lub uchylił się od zawarcia umowy w sprawie zamówienia publicznego</w:t>
            </w:r>
            <w:r w:rsidRPr="00C27284">
              <w:t>.</w:t>
            </w:r>
          </w:p>
          <w:p w14:paraId="480897CA" w14:textId="77777777" w:rsidR="00981BD1" w:rsidRPr="00C27284" w:rsidRDefault="00981BD1" w:rsidP="00C27284">
            <w:pPr>
              <w:spacing w:before="80"/>
              <w:jc w:val="both"/>
            </w:pPr>
            <w:r w:rsidRPr="00C27284">
              <w:rPr>
                <w:u w:val="single"/>
              </w:rPr>
              <w:t>Uzasadnienie faktyczne</w:t>
            </w:r>
            <w:r w:rsidRPr="00C27284">
              <w:t>:</w:t>
            </w:r>
          </w:p>
          <w:p w14:paraId="1C094E97" w14:textId="45B93CFF" w:rsidR="00981BD1" w:rsidRPr="00C27284" w:rsidRDefault="00981BD1" w:rsidP="00C27284">
            <w:pPr>
              <w:spacing w:after="60"/>
              <w:jc w:val="both"/>
            </w:pPr>
            <w:r w:rsidRPr="00C27284">
              <w:t xml:space="preserve">W dniu 27.08.2025r. Zamawiający dokonał wyboru oferty najkorzystniejszej na zadanie </w:t>
            </w:r>
            <w:r w:rsidR="00C27284" w:rsidRPr="00C27284">
              <w:t>częściowe</w:t>
            </w:r>
            <w:r w:rsidRPr="00C27284">
              <w:t xml:space="preserve"> nr 6 </w:t>
            </w:r>
            <w:proofErr w:type="spellStart"/>
            <w:r w:rsidRPr="00C27284">
              <w:t>tj</w:t>
            </w:r>
            <w:proofErr w:type="spellEnd"/>
            <w:r w:rsidRPr="00C27284">
              <w:t>: Firmy Centrum Szkoleniowe OMEGA Łukasz Dybała  powiadamiając o tym wykonawcę oraz zmieścił informację o wyborze na stronie prowadzonego postępowania.</w:t>
            </w:r>
          </w:p>
          <w:p w14:paraId="2C18B426" w14:textId="54498BAE" w:rsidR="00981BD1" w:rsidRPr="00C27284" w:rsidRDefault="00981BD1" w:rsidP="00C27284">
            <w:pPr>
              <w:spacing w:after="60"/>
              <w:jc w:val="both"/>
            </w:pPr>
            <w:r w:rsidRPr="00C27284">
              <w:t xml:space="preserve">Wykonawca  w dniu 07.09.2025r. poinformował Zamawiającego, że odstępuje od podpisania umowy  na zadanie </w:t>
            </w:r>
            <w:r w:rsidR="00C27284" w:rsidRPr="00C27284">
              <w:t>częściowe</w:t>
            </w:r>
            <w:r w:rsidRPr="00C27284">
              <w:t xml:space="preserve"> nr 6.</w:t>
            </w:r>
          </w:p>
          <w:p w14:paraId="4AC3DF9C" w14:textId="49CDFCF2" w:rsidR="00981BD1" w:rsidRPr="00C27284" w:rsidRDefault="00981BD1" w:rsidP="00C27284">
            <w:pPr>
              <w:spacing w:after="60"/>
              <w:jc w:val="both"/>
            </w:pPr>
            <w:r w:rsidRPr="00C27284">
              <w:t xml:space="preserve">Z uwagi na  to w  zakresie zadania </w:t>
            </w:r>
            <w:r w:rsidR="00C27284" w:rsidRPr="00C27284">
              <w:t>częściowe</w:t>
            </w:r>
            <w:r w:rsidRPr="00C27284">
              <w:t xml:space="preserve">go nr 6 kolejna oferta przekracza kwot jaką </w:t>
            </w:r>
            <w:r w:rsidR="00C27284" w:rsidRPr="00C27284">
              <w:t>Zamawiający</w:t>
            </w:r>
            <w:r w:rsidRPr="00C27284">
              <w:t xml:space="preserve"> zamierza przeznaczyć na realizację zamówienia </w:t>
            </w:r>
            <w:r w:rsidR="00C27284">
              <w:t>Zamawiający</w:t>
            </w:r>
            <w:r w:rsidRPr="00C27284">
              <w:t xml:space="preserve"> nie skorzysta z   art. 263. </w:t>
            </w:r>
          </w:p>
          <w:p w14:paraId="57663A4A" w14:textId="477886B6" w:rsidR="00981BD1" w:rsidRPr="00C27284" w:rsidRDefault="00981BD1" w:rsidP="00C27284">
            <w:pPr>
              <w:spacing w:after="60"/>
              <w:jc w:val="both"/>
            </w:pPr>
            <w:r w:rsidRPr="00C27284">
              <w:t>W związku z powyższym zaistniały przesłanki do unieważnienia postpowania</w:t>
            </w:r>
            <w:r w:rsidR="00C27284">
              <w:t>.</w:t>
            </w:r>
          </w:p>
        </w:tc>
      </w:tr>
    </w:tbl>
    <w:p w14:paraId="2F337C68" w14:textId="77777777" w:rsidR="00C27284" w:rsidRDefault="00C27284" w:rsidP="002A7DFF">
      <w:pPr>
        <w:spacing w:line="360" w:lineRule="auto"/>
        <w:jc w:val="right"/>
      </w:pPr>
    </w:p>
    <w:p w14:paraId="42335CB6" w14:textId="77777777" w:rsidR="00C27284" w:rsidRDefault="00C27284" w:rsidP="002A7DFF">
      <w:pPr>
        <w:spacing w:line="360" w:lineRule="auto"/>
        <w:jc w:val="right"/>
      </w:pPr>
    </w:p>
    <w:p w14:paraId="34624E71" w14:textId="4F5B41DE" w:rsidR="002A7DFF" w:rsidRPr="00C27284" w:rsidRDefault="002A7DFF" w:rsidP="002A7DFF">
      <w:pPr>
        <w:spacing w:line="360" w:lineRule="auto"/>
        <w:jc w:val="right"/>
      </w:pPr>
    </w:p>
    <w:sectPr w:rsidR="002A7DFF" w:rsidRPr="00C27284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022D1" w14:textId="77777777" w:rsidR="009D69D5" w:rsidRDefault="009D69D5" w:rsidP="00D34297">
      <w:r>
        <w:separator/>
      </w:r>
    </w:p>
  </w:endnote>
  <w:endnote w:type="continuationSeparator" w:id="0">
    <w:p w14:paraId="38CE28AC" w14:textId="77777777" w:rsidR="009D69D5" w:rsidRDefault="009D69D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DBD4B" w14:textId="77777777" w:rsidR="00981BD1" w:rsidRDefault="00981B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C951F" w14:textId="5FFE37F8" w:rsidR="00D34297" w:rsidRDefault="00D34297" w:rsidP="00D34297">
    <w:pPr>
      <w:pStyle w:val="Stopka"/>
      <w:spacing w:before="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B4545" w14:textId="77777777" w:rsidR="00981BD1" w:rsidRDefault="00981B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0D902" w14:textId="77777777" w:rsidR="009D69D5" w:rsidRDefault="009D69D5" w:rsidP="00D34297">
      <w:r>
        <w:separator/>
      </w:r>
    </w:p>
  </w:footnote>
  <w:footnote w:type="continuationSeparator" w:id="0">
    <w:p w14:paraId="4C4AEAF0" w14:textId="77777777" w:rsidR="009D69D5" w:rsidRDefault="009D69D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2FB99" w14:textId="77777777" w:rsidR="00981BD1" w:rsidRDefault="00981B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95386" w14:textId="77777777" w:rsidR="00981BD1" w:rsidRDefault="00981B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F5CDD" w14:textId="77777777" w:rsidR="00981BD1" w:rsidRDefault="00981B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9D5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81BD1"/>
    <w:rsid w:val="00993EFC"/>
    <w:rsid w:val="009D69D5"/>
    <w:rsid w:val="00AB3E72"/>
    <w:rsid w:val="00AC1A4B"/>
    <w:rsid w:val="00C27284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A21608"/>
  <w15:chartTrackingRefBased/>
  <w15:docId w15:val="{230D7944-3758-43E0-BC28-5C151D866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27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2025-09-08T06:54:00Z</cp:lastPrinted>
  <dcterms:created xsi:type="dcterms:W3CDTF">2025-09-08T06:55:00Z</dcterms:created>
  <dcterms:modified xsi:type="dcterms:W3CDTF">2025-09-08T06:55:00Z</dcterms:modified>
</cp:coreProperties>
</file>