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140A1" w14:textId="77777777" w:rsidR="008E7EF5" w:rsidRPr="002A16E2" w:rsidRDefault="008E7EF5" w:rsidP="008E7EF5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1BE94FC2" w14:textId="77777777" w:rsidR="008E7EF5" w:rsidRPr="002A16E2" w:rsidRDefault="008E7EF5" w:rsidP="008E7EF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0A59533" w14:textId="77777777" w:rsidR="008E7EF5" w:rsidRPr="002A16E2" w:rsidRDefault="008E7EF5" w:rsidP="008E7EF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B59A98E" w14:textId="77777777" w:rsidR="008E7EF5" w:rsidRPr="002A16E2" w:rsidRDefault="008E7EF5" w:rsidP="008E7EF5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9CA993B" w14:textId="77777777" w:rsidR="008E7EF5" w:rsidRPr="002A16E2" w:rsidRDefault="008E7EF5" w:rsidP="008E7EF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C6554CE" w14:textId="77777777" w:rsidR="008E7EF5" w:rsidRPr="00FA50AF" w:rsidRDefault="008E7EF5" w:rsidP="008E7EF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6736403" w14:textId="77777777" w:rsidR="008E7EF5" w:rsidRPr="002A16E2" w:rsidRDefault="008E7EF5" w:rsidP="008E7EF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3D0A6A0" w14:textId="77777777" w:rsidR="008E7EF5" w:rsidRPr="002A16E2" w:rsidRDefault="008E7EF5" w:rsidP="008E7EF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695124F" w14:textId="77777777" w:rsidR="008E7EF5" w:rsidRPr="002A16E2" w:rsidRDefault="008E7EF5" w:rsidP="008E7EF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FEC0D6E" w14:textId="77777777" w:rsidR="008E7EF5" w:rsidRPr="002A16E2" w:rsidRDefault="008E7EF5" w:rsidP="008E7EF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4DCC1FA9" w14:textId="77777777" w:rsidR="008E7EF5" w:rsidRPr="002A16E2" w:rsidRDefault="008E7EF5" w:rsidP="008E7EF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AE7630C" w14:textId="77777777" w:rsidR="008E7EF5" w:rsidRPr="002A16E2" w:rsidRDefault="008E7EF5" w:rsidP="008E7EF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9CF963C" w14:textId="77777777" w:rsidR="008E7EF5" w:rsidRPr="002A16E2" w:rsidRDefault="008E7EF5" w:rsidP="008E7EF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BC32B39" w14:textId="77777777" w:rsidR="008E7EF5" w:rsidRPr="002A16E2" w:rsidRDefault="008E7EF5" w:rsidP="008E7EF5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95E2917" w14:textId="77777777" w:rsidR="008E7EF5" w:rsidRPr="002A16E2" w:rsidRDefault="008E7EF5" w:rsidP="008E7EF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C5B02BC" w14:textId="77777777" w:rsidR="008E7EF5" w:rsidRPr="002A16E2" w:rsidRDefault="008E7EF5" w:rsidP="008E7EF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A84ED05" w14:textId="77777777" w:rsidR="008E7EF5" w:rsidRPr="002A16E2" w:rsidRDefault="008E7EF5" w:rsidP="008E7EF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885A311" w14:textId="77777777" w:rsidR="008E7EF5" w:rsidRPr="002A16E2" w:rsidRDefault="008E7EF5" w:rsidP="008E7EF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9CDC39A" w14:textId="77777777" w:rsidR="008E7EF5" w:rsidRPr="002A16E2" w:rsidRDefault="008E7EF5" w:rsidP="008E7EF5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15D5D186" w14:textId="77777777" w:rsidR="008E7EF5" w:rsidRPr="002A16E2" w:rsidRDefault="008E7EF5" w:rsidP="008E7EF5">
      <w:pPr>
        <w:ind w:firstLine="3969"/>
        <w:rPr>
          <w:b/>
          <w:sz w:val="22"/>
          <w:szCs w:val="22"/>
        </w:rPr>
      </w:pPr>
    </w:p>
    <w:p w14:paraId="46D3CEB5" w14:textId="2D830C35" w:rsidR="008E7EF5" w:rsidRDefault="008E7EF5" w:rsidP="008E7EF5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2D7E8D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układu akwizycji sygnałów z generatorem arbitralnym </w:t>
      </w:r>
      <w:r w:rsidRPr="002D7E8D">
        <w:rPr>
          <w:b/>
          <w:sz w:val="22"/>
          <w:szCs w:val="22"/>
        </w:rPr>
        <w:t xml:space="preserve">na potrzeby </w:t>
      </w:r>
      <w:proofErr w:type="spellStart"/>
      <w:r>
        <w:rPr>
          <w:b/>
          <w:sz w:val="22"/>
          <w:szCs w:val="22"/>
        </w:rPr>
        <w:t>WIMiR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KC-DE</w:t>
      </w:r>
      <w:r w:rsidRPr="002A16E2">
        <w:rPr>
          <w:b/>
          <w:sz w:val="22"/>
          <w:szCs w:val="22"/>
        </w:rPr>
        <w:t>-zp.272-</w:t>
      </w:r>
      <w:r>
        <w:rPr>
          <w:b/>
          <w:sz w:val="22"/>
          <w:szCs w:val="22"/>
        </w:rPr>
        <w:t>537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warunków zamówienia.</w:t>
      </w:r>
    </w:p>
    <w:p w14:paraId="46ADC51A" w14:textId="77777777" w:rsidR="008E7EF5" w:rsidRDefault="008E7EF5" w:rsidP="008E7EF5">
      <w:pPr>
        <w:widowControl w:val="0"/>
        <w:spacing w:line="264" w:lineRule="auto"/>
        <w:ind w:right="1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E7EF5" w:rsidRPr="002A16E2" w14:paraId="39E90874" w14:textId="77777777" w:rsidTr="00ED3D5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6F5E00" w14:textId="77777777" w:rsidR="008E7EF5" w:rsidRPr="002A16E2" w:rsidRDefault="008E7EF5" w:rsidP="00ED3D5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75DA87" w14:textId="77777777" w:rsidR="008E7EF5" w:rsidRPr="008A2B7D" w:rsidRDefault="008E7EF5" w:rsidP="00ED3D5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6E4D2D2E" w14:textId="77777777" w:rsidR="008E7EF5" w:rsidRPr="008A2B7D" w:rsidRDefault="008E7EF5" w:rsidP="00ED3D5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CB2A22" w14:textId="77777777" w:rsidR="008E7EF5" w:rsidRPr="008A2B7D" w:rsidRDefault="008E7EF5" w:rsidP="00ED3D5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1C2DE6" w14:textId="77777777" w:rsidR="008E7EF5" w:rsidRPr="008A2B7D" w:rsidRDefault="008E7EF5" w:rsidP="00ED3D5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6199855" w14:textId="77777777" w:rsidR="008E7EF5" w:rsidRPr="008A2B7D" w:rsidRDefault="008E7EF5" w:rsidP="00ED3D5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F5F588" w14:textId="77777777" w:rsidR="008E7EF5" w:rsidRPr="008A2B7D" w:rsidRDefault="008E7EF5" w:rsidP="00ED3D5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D93799" w14:textId="77777777" w:rsidR="008E7EF5" w:rsidRPr="008A2B7D" w:rsidRDefault="008E7EF5" w:rsidP="00ED3D5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436D694" w14:textId="77777777" w:rsidR="008E7EF5" w:rsidRPr="008A2B7D" w:rsidRDefault="008E7EF5" w:rsidP="00ED3D5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6D2B81F" w14:textId="77777777" w:rsidR="008E7EF5" w:rsidRPr="008A2B7D" w:rsidRDefault="008E7EF5" w:rsidP="00ED3D5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CEE3442" w14:textId="77777777" w:rsidR="008E7EF5" w:rsidRPr="008A2B7D" w:rsidRDefault="008E7EF5" w:rsidP="00ED3D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3957AE41" w14:textId="77777777" w:rsidR="008E7EF5" w:rsidRPr="008A2B7D" w:rsidRDefault="008E7EF5" w:rsidP="00ED3D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3C4CB20" w14:textId="77777777" w:rsidR="008E7EF5" w:rsidRPr="008A2B7D" w:rsidRDefault="008E7EF5" w:rsidP="00ED3D5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FB190D2" w14:textId="77777777" w:rsidR="008E7EF5" w:rsidRPr="008A2B7D" w:rsidRDefault="008E7EF5" w:rsidP="00ED3D5B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A0DAE6B" w14:textId="77777777" w:rsidR="008E7EF5" w:rsidRPr="008A2B7D" w:rsidRDefault="008E7EF5" w:rsidP="00ED3D5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E7EF5" w:rsidRPr="002A16E2" w14:paraId="149D2262" w14:textId="77777777" w:rsidTr="00ED3D5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F60BDA" w14:textId="77777777" w:rsidR="008E7EF5" w:rsidRPr="002A16E2" w:rsidRDefault="008E7EF5" w:rsidP="00ED3D5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318F7F" w14:textId="77777777" w:rsidR="008E7EF5" w:rsidRPr="002A16E2" w:rsidRDefault="008E7EF5" w:rsidP="00ED3D5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5AEB28" w14:textId="77777777" w:rsidR="008E7EF5" w:rsidRPr="002A16E2" w:rsidRDefault="008E7EF5" w:rsidP="00ED3D5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FC2637" w14:textId="77777777" w:rsidR="008E7EF5" w:rsidRPr="002A16E2" w:rsidRDefault="008E7EF5" w:rsidP="00ED3D5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52C6CC" w14:textId="77777777" w:rsidR="008E7EF5" w:rsidRPr="002A16E2" w:rsidRDefault="008E7EF5" w:rsidP="00ED3D5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A17081" w14:textId="77777777" w:rsidR="008E7EF5" w:rsidRPr="002A16E2" w:rsidRDefault="008E7EF5" w:rsidP="00ED3D5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65CA05" w14:textId="77777777" w:rsidR="008E7EF5" w:rsidRPr="002A16E2" w:rsidRDefault="008E7EF5" w:rsidP="00ED3D5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10414C3" w14:textId="77777777" w:rsidR="008E7EF5" w:rsidRPr="002A16E2" w:rsidRDefault="008E7EF5" w:rsidP="00ED3D5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E7EF5" w:rsidRPr="002A16E2" w14:paraId="599CC3BA" w14:textId="77777777" w:rsidTr="00ED3D5B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3CBD27" w14:textId="77777777" w:rsidR="008E7EF5" w:rsidRPr="002A16E2" w:rsidRDefault="008E7EF5" w:rsidP="00ED3D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6550" w14:textId="39FC1C84" w:rsidR="008E7EF5" w:rsidRPr="00897BDE" w:rsidRDefault="008E7EF5" w:rsidP="00ED3D5B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Układ akwizycji sygnałów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6BBA" w14:textId="77777777" w:rsidR="008E7EF5" w:rsidRPr="00A47B30" w:rsidRDefault="008E7EF5" w:rsidP="00ED3D5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AB37" w14:textId="77777777" w:rsidR="008E7EF5" w:rsidRPr="00A352F2" w:rsidRDefault="008E7EF5" w:rsidP="00ED3D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455C" w14:textId="77777777" w:rsidR="008E7EF5" w:rsidRPr="002A16E2" w:rsidRDefault="008E7EF5" w:rsidP="00ED3D5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8EDF" w14:textId="77777777" w:rsidR="008E7EF5" w:rsidRPr="002A16E2" w:rsidRDefault="008E7EF5" w:rsidP="00ED3D5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1CE08C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DF250A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</w:tc>
      </w:tr>
      <w:tr w:rsidR="008E7EF5" w:rsidRPr="002A16E2" w14:paraId="7734E610" w14:textId="77777777" w:rsidTr="00ED3D5B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0DA144" w14:textId="77777777" w:rsidR="008E7EF5" w:rsidRDefault="008E7EF5" w:rsidP="00ED3D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A0B8" w14:textId="30923D0E" w:rsidR="008E7EF5" w:rsidRDefault="008E7EF5" w:rsidP="00ED3D5B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Układ generowania sygnałów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85C9" w14:textId="77777777" w:rsidR="008E7EF5" w:rsidRPr="00A47B30" w:rsidRDefault="008E7EF5" w:rsidP="00ED3D5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7324" w14:textId="77777777" w:rsidR="008E7EF5" w:rsidRDefault="008E7EF5" w:rsidP="00ED3D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277C" w14:textId="77777777" w:rsidR="008E7EF5" w:rsidRPr="002A16E2" w:rsidRDefault="008E7EF5" w:rsidP="00ED3D5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A02E" w14:textId="77777777" w:rsidR="008E7EF5" w:rsidRPr="002A16E2" w:rsidRDefault="008E7EF5" w:rsidP="00ED3D5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75E046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29B5EB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</w:tc>
      </w:tr>
      <w:tr w:rsidR="008E7EF5" w:rsidRPr="002A16E2" w14:paraId="1E2CCF89" w14:textId="77777777" w:rsidTr="00ED3D5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D5FC74" w14:textId="77777777" w:rsidR="008E7EF5" w:rsidRDefault="008E7EF5" w:rsidP="00ED3D5B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242F070" w14:textId="77777777" w:rsidR="008E7EF5" w:rsidRDefault="008E7EF5" w:rsidP="00ED3D5B">
            <w:pPr>
              <w:ind w:right="425"/>
              <w:rPr>
                <w:sz w:val="22"/>
                <w:szCs w:val="22"/>
              </w:rPr>
            </w:pPr>
          </w:p>
          <w:p w14:paraId="0D0EF419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  <w:p w14:paraId="11B71CDB" w14:textId="77777777" w:rsidR="008E7EF5" w:rsidRDefault="008E7EF5" w:rsidP="00ED3D5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8DAB2C2" w14:textId="77777777" w:rsidR="008E7EF5" w:rsidRPr="002A16E2" w:rsidRDefault="008E7EF5" w:rsidP="00ED3D5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94F8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47B56E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07ED70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</w:tc>
      </w:tr>
      <w:tr w:rsidR="008E7EF5" w:rsidRPr="002A16E2" w14:paraId="305E61F0" w14:textId="77777777" w:rsidTr="00ED3D5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227956" w14:textId="77777777" w:rsidR="008E7EF5" w:rsidRPr="002A16E2" w:rsidRDefault="008E7EF5" w:rsidP="00ED3D5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D95A56C" w14:textId="77777777" w:rsidR="008E7EF5" w:rsidRPr="002A16E2" w:rsidRDefault="008E7EF5" w:rsidP="00ED3D5B">
            <w:pPr>
              <w:rPr>
                <w:sz w:val="22"/>
                <w:szCs w:val="22"/>
              </w:rPr>
            </w:pPr>
          </w:p>
          <w:p w14:paraId="10F7D729" w14:textId="77777777" w:rsidR="008E7EF5" w:rsidRPr="002A16E2" w:rsidRDefault="008E7EF5" w:rsidP="00ED3D5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Cena brutto za całość zamówienia/słownie: </w:t>
            </w:r>
            <w:r w:rsidRPr="002A16E2">
              <w:rPr>
                <w:sz w:val="22"/>
                <w:szCs w:val="22"/>
              </w:rPr>
              <w:lastRenderedPageBreak/>
              <w:t>……………………………………………………………/</w:t>
            </w:r>
          </w:p>
          <w:p w14:paraId="0F05F8D8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2BBD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22F77B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7D1368" w14:textId="77777777" w:rsidR="008E7EF5" w:rsidRPr="002A16E2" w:rsidRDefault="008E7EF5" w:rsidP="00ED3D5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FDFEFE8" w14:textId="77777777" w:rsidR="008E7EF5" w:rsidRPr="002A16E2" w:rsidRDefault="008E7EF5" w:rsidP="008E7EF5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monitor dotykowy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3D036834" w14:textId="77777777" w:rsidR="008E7EF5" w:rsidRPr="002A16E2" w:rsidRDefault="008E7EF5" w:rsidP="008E7EF5">
      <w:pPr>
        <w:tabs>
          <w:tab w:val="right" w:pos="9000"/>
        </w:tabs>
        <w:rPr>
          <w:sz w:val="22"/>
          <w:szCs w:val="22"/>
        </w:rPr>
      </w:pPr>
    </w:p>
    <w:p w14:paraId="46C17353" w14:textId="446A4BED" w:rsidR="008E7EF5" w:rsidRPr="002A16E2" w:rsidRDefault="008E7EF5" w:rsidP="008E7EF5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 xml:space="preserve"> 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podpisania umowy</w:t>
      </w:r>
    </w:p>
    <w:p w14:paraId="0672083B" w14:textId="77777777" w:rsidR="008E7EF5" w:rsidRPr="002A16E2" w:rsidRDefault="008E7EF5" w:rsidP="008E7EF5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 miesiące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FB26113" w14:textId="77777777" w:rsidR="008E7EF5" w:rsidRPr="002A16E2" w:rsidRDefault="008E7EF5" w:rsidP="008E7EF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9430518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B2758D6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F87F1E5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D57A441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644FEB8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FECC005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88F5E4D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F218BAF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4F89F01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0F8A874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E6341BB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0DD89BC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DF9D33A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429417E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DC26E7D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715AB05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54EB129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6EF63A2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8CE33DE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9A88258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09D5ABD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FAEC64C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EFA2FF2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334727A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0EDB9BD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52F2754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F0E3031" w14:textId="77777777" w:rsidR="008E7EF5" w:rsidRDefault="008E7EF5" w:rsidP="008E7EF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E5B9EB8" w14:textId="77777777" w:rsidR="008E7EF5" w:rsidRDefault="008E7EF5" w:rsidP="008E7EF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3BE4C74B" w14:textId="77777777" w:rsidR="008E7EF5" w:rsidRDefault="008E7EF5" w:rsidP="008E7EF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52BE68E7" w14:textId="77777777" w:rsidR="008E7EF5" w:rsidRDefault="008E7EF5" w:rsidP="008E7E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DCB4BE5" w14:textId="77777777" w:rsidR="008E7EF5" w:rsidRDefault="008E7EF5" w:rsidP="008E7EF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B2B7233" w14:textId="77777777" w:rsidR="008E7EF5" w:rsidRDefault="008E7EF5" w:rsidP="008E7EF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C8D87B" w14:textId="77777777" w:rsidR="008E7EF5" w:rsidRDefault="008E7EF5" w:rsidP="008E7EF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025CB3E" w14:textId="77777777" w:rsidR="008E7EF5" w:rsidRDefault="008E7EF5" w:rsidP="008E7EF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E7EF5" w14:paraId="40B463B0" w14:textId="77777777" w:rsidTr="00ED3D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2B3DC" w14:textId="77777777" w:rsidR="008E7EF5" w:rsidRDefault="008E7EF5" w:rsidP="00ED3D5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ACA74" w14:textId="77777777" w:rsidR="008E7EF5" w:rsidRDefault="008E7EF5" w:rsidP="00ED3D5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365899A" w14:textId="77777777" w:rsidR="008E7EF5" w:rsidRDefault="008E7EF5" w:rsidP="00ED3D5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C9B09" w14:textId="77777777" w:rsidR="008E7EF5" w:rsidRDefault="008E7EF5" w:rsidP="00ED3D5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E7EF5" w14:paraId="02763BC0" w14:textId="77777777" w:rsidTr="00ED3D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13259" w14:textId="77777777" w:rsidR="008E7EF5" w:rsidRDefault="008E7EF5" w:rsidP="00ED3D5B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57140" w14:textId="77777777" w:rsidR="008E7EF5" w:rsidRDefault="008E7EF5" w:rsidP="00ED3D5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673D2" w14:textId="77777777" w:rsidR="008E7EF5" w:rsidRDefault="008E7EF5" w:rsidP="00ED3D5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8E7EF5" w14:paraId="707E329A" w14:textId="77777777" w:rsidTr="00ED3D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EDCFD" w14:textId="77777777" w:rsidR="008E7EF5" w:rsidRDefault="008E7EF5" w:rsidP="00ED3D5B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09E24" w14:textId="77777777" w:rsidR="008E7EF5" w:rsidRDefault="008E7EF5" w:rsidP="00ED3D5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FBFCF" w14:textId="77777777" w:rsidR="008E7EF5" w:rsidRDefault="008E7EF5" w:rsidP="00ED3D5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346825F2" w14:textId="77777777" w:rsidR="008E7EF5" w:rsidRDefault="008E7EF5" w:rsidP="008E7EF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A849340" w14:textId="77777777" w:rsidR="008E7EF5" w:rsidRDefault="008E7EF5" w:rsidP="008E7EF5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6B11CC06" w14:textId="77777777" w:rsidR="008E7EF5" w:rsidRDefault="008E7EF5" w:rsidP="008E7EF5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24CCF0DA" w14:textId="77777777" w:rsidR="008E7EF5" w:rsidRDefault="008E7EF5" w:rsidP="008E7EF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540999C" w14:textId="77777777" w:rsidR="008E7EF5" w:rsidRDefault="008E7EF5" w:rsidP="008E7EF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7A51DB45" w14:textId="77777777" w:rsidR="008E7EF5" w:rsidRDefault="008E7EF5" w:rsidP="008E7EF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155F1F5" w14:textId="77777777" w:rsidR="008E7EF5" w:rsidRDefault="008E7EF5" w:rsidP="008E7EF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493022A3" w14:textId="77777777" w:rsidR="008E7EF5" w:rsidRDefault="008E7EF5" w:rsidP="008E7EF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6ADB0DD" w14:textId="77777777" w:rsidR="008E7EF5" w:rsidRDefault="008E7EF5" w:rsidP="008E7EF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066EC78" w14:textId="77777777" w:rsidR="008E7EF5" w:rsidRDefault="008E7EF5" w:rsidP="008E7EF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78A9DCB" w14:textId="77777777" w:rsidR="008E7EF5" w:rsidRDefault="008E7EF5" w:rsidP="008E7EF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BD46BA8" w14:textId="77777777" w:rsidR="008E7EF5" w:rsidRDefault="008E7EF5" w:rsidP="008E7EF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32EFFD" w14:textId="77777777" w:rsidR="008E7EF5" w:rsidRDefault="008E7EF5" w:rsidP="008E7EF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02D7C39" w14:textId="77777777" w:rsidR="008E7EF5" w:rsidRDefault="008E7EF5" w:rsidP="008E7EF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C038333" w14:textId="77777777" w:rsidR="008E7EF5" w:rsidRDefault="008E7EF5" w:rsidP="008E7E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DCD3C55" w14:textId="77777777" w:rsidR="008E7EF5" w:rsidRPr="00FB3F21" w:rsidRDefault="008E7EF5" w:rsidP="008E7EF5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359045A6" w14:textId="77777777" w:rsidR="008E7EF5" w:rsidRPr="0054009D" w:rsidRDefault="008E7EF5" w:rsidP="008E7EF5"/>
    <w:p w14:paraId="7ACCB0B1" w14:textId="77777777" w:rsidR="008E7EF5" w:rsidRPr="00963B2E" w:rsidRDefault="008E7EF5" w:rsidP="008E7EF5"/>
    <w:p w14:paraId="19A369C5" w14:textId="77777777" w:rsidR="008E7EF5" w:rsidRPr="00CA4E27" w:rsidRDefault="008E7EF5" w:rsidP="008E7EF5"/>
    <w:p w14:paraId="2D1D5A99" w14:textId="77777777" w:rsidR="008E7EF5" w:rsidRPr="00B07590" w:rsidRDefault="008E7EF5" w:rsidP="008E7EF5"/>
    <w:p w14:paraId="5A29639E" w14:textId="77777777" w:rsidR="008E7EF5" w:rsidRPr="005E29D4" w:rsidRDefault="008E7EF5" w:rsidP="008E7EF5"/>
    <w:p w14:paraId="00DF7B8B" w14:textId="77777777" w:rsidR="008E7EF5" w:rsidRPr="00C826B8" w:rsidRDefault="008E7EF5" w:rsidP="008E7EF5"/>
    <w:p w14:paraId="1893407E" w14:textId="77777777" w:rsidR="008E7EF5" w:rsidRPr="003E6C48" w:rsidRDefault="008E7EF5" w:rsidP="008E7EF5"/>
    <w:p w14:paraId="641DCFB4" w14:textId="77777777" w:rsidR="008E7EF5" w:rsidRPr="00331AF7" w:rsidRDefault="008E7EF5" w:rsidP="008E7EF5"/>
    <w:p w14:paraId="66B61EFE" w14:textId="77777777" w:rsidR="008E7EF5" w:rsidRPr="007F0234" w:rsidRDefault="008E7EF5" w:rsidP="008E7EF5"/>
    <w:p w14:paraId="73CFDC53" w14:textId="77777777" w:rsidR="008E7EF5" w:rsidRPr="00C11F36" w:rsidRDefault="008E7EF5" w:rsidP="008E7EF5"/>
    <w:p w14:paraId="08444521" w14:textId="77777777" w:rsidR="008E7EF5" w:rsidRPr="00263EE3" w:rsidRDefault="008E7EF5" w:rsidP="008E7EF5"/>
    <w:p w14:paraId="148C4B60" w14:textId="77777777" w:rsidR="00FE545C" w:rsidRPr="008E7EF5" w:rsidRDefault="00FE545C" w:rsidP="008E7EF5"/>
    <w:sectPr w:rsidR="00FE545C" w:rsidRPr="008E7E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247AA" w14:textId="77777777" w:rsidR="004C7424" w:rsidRDefault="004C7424">
      <w:r>
        <w:separator/>
      </w:r>
    </w:p>
  </w:endnote>
  <w:endnote w:type="continuationSeparator" w:id="0">
    <w:p w14:paraId="08E8E7A4" w14:textId="77777777" w:rsidR="004C7424" w:rsidRDefault="004C7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D965A" w14:textId="77777777" w:rsidR="00D0203E" w:rsidRDefault="00D020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FE6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D726B" w14:textId="77777777" w:rsidR="00D0203E" w:rsidRDefault="00D02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97CEE" w14:textId="77777777" w:rsidR="004C7424" w:rsidRDefault="004C7424">
      <w:r>
        <w:separator/>
      </w:r>
    </w:p>
  </w:footnote>
  <w:footnote w:type="continuationSeparator" w:id="0">
    <w:p w14:paraId="0467B2D6" w14:textId="77777777" w:rsidR="004C7424" w:rsidRDefault="004C7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81B05" w14:textId="77777777" w:rsidR="00D0203E" w:rsidRDefault="00D02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C7E3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05852" w14:textId="77777777" w:rsidR="00D0203E" w:rsidRDefault="00D02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79436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4230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0494307">
    <w:abstractNumId w:val="0"/>
  </w:num>
  <w:num w:numId="4" w16cid:durableId="20841408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42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C742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7EF5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0203E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8B6ADD"/>
  <w15:chartTrackingRefBased/>
  <w15:docId w15:val="{F555AE92-613E-4100-AE23-8A44A13CA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7EF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586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2025-09-02T08:29:00Z</cp:lastPrinted>
  <dcterms:created xsi:type="dcterms:W3CDTF">2025-09-02T08:23:00Z</dcterms:created>
  <dcterms:modified xsi:type="dcterms:W3CDTF">2025-09-02T08:30:00Z</dcterms:modified>
</cp:coreProperties>
</file>