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9B0E9" w14:textId="7CC7511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5496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DA4DDD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8DF836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1C101C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46CFBD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44063FD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ECB4E8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89078D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77D9B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5E841F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A3827C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75BD9B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9BBE6B8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88F053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1C92B0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D83E5EF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818E57C" w14:textId="2471175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822AF" w:rsidRPr="00B822AF">
        <w:rPr>
          <w:rFonts w:eastAsia="Times New Roman" w:cs="Calibri"/>
          <w:b/>
          <w:lang w:eastAsia="pl-PL"/>
        </w:rPr>
        <w:t xml:space="preserve">Dostawa układu akwizycji sygnałów z generatorem arbitralnym na potrzeby </w:t>
      </w:r>
      <w:proofErr w:type="spellStart"/>
      <w:r w:rsidR="00B822AF" w:rsidRPr="00B822AF">
        <w:rPr>
          <w:rFonts w:eastAsia="Times New Roman" w:cs="Calibri"/>
          <w:b/>
          <w:lang w:eastAsia="pl-PL"/>
        </w:rPr>
        <w:t>WIMiR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754964">
        <w:rPr>
          <w:rFonts w:eastAsia="Times New Roman" w:cs="Calibri"/>
          <w:lang w:eastAsia="pl-PL"/>
        </w:rPr>
        <w:t xml:space="preserve">nr sprawy: </w:t>
      </w:r>
      <w:r w:rsidR="00754964" w:rsidRPr="00754964">
        <w:rPr>
          <w:rFonts w:eastAsia="Times New Roman" w:cs="Calibri"/>
          <w:b/>
          <w:bCs/>
          <w:lang w:eastAsia="pl-PL"/>
        </w:rPr>
        <w:t>KC-DE-zp.272-537/25</w:t>
      </w:r>
      <w:r w:rsidR="00754964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E28697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F63B70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F71607C" w14:textId="274F8E75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754964">
        <w:rPr>
          <w:rFonts w:cs="Calibri"/>
          <w:bCs/>
          <w:iCs/>
          <w:color w:val="000000"/>
          <w:lang w:val="x-none" w:eastAsia="x-none"/>
        </w:rPr>
        <w:t xml:space="preserve"> 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B8F3FD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190662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BAAF01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7C92548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A7F1D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7F628F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98E4D5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33AED7B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B5C161B" w14:textId="2198483B" w:rsidR="005103B9" w:rsidRPr="009475A8" w:rsidRDefault="008F3D36" w:rsidP="00754964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71C66" w14:textId="77777777" w:rsidR="00284CEF" w:rsidRDefault="00284CEF" w:rsidP="0038231F">
      <w:pPr>
        <w:spacing w:after="0" w:line="240" w:lineRule="auto"/>
      </w:pPr>
      <w:r>
        <w:separator/>
      </w:r>
    </w:p>
  </w:endnote>
  <w:endnote w:type="continuationSeparator" w:id="0">
    <w:p w14:paraId="476E387E" w14:textId="77777777" w:rsidR="00284CEF" w:rsidRDefault="00284C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1BAC5" w14:textId="77777777" w:rsidR="00B822AF" w:rsidRDefault="00B822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478F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972A57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41D51" w14:textId="77777777" w:rsidR="00B822AF" w:rsidRDefault="00B822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B81C2" w14:textId="77777777" w:rsidR="00284CEF" w:rsidRDefault="00284CEF" w:rsidP="0038231F">
      <w:pPr>
        <w:spacing w:after="0" w:line="240" w:lineRule="auto"/>
      </w:pPr>
      <w:r>
        <w:separator/>
      </w:r>
    </w:p>
  </w:footnote>
  <w:footnote w:type="continuationSeparator" w:id="0">
    <w:p w14:paraId="2E3D0AC4" w14:textId="77777777" w:rsidR="00284CEF" w:rsidRDefault="00284CEF" w:rsidP="0038231F">
      <w:pPr>
        <w:spacing w:after="0" w:line="240" w:lineRule="auto"/>
      </w:pPr>
      <w:r>
        <w:continuationSeparator/>
      </w:r>
    </w:p>
  </w:footnote>
  <w:footnote w:id="1">
    <w:p w14:paraId="4FAF264D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D5D418D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8A4F" w14:textId="77777777" w:rsidR="00B822AF" w:rsidRDefault="00B822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950A" w14:textId="77777777" w:rsidR="00B822AF" w:rsidRDefault="00B822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25B30" w14:textId="77777777" w:rsidR="00B822AF" w:rsidRDefault="00B822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0287191">
    <w:abstractNumId w:val="7"/>
  </w:num>
  <w:num w:numId="2" w16cid:durableId="438333730">
    <w:abstractNumId w:val="0"/>
  </w:num>
  <w:num w:numId="3" w16cid:durableId="1921137367">
    <w:abstractNumId w:val="6"/>
  </w:num>
  <w:num w:numId="4" w16cid:durableId="441875883">
    <w:abstractNumId w:val="9"/>
  </w:num>
  <w:num w:numId="5" w16cid:durableId="1289511610">
    <w:abstractNumId w:val="8"/>
  </w:num>
  <w:num w:numId="6" w16cid:durableId="872033196">
    <w:abstractNumId w:val="5"/>
  </w:num>
  <w:num w:numId="7" w16cid:durableId="541555310">
    <w:abstractNumId w:val="1"/>
  </w:num>
  <w:num w:numId="8" w16cid:durableId="456532799">
    <w:abstractNumId w:val="3"/>
  </w:num>
  <w:num w:numId="9" w16cid:durableId="1420251703">
    <w:abstractNumId w:val="2"/>
  </w:num>
  <w:num w:numId="10" w16cid:durableId="1132867705">
    <w:abstractNumId w:val="4"/>
  </w:num>
  <w:num w:numId="11" w16cid:durableId="15793184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CE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84CEF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4964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822AF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7AB4FF"/>
  <w15:chartTrackingRefBased/>
  <w15:docId w15:val="{4310C1DB-68FB-4A86-9D1E-E054E6790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2025-09-02T08:31:00Z</cp:lastPrinted>
  <dcterms:created xsi:type="dcterms:W3CDTF">2025-09-02T08:31:00Z</dcterms:created>
  <dcterms:modified xsi:type="dcterms:W3CDTF">2025-09-02T08:31:00Z</dcterms:modified>
</cp:coreProperties>
</file>