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6814D5" w:rsidRPr="006814D5" w14:paraId="2852D118" w14:textId="77777777" w:rsidTr="000503AC">
        <w:trPr>
          <w:trHeight w:val="790"/>
        </w:trPr>
        <w:tc>
          <w:tcPr>
            <w:tcW w:w="80" w:type="dxa"/>
          </w:tcPr>
          <w:p w14:paraId="14FB97B0" w14:textId="77777777" w:rsidR="006814D5" w:rsidRPr="006814D5" w:rsidRDefault="006814D5" w:rsidP="000503AC">
            <w:pPr>
              <w:snapToGrid w:val="0"/>
            </w:pPr>
          </w:p>
        </w:tc>
        <w:tc>
          <w:tcPr>
            <w:tcW w:w="10121" w:type="dxa"/>
            <w:vAlign w:val="center"/>
          </w:tcPr>
          <w:p w14:paraId="12F6FCF4" w14:textId="595BA3DB" w:rsidR="006814D5" w:rsidRPr="006814D5" w:rsidRDefault="006814D5" w:rsidP="000503AC">
            <w:pPr>
              <w:pStyle w:val="Nagwek"/>
              <w:ind w:hanging="567"/>
            </w:pPr>
            <w:r w:rsidRPr="006814D5">
              <w:rPr>
                <w:noProof/>
              </w:rPr>
              <w:drawing>
                <wp:inline distT="0" distB="0" distL="0" distR="0" wp14:anchorId="4CDB5292" wp14:editId="2BA9DB6E">
                  <wp:extent cx="6387465" cy="55245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746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2C3EE4" w14:textId="77777777" w:rsidR="006814D5" w:rsidRPr="006814D5" w:rsidRDefault="006814D5" w:rsidP="006814D5">
      <w:pPr>
        <w:jc w:val="right"/>
        <w:rPr>
          <w:b/>
          <w:bCs/>
          <w:lang w:eastAsia="en-US"/>
        </w:rPr>
      </w:pPr>
    </w:p>
    <w:p w14:paraId="72664392" w14:textId="4950B4B6" w:rsidR="00CF7835" w:rsidRPr="006814D5" w:rsidRDefault="004958C7" w:rsidP="00CF7835">
      <w:pPr>
        <w:spacing w:after="600"/>
        <w:jc w:val="right"/>
      </w:pPr>
      <w:r w:rsidRPr="006814D5">
        <w:t>Niepołomice</w:t>
      </w:r>
      <w:r w:rsidR="00CF7835" w:rsidRPr="006814D5">
        <w:t xml:space="preserve"> dnia: </w:t>
      </w:r>
      <w:r w:rsidRPr="006814D5">
        <w:t>2025-09-05</w:t>
      </w:r>
    </w:p>
    <w:p w14:paraId="583B2309" w14:textId="77777777" w:rsidR="00CF7835" w:rsidRPr="006814D5" w:rsidRDefault="004958C7" w:rsidP="00CF7835">
      <w:pPr>
        <w:spacing w:line="360" w:lineRule="auto"/>
        <w:rPr>
          <w:b/>
          <w:bCs/>
        </w:rPr>
      </w:pPr>
      <w:r w:rsidRPr="006814D5">
        <w:rPr>
          <w:b/>
          <w:bCs/>
        </w:rPr>
        <w:t>GMINA NIEPOŁOMICE</w:t>
      </w:r>
    </w:p>
    <w:p w14:paraId="6FBBF8CB" w14:textId="77777777" w:rsidR="00CF7835" w:rsidRPr="006814D5" w:rsidRDefault="004958C7" w:rsidP="00CF7835">
      <w:pPr>
        <w:spacing w:line="360" w:lineRule="auto"/>
      </w:pPr>
      <w:r w:rsidRPr="006814D5">
        <w:t>Pl. Zwycięstwa</w:t>
      </w:r>
      <w:r w:rsidR="00CF7835" w:rsidRPr="006814D5">
        <w:t xml:space="preserve"> </w:t>
      </w:r>
      <w:r w:rsidRPr="006814D5">
        <w:t>13</w:t>
      </w:r>
    </w:p>
    <w:p w14:paraId="1F45D5A2" w14:textId="132ACD27" w:rsidR="00CF7835" w:rsidRPr="006814D5" w:rsidRDefault="004958C7" w:rsidP="006814D5">
      <w:r w:rsidRPr="006814D5">
        <w:t>32-005</w:t>
      </w:r>
      <w:r w:rsidR="00CF7835" w:rsidRPr="006814D5">
        <w:t xml:space="preserve"> </w:t>
      </w:r>
      <w:r w:rsidRPr="006814D5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814D5" w14:paraId="7E31DAB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216BD0" w14:textId="77777777" w:rsidR="00CF7835" w:rsidRPr="006814D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814D5">
              <w:rPr>
                <w:b/>
                <w:spacing w:val="20"/>
              </w:rPr>
              <w:t>INFORMACJA Z OTWARCIA OFERT</w:t>
            </w:r>
          </w:p>
        </w:tc>
      </w:tr>
    </w:tbl>
    <w:p w14:paraId="59A145C6" w14:textId="77777777" w:rsidR="00CF7835" w:rsidRPr="006814D5" w:rsidRDefault="00CF7835" w:rsidP="00CF7835">
      <w:pPr>
        <w:pStyle w:val="Nagwek"/>
        <w:tabs>
          <w:tab w:val="clear" w:pos="4536"/>
        </w:tabs>
        <w:spacing w:after="360"/>
      </w:pPr>
      <w:r w:rsidRPr="006814D5">
        <w:tab/>
        <w:t xml:space="preserve"> </w:t>
      </w:r>
    </w:p>
    <w:p w14:paraId="1AFE90ED" w14:textId="77777777" w:rsidR="00CF7835" w:rsidRPr="006814D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6814D5">
        <w:rPr>
          <w:rFonts w:eastAsia="Calibri"/>
          <w:lang w:eastAsia="en-US"/>
        </w:rPr>
        <w:t xml:space="preserve">Dotyczy </w:t>
      </w:r>
      <w:r w:rsidRPr="006814D5">
        <w:t>postępowania o udzielenie zamówienia publicznego</w:t>
      </w:r>
      <w:r w:rsidRPr="006814D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814D5" w14:paraId="420EA5A2" w14:textId="77777777" w:rsidTr="000C1C6D">
        <w:tc>
          <w:tcPr>
            <w:tcW w:w="2269" w:type="dxa"/>
          </w:tcPr>
          <w:p w14:paraId="330A9F54" w14:textId="77777777" w:rsidR="00CF7835" w:rsidRPr="006814D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814D5">
              <w:t>Nazwa zamówienia:</w:t>
            </w:r>
          </w:p>
        </w:tc>
        <w:tc>
          <w:tcPr>
            <w:tcW w:w="6803" w:type="dxa"/>
          </w:tcPr>
          <w:p w14:paraId="398F1B14" w14:textId="77777777" w:rsidR="00CF7835" w:rsidRPr="006814D5" w:rsidRDefault="004958C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814D5">
              <w:rPr>
                <w:bCs/>
              </w:rPr>
              <w:t>Zakup kursów zawodowych dla uczniów i szkoleń dla nauczycieli Zespołu Szkół im. Ojca Świętego Jana Pawła II  w Niepołomicach w ramach projektu pod nazwą: Rozwijanie umiejętności zawodowych uczniów oraz kadry pedagogicznej szkół prowadzących kształcenie zawodowe w Niepołomicach</w:t>
            </w:r>
            <w:r w:rsidR="00CF7835" w:rsidRPr="006814D5">
              <w:rPr>
                <w:bCs/>
              </w:rPr>
              <w:t>.</w:t>
            </w:r>
          </w:p>
        </w:tc>
      </w:tr>
      <w:tr w:rsidR="004958C7" w:rsidRPr="006814D5" w14:paraId="7936456F" w14:textId="77777777" w:rsidTr="000503AC">
        <w:tc>
          <w:tcPr>
            <w:tcW w:w="2269" w:type="dxa"/>
          </w:tcPr>
          <w:p w14:paraId="46F509C0" w14:textId="77777777" w:rsidR="004958C7" w:rsidRPr="006814D5" w:rsidRDefault="004958C7" w:rsidP="000503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814D5">
              <w:t>Numer referencyjny:</w:t>
            </w:r>
          </w:p>
        </w:tc>
        <w:tc>
          <w:tcPr>
            <w:tcW w:w="6803" w:type="dxa"/>
          </w:tcPr>
          <w:p w14:paraId="4183D2AE" w14:textId="77777777" w:rsidR="004958C7" w:rsidRPr="006814D5" w:rsidRDefault="004958C7" w:rsidP="000503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814D5">
              <w:rPr>
                <w:bCs/>
              </w:rPr>
              <w:t>ZP.271.30.2025</w:t>
            </w:r>
          </w:p>
        </w:tc>
      </w:tr>
    </w:tbl>
    <w:p w14:paraId="3212A691" w14:textId="77777777" w:rsidR="00D665F5" w:rsidRPr="006814D5" w:rsidRDefault="00D665F5" w:rsidP="00CF7835">
      <w:pPr>
        <w:spacing w:before="480" w:line="360" w:lineRule="auto"/>
        <w:jc w:val="both"/>
      </w:pPr>
      <w:r w:rsidRPr="006814D5">
        <w:t>Zamawiający, działając na podstawie art. 22</w:t>
      </w:r>
      <w:r w:rsidR="00601802" w:rsidRPr="006814D5">
        <w:t>2</w:t>
      </w:r>
      <w:r w:rsidRPr="006814D5">
        <w:t xml:space="preserve"> ust. 5 </w:t>
      </w:r>
      <w:r w:rsidRPr="006814D5">
        <w:rPr>
          <w:bCs/>
        </w:rPr>
        <w:t>ustawy z dnia 11 września 2019r. Prawo zamówień publicznych</w:t>
      </w:r>
      <w:r w:rsidRPr="006814D5">
        <w:t xml:space="preserve"> </w:t>
      </w:r>
      <w:r w:rsidR="004958C7" w:rsidRPr="006814D5">
        <w:t>(</w:t>
      </w:r>
      <w:proofErr w:type="spellStart"/>
      <w:r w:rsidR="004958C7" w:rsidRPr="006814D5">
        <w:t>t.j</w:t>
      </w:r>
      <w:proofErr w:type="spellEnd"/>
      <w:r w:rsidR="004958C7" w:rsidRPr="006814D5">
        <w:t>. Dz. U. z 2024 poz. 1320)</w:t>
      </w:r>
      <w:r w:rsidR="00490DC0" w:rsidRPr="006814D5">
        <w:t xml:space="preserve"> </w:t>
      </w:r>
      <w:r w:rsidRPr="006814D5">
        <w:t>udostępnia</w:t>
      </w:r>
      <w:r w:rsidR="00F95C33" w:rsidRPr="006814D5">
        <w:t xml:space="preserve"> </w:t>
      </w:r>
      <w:r w:rsidR="004C7E9B" w:rsidRPr="006814D5">
        <w:t>informacj</w:t>
      </w:r>
      <w:r w:rsidR="00577BC6" w:rsidRPr="006814D5">
        <w:t>ę</w:t>
      </w:r>
      <w:r w:rsidR="00035488" w:rsidRPr="006814D5">
        <w:t xml:space="preserve"> z otwarcia ofert</w:t>
      </w:r>
      <w:r w:rsidR="00577BC6" w:rsidRPr="006814D5">
        <w:t>.</w:t>
      </w:r>
    </w:p>
    <w:p w14:paraId="108CCA3E" w14:textId="77777777" w:rsidR="00A80738" w:rsidRPr="006814D5" w:rsidRDefault="00D665F5" w:rsidP="00CF7835">
      <w:pPr>
        <w:spacing w:before="120" w:after="120" w:line="360" w:lineRule="auto"/>
        <w:jc w:val="both"/>
      </w:pPr>
      <w:r w:rsidRPr="006814D5">
        <w:t>Podczas otwarcia ofert, mającego miejsce</w:t>
      </w:r>
      <w:r w:rsidR="00FF4AB1" w:rsidRPr="006814D5">
        <w:t xml:space="preserve"> w dniu </w:t>
      </w:r>
      <w:r w:rsidR="004958C7" w:rsidRPr="006814D5">
        <w:t>05/09/2025</w:t>
      </w:r>
      <w:r w:rsidR="00FF4AB1" w:rsidRPr="006814D5">
        <w:t xml:space="preserve"> o godz. </w:t>
      </w:r>
      <w:r w:rsidR="004958C7" w:rsidRPr="006814D5">
        <w:t>08:30</w:t>
      </w:r>
      <w:r w:rsidRPr="006814D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814D5" w14:paraId="616BC4E8" w14:textId="77777777" w:rsidTr="000C1C6D">
        <w:tc>
          <w:tcPr>
            <w:tcW w:w="1276" w:type="dxa"/>
            <w:shd w:val="clear" w:color="auto" w:fill="F2F2F2"/>
            <w:vAlign w:val="center"/>
          </w:tcPr>
          <w:p w14:paraId="04375D88" w14:textId="77777777" w:rsidR="00D665F5" w:rsidRPr="006814D5" w:rsidRDefault="00960CEB" w:rsidP="003F57CD">
            <w:pPr>
              <w:spacing w:before="120" w:after="120"/>
              <w:jc w:val="center"/>
            </w:pPr>
            <w:r w:rsidRPr="006814D5">
              <w:t>O</w:t>
            </w:r>
            <w:r w:rsidR="00D665F5" w:rsidRPr="006814D5">
              <w:t>fert</w:t>
            </w:r>
            <w:r w:rsidRPr="006814D5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B0BD5F0" w14:textId="77777777" w:rsidR="00D665F5" w:rsidRPr="006814D5" w:rsidRDefault="00D665F5" w:rsidP="003F57CD">
            <w:pPr>
              <w:spacing w:before="120" w:after="120"/>
              <w:jc w:val="center"/>
            </w:pPr>
            <w:r w:rsidRPr="006814D5">
              <w:t>Nazwa</w:t>
            </w:r>
            <w:r w:rsidR="003F57CD" w:rsidRPr="006814D5">
              <w:t xml:space="preserve"> </w:t>
            </w:r>
            <w:r w:rsidRPr="006814D5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01B467B" w14:textId="77777777" w:rsidR="00D665F5" w:rsidRPr="006814D5" w:rsidRDefault="00D665F5" w:rsidP="003F57CD">
            <w:pPr>
              <w:spacing w:before="120" w:after="120"/>
              <w:jc w:val="center"/>
            </w:pPr>
            <w:r w:rsidRPr="006814D5">
              <w:t>Cena oferty</w:t>
            </w:r>
          </w:p>
        </w:tc>
      </w:tr>
      <w:tr w:rsidR="004958C7" w:rsidRPr="006814D5" w14:paraId="6DD1BC4C" w14:textId="77777777" w:rsidTr="000503AC">
        <w:tc>
          <w:tcPr>
            <w:tcW w:w="1276" w:type="dxa"/>
            <w:vAlign w:val="center"/>
          </w:tcPr>
          <w:p w14:paraId="7E6DEB98" w14:textId="77777777" w:rsidR="004958C7" w:rsidRPr="006814D5" w:rsidRDefault="004958C7" w:rsidP="000503AC">
            <w:pPr>
              <w:spacing w:before="80" w:after="80"/>
              <w:jc w:val="center"/>
            </w:pPr>
            <w:r w:rsidRPr="006814D5">
              <w:t>1</w:t>
            </w:r>
          </w:p>
        </w:tc>
        <w:tc>
          <w:tcPr>
            <w:tcW w:w="4961" w:type="dxa"/>
          </w:tcPr>
          <w:p w14:paraId="59F414F6" w14:textId="77777777" w:rsidR="004958C7" w:rsidRPr="006814D5" w:rsidRDefault="004958C7" w:rsidP="000503AC">
            <w:pPr>
              <w:spacing w:before="80" w:after="40"/>
            </w:pPr>
            <w:r w:rsidRPr="006814D5">
              <w:t>FIRMA HANDLOWO USŁUGOWA KAJA KATARZYNA ZAWADZIŁŁO</w:t>
            </w:r>
          </w:p>
          <w:p w14:paraId="03D50D31" w14:textId="0A387DD8" w:rsidR="004958C7" w:rsidRPr="006814D5" w:rsidRDefault="006814D5" w:rsidP="000503AC">
            <w:r>
              <w:t xml:space="preserve">Ul. </w:t>
            </w:r>
            <w:r w:rsidR="004958C7" w:rsidRPr="006814D5">
              <w:t>PUŁKOWA</w:t>
            </w:r>
            <w:r w:rsidR="004958C7" w:rsidRPr="006814D5">
              <w:t xml:space="preserve"> </w:t>
            </w:r>
            <w:r w:rsidR="004958C7" w:rsidRPr="006814D5">
              <w:t>13</w:t>
            </w:r>
            <w:r w:rsidR="004958C7" w:rsidRPr="006814D5">
              <w:t xml:space="preserve"> </w:t>
            </w:r>
          </w:p>
          <w:p w14:paraId="1F67D2E4" w14:textId="77777777" w:rsidR="004958C7" w:rsidRPr="006814D5" w:rsidRDefault="004958C7" w:rsidP="000503AC">
            <w:pPr>
              <w:spacing w:after="80"/>
              <w:jc w:val="both"/>
            </w:pPr>
            <w:r w:rsidRPr="006814D5">
              <w:t>62-200</w:t>
            </w:r>
            <w:r w:rsidRPr="006814D5">
              <w:t xml:space="preserve"> </w:t>
            </w:r>
            <w:r w:rsidRPr="006814D5">
              <w:t>GNIEZNO</w:t>
            </w:r>
          </w:p>
        </w:tc>
        <w:tc>
          <w:tcPr>
            <w:tcW w:w="2835" w:type="dxa"/>
            <w:vAlign w:val="center"/>
          </w:tcPr>
          <w:p w14:paraId="6D12303E" w14:textId="77777777" w:rsidR="004958C7" w:rsidRPr="006814D5" w:rsidRDefault="004958C7" w:rsidP="000503AC">
            <w:pPr>
              <w:spacing w:before="80" w:after="80"/>
              <w:jc w:val="center"/>
            </w:pPr>
            <w:r w:rsidRPr="006814D5">
              <w:t>21 000.00 zł</w:t>
            </w:r>
          </w:p>
        </w:tc>
      </w:tr>
      <w:tr w:rsidR="004958C7" w:rsidRPr="006814D5" w14:paraId="26FBFF06" w14:textId="77777777" w:rsidTr="000503AC">
        <w:tc>
          <w:tcPr>
            <w:tcW w:w="1276" w:type="dxa"/>
            <w:vAlign w:val="center"/>
          </w:tcPr>
          <w:p w14:paraId="2231A087" w14:textId="77777777" w:rsidR="004958C7" w:rsidRPr="006814D5" w:rsidRDefault="004958C7" w:rsidP="000503AC">
            <w:pPr>
              <w:spacing w:before="80" w:after="80"/>
              <w:jc w:val="center"/>
            </w:pPr>
            <w:r w:rsidRPr="006814D5">
              <w:t>2</w:t>
            </w:r>
          </w:p>
        </w:tc>
        <w:tc>
          <w:tcPr>
            <w:tcW w:w="4961" w:type="dxa"/>
          </w:tcPr>
          <w:p w14:paraId="64E82AB1" w14:textId="77777777" w:rsidR="004958C7" w:rsidRPr="006814D5" w:rsidRDefault="004958C7" w:rsidP="000503AC">
            <w:pPr>
              <w:spacing w:before="80" w:after="40"/>
            </w:pPr>
            <w:r w:rsidRPr="006814D5">
              <w:t>Centrum Szkoleniowe OMEGA Łukasz Dybała</w:t>
            </w:r>
          </w:p>
          <w:p w14:paraId="39BAA55D" w14:textId="5F659BFD" w:rsidR="004958C7" w:rsidRPr="006814D5" w:rsidRDefault="006814D5" w:rsidP="000503AC">
            <w:r>
              <w:t xml:space="preserve">Ul. </w:t>
            </w:r>
            <w:r w:rsidR="004958C7" w:rsidRPr="006814D5">
              <w:t>Zakopiańska</w:t>
            </w:r>
            <w:r w:rsidR="004958C7" w:rsidRPr="006814D5">
              <w:t xml:space="preserve"> </w:t>
            </w:r>
            <w:r w:rsidR="004958C7" w:rsidRPr="006814D5">
              <w:t>9/312</w:t>
            </w:r>
            <w:r w:rsidR="004958C7" w:rsidRPr="006814D5">
              <w:t xml:space="preserve"> </w:t>
            </w:r>
          </w:p>
          <w:p w14:paraId="4866AB30" w14:textId="77777777" w:rsidR="004958C7" w:rsidRPr="006814D5" w:rsidRDefault="004958C7" w:rsidP="000503AC">
            <w:pPr>
              <w:spacing w:after="80"/>
              <w:jc w:val="both"/>
            </w:pPr>
            <w:r w:rsidRPr="006814D5">
              <w:t>30-418</w:t>
            </w:r>
            <w:r w:rsidRPr="006814D5">
              <w:t xml:space="preserve"> </w:t>
            </w:r>
            <w:r w:rsidRPr="006814D5">
              <w:t>Kraków</w:t>
            </w:r>
          </w:p>
        </w:tc>
        <w:tc>
          <w:tcPr>
            <w:tcW w:w="2835" w:type="dxa"/>
            <w:vAlign w:val="center"/>
          </w:tcPr>
          <w:p w14:paraId="25C23871" w14:textId="77777777" w:rsidR="004958C7" w:rsidRPr="006814D5" w:rsidRDefault="004958C7" w:rsidP="000503AC">
            <w:pPr>
              <w:spacing w:before="80" w:after="80"/>
              <w:jc w:val="center"/>
            </w:pPr>
            <w:r w:rsidRPr="006814D5">
              <w:t>538 500.00 zł</w:t>
            </w:r>
          </w:p>
        </w:tc>
      </w:tr>
      <w:tr w:rsidR="004958C7" w:rsidRPr="006814D5" w14:paraId="4AFC38B2" w14:textId="77777777" w:rsidTr="000503AC">
        <w:tc>
          <w:tcPr>
            <w:tcW w:w="1276" w:type="dxa"/>
            <w:vAlign w:val="center"/>
          </w:tcPr>
          <w:p w14:paraId="2C7356F5" w14:textId="77777777" w:rsidR="004958C7" w:rsidRPr="006814D5" w:rsidRDefault="004958C7" w:rsidP="000503AC">
            <w:pPr>
              <w:spacing w:before="80" w:after="80"/>
              <w:jc w:val="center"/>
            </w:pPr>
            <w:r w:rsidRPr="006814D5">
              <w:t>3</w:t>
            </w:r>
          </w:p>
        </w:tc>
        <w:tc>
          <w:tcPr>
            <w:tcW w:w="4961" w:type="dxa"/>
          </w:tcPr>
          <w:p w14:paraId="2F06FAF3" w14:textId="77777777" w:rsidR="006814D5" w:rsidRPr="0005477D" w:rsidRDefault="006814D5" w:rsidP="006814D5">
            <w:pPr>
              <w:spacing w:before="80" w:after="40"/>
            </w:pPr>
            <w:r w:rsidRPr="0005477D">
              <w:t>Zakład Doskonalenia Zawodowego w Katowicach</w:t>
            </w:r>
            <w:r>
              <w:t xml:space="preserve">  Ośrodek Kształcenia Zawodowego w Andrychowie</w:t>
            </w:r>
          </w:p>
          <w:p w14:paraId="39D5F79F" w14:textId="77777777" w:rsidR="006814D5" w:rsidRPr="0005477D" w:rsidRDefault="006814D5" w:rsidP="006814D5">
            <w:r>
              <w:t>Ul. Rynek 12</w:t>
            </w:r>
            <w:r w:rsidRPr="0005477D">
              <w:t xml:space="preserve"> </w:t>
            </w:r>
          </w:p>
          <w:p w14:paraId="1FEAA20E" w14:textId="60896334" w:rsidR="004958C7" w:rsidRPr="006814D5" w:rsidRDefault="006814D5" w:rsidP="006814D5">
            <w:pPr>
              <w:spacing w:after="80"/>
              <w:jc w:val="both"/>
            </w:pPr>
            <w:r>
              <w:t>34-120 Andrychów</w:t>
            </w:r>
          </w:p>
        </w:tc>
        <w:tc>
          <w:tcPr>
            <w:tcW w:w="2835" w:type="dxa"/>
            <w:vAlign w:val="center"/>
          </w:tcPr>
          <w:p w14:paraId="0757B660" w14:textId="77777777" w:rsidR="004958C7" w:rsidRPr="006814D5" w:rsidRDefault="004958C7" w:rsidP="000503AC">
            <w:pPr>
              <w:spacing w:before="80" w:after="80"/>
              <w:jc w:val="center"/>
            </w:pPr>
            <w:r w:rsidRPr="006814D5">
              <w:t>316 500.00 zł</w:t>
            </w:r>
          </w:p>
        </w:tc>
      </w:tr>
    </w:tbl>
    <w:p w14:paraId="4917EADE" w14:textId="77777777" w:rsidR="0069085C" w:rsidRPr="006814D5" w:rsidRDefault="0069085C" w:rsidP="00A80738">
      <w:pPr>
        <w:spacing w:before="120" w:after="120"/>
        <w:jc w:val="both"/>
      </w:pPr>
    </w:p>
    <w:p w14:paraId="359A1733" w14:textId="77777777" w:rsidR="00577BC6" w:rsidRPr="006814D5" w:rsidRDefault="00577BC6" w:rsidP="00A80738">
      <w:pPr>
        <w:spacing w:before="120" w:after="120"/>
        <w:jc w:val="both"/>
      </w:pPr>
    </w:p>
    <w:p w14:paraId="79FC0D93" w14:textId="152C5D2F" w:rsidR="00C236D3" w:rsidRPr="006814D5" w:rsidRDefault="00C236D3" w:rsidP="00173B20">
      <w:pPr>
        <w:jc w:val="right"/>
      </w:pPr>
    </w:p>
    <w:sectPr w:rsidR="00C236D3" w:rsidRPr="006814D5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1B935" w14:textId="77777777" w:rsidR="0055252A" w:rsidRDefault="0055252A">
      <w:r>
        <w:separator/>
      </w:r>
    </w:p>
  </w:endnote>
  <w:endnote w:type="continuationSeparator" w:id="0">
    <w:p w14:paraId="052938AD" w14:textId="77777777" w:rsidR="0055252A" w:rsidRDefault="00552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221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90D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4E348" w14:textId="5C5CE0D1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59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BA621B" w14:textId="77777777" w:rsidR="009F189D" w:rsidRDefault="009F189D">
    <w:pPr>
      <w:pStyle w:val="Stopka"/>
      <w:tabs>
        <w:tab w:val="clear" w:pos="4536"/>
      </w:tabs>
      <w:jc w:val="center"/>
    </w:pPr>
  </w:p>
  <w:p w14:paraId="485273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D9AF3" w14:textId="77777777" w:rsidR="0055252A" w:rsidRDefault="0055252A">
      <w:r>
        <w:separator/>
      </w:r>
    </w:p>
  </w:footnote>
  <w:footnote w:type="continuationSeparator" w:id="0">
    <w:p w14:paraId="3457AB0A" w14:textId="77777777" w:rsidR="0055252A" w:rsidRDefault="00552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5E7D8" w14:textId="77777777" w:rsidR="004958C7" w:rsidRDefault="004958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7968" w14:textId="77777777" w:rsidR="004958C7" w:rsidRDefault="004958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6AE87" w14:textId="77777777" w:rsidR="004958C7" w:rsidRDefault="004958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52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495C"/>
    <w:rsid w:val="0023318D"/>
    <w:rsid w:val="00355C9D"/>
    <w:rsid w:val="003B6B36"/>
    <w:rsid w:val="003D72FD"/>
    <w:rsid w:val="003F57CD"/>
    <w:rsid w:val="00423179"/>
    <w:rsid w:val="00490DC0"/>
    <w:rsid w:val="00493F8C"/>
    <w:rsid w:val="004958C7"/>
    <w:rsid w:val="004C7E9B"/>
    <w:rsid w:val="0055252A"/>
    <w:rsid w:val="00577BC6"/>
    <w:rsid w:val="00601802"/>
    <w:rsid w:val="006814D5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13D874"/>
  <w15:chartTrackingRefBased/>
  <w15:docId w15:val="{07242E00-32BE-40D7-986E-90502665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681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2025-09-05T07:16:00Z</cp:lastPrinted>
  <dcterms:created xsi:type="dcterms:W3CDTF">2025-09-05T07:20:00Z</dcterms:created>
  <dcterms:modified xsi:type="dcterms:W3CDTF">2025-09-05T07:20:00Z</dcterms:modified>
</cp:coreProperties>
</file>