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FC069" w14:textId="269EEC2B" w:rsidR="00025386" w:rsidRDefault="00025386" w:rsidP="00025386">
      <w:pPr>
        <w:pStyle w:val="Nagwek4"/>
        <w:rPr>
          <w:b/>
        </w:rPr>
      </w:pPr>
      <w:r>
        <w:rPr>
          <w:b/>
          <w:i w:val="0"/>
        </w:rPr>
        <w:t xml:space="preserve">Załącznik nr </w:t>
      </w:r>
      <w:r w:rsidR="00DF1736">
        <w:rPr>
          <w:b/>
        </w:rPr>
        <w:t>7</w:t>
      </w:r>
    </w:p>
    <w:p w14:paraId="06D087DD" w14:textId="07C554A4" w:rsidR="00DF1736" w:rsidRPr="00DF1736" w:rsidRDefault="00DF1736" w:rsidP="00DF1736">
      <w:pPr>
        <w:spacing w:after="0" w:line="240" w:lineRule="auto"/>
        <w:rPr>
          <w:rFonts w:ascii="Times New Roman" w:eastAsia="Times New Roman" w:hAnsi="Times New Roman"/>
          <w:bCs/>
          <w:sz w:val="24"/>
          <w:szCs w:val="20"/>
          <w:lang w:val="x-none" w:eastAsia="pl-PL"/>
        </w:rPr>
      </w:pPr>
      <w:r w:rsidRPr="00DF1736">
        <w:rPr>
          <w:rFonts w:ascii="Times New Roman" w:eastAsia="Times New Roman" w:hAnsi="Times New Roman"/>
          <w:bCs/>
          <w:sz w:val="24"/>
          <w:szCs w:val="20"/>
          <w:lang w:val="x-none" w:eastAsia="pl-PL"/>
        </w:rPr>
        <w:t>…………………………..</w:t>
      </w:r>
    </w:p>
    <w:p w14:paraId="465BA822" w14:textId="67294E9E" w:rsidR="00DF1736" w:rsidRPr="00025386" w:rsidRDefault="00DF1736" w:rsidP="00DF1736">
      <w:pPr>
        <w:spacing w:after="0"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</w:t>
      </w:r>
      <w:r>
        <w:rPr>
          <w:i/>
          <w:sz w:val="16"/>
          <w:szCs w:val="16"/>
        </w:rPr>
        <w:t>Nazwa</w:t>
      </w:r>
      <w:r w:rsidRPr="00025386">
        <w:rPr>
          <w:i/>
          <w:sz w:val="16"/>
          <w:szCs w:val="16"/>
        </w:rPr>
        <w:t xml:space="preserve"> Wykonawcy</w:t>
      </w:r>
    </w:p>
    <w:p w14:paraId="755E8686" w14:textId="77777777" w:rsidR="00DF1736" w:rsidRPr="00DF1736" w:rsidRDefault="00DF1736" w:rsidP="00DF1736">
      <w:pPr>
        <w:rPr>
          <w:lang w:val="x-none" w:eastAsia="pl-PL"/>
        </w:rPr>
      </w:pPr>
    </w:p>
    <w:p w14:paraId="1A355995" w14:textId="77777777" w:rsidR="00025386" w:rsidRDefault="00025386"/>
    <w:p w14:paraId="0A67F67D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C3209" w:rsidRPr="00BC3209">
        <w:rPr>
          <w:rFonts w:ascii="Times New Roman" w:eastAsia="Times New Roman" w:hAnsi="Times New Roman"/>
          <w:b/>
          <w:sz w:val="24"/>
          <w:szCs w:val="20"/>
          <w:lang w:eastAsia="pl-PL"/>
        </w:rPr>
        <w:t>ZP/43/2025</w:t>
      </w:r>
    </w:p>
    <w:p w14:paraId="5167D341" w14:textId="77777777" w:rsidR="00025386" w:rsidRPr="00025386" w:rsidRDefault="00025386" w:rsidP="00025386"/>
    <w:p w14:paraId="17204726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4C562ACF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0B53545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BC3209" w:rsidRPr="00BC3209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62C96B63" w14:textId="77777777" w:rsidR="00A56A6F" w:rsidRPr="00A56A6F" w:rsidRDefault="00BC3209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C3209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IV</w:t>
      </w:r>
    </w:p>
    <w:p w14:paraId="64298E34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941478B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4862737E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6D8B4649" w14:textId="77777777" w:rsidTr="00C2318B">
        <w:tc>
          <w:tcPr>
            <w:tcW w:w="772" w:type="dxa"/>
          </w:tcPr>
          <w:p w14:paraId="03F5740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A700BE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</w:tcPr>
          <w:p w14:paraId="37865A7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849594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70F2CEA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DEF0961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46479BF0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44362DE3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7F5C55E8" w14:textId="77777777" w:rsidTr="00C2318B">
        <w:trPr>
          <w:trHeight w:val="3190"/>
        </w:trPr>
        <w:tc>
          <w:tcPr>
            <w:tcW w:w="772" w:type="dxa"/>
          </w:tcPr>
          <w:p w14:paraId="1314632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</w:tcPr>
          <w:p w14:paraId="102C49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0E08A86C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7D31ECF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4589C7F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6786751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74204439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4E62895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87A46" w14:textId="77777777" w:rsidR="00155E20" w:rsidRDefault="00155E20" w:rsidP="00025386">
      <w:pPr>
        <w:spacing w:after="0" w:line="240" w:lineRule="auto"/>
      </w:pPr>
      <w:r>
        <w:separator/>
      </w:r>
    </w:p>
  </w:endnote>
  <w:endnote w:type="continuationSeparator" w:id="0">
    <w:p w14:paraId="7F9D9A43" w14:textId="77777777" w:rsidR="00155E20" w:rsidRDefault="00155E2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FE9B3" w14:textId="77777777" w:rsidR="00BC3209" w:rsidRDefault="00BC32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CE8F0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0D8C90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611BE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6772E4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D79CD2" w14:textId="77777777" w:rsidR="00BC3209" w:rsidRDefault="00BC32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4F062A" w14:textId="77777777" w:rsidR="00155E20" w:rsidRDefault="00155E20" w:rsidP="00025386">
      <w:pPr>
        <w:spacing w:after="0" w:line="240" w:lineRule="auto"/>
      </w:pPr>
      <w:r>
        <w:separator/>
      </w:r>
    </w:p>
  </w:footnote>
  <w:footnote w:type="continuationSeparator" w:id="0">
    <w:p w14:paraId="26BDD19F" w14:textId="77777777" w:rsidR="00155E20" w:rsidRDefault="00155E2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522B9" w14:textId="77777777" w:rsidR="00BC3209" w:rsidRDefault="00BC3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AC489" w14:textId="77777777" w:rsidR="00BC3209" w:rsidRDefault="00BC32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91884" w14:textId="77777777" w:rsidR="00BC3209" w:rsidRDefault="00BC32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5E20"/>
    <w:rsid w:val="00025386"/>
    <w:rsid w:val="00155E20"/>
    <w:rsid w:val="001C2314"/>
    <w:rsid w:val="004E2B1B"/>
    <w:rsid w:val="005624D8"/>
    <w:rsid w:val="008F2498"/>
    <w:rsid w:val="009B09E9"/>
    <w:rsid w:val="00A56A6F"/>
    <w:rsid w:val="00AD38B5"/>
    <w:rsid w:val="00BC3209"/>
    <w:rsid w:val="00C2318B"/>
    <w:rsid w:val="00D55FC4"/>
    <w:rsid w:val="00DF173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,"/>
  <w:listSeparator w:val=";"/>
  <w14:docId w14:val="152C9F19"/>
  <w15:chartTrackingRefBased/>
  <w15:docId w15:val="{882F1A77-2504-43D0-94DA-8DC200BE0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2025-09-02T11:38:00Z</dcterms:created>
  <dcterms:modified xsi:type="dcterms:W3CDTF">2025-09-02T11:39:00Z</dcterms:modified>
</cp:coreProperties>
</file>