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E1225" w14:textId="615F0D5F" w:rsidR="00843A88" w:rsidRPr="00143762" w:rsidRDefault="007B436B" w:rsidP="00FD4AEC">
      <w:pPr>
        <w:spacing w:after="480"/>
        <w:jc w:val="right"/>
      </w:pPr>
      <w:r w:rsidRPr="00143762">
        <w:t>Niepołomice</w:t>
      </w:r>
      <w:r w:rsidR="00843A88" w:rsidRPr="00143762">
        <w:t xml:space="preserve"> dnia: </w:t>
      </w:r>
      <w:r w:rsidRPr="00143762">
        <w:t>2025-0</w:t>
      </w:r>
      <w:r w:rsidR="00CD6E89">
        <w:t>9</w:t>
      </w:r>
      <w:r w:rsidRPr="00143762">
        <w:t>-</w:t>
      </w:r>
      <w:r w:rsidR="00CD6E89">
        <w:t>04</w:t>
      </w:r>
    </w:p>
    <w:p w14:paraId="365AC1BA" w14:textId="6D338A71" w:rsidR="00843A88" w:rsidRPr="00143762" w:rsidRDefault="007B436B" w:rsidP="00843A88">
      <w:pPr>
        <w:spacing w:line="360" w:lineRule="auto"/>
        <w:rPr>
          <w:b/>
          <w:bCs/>
        </w:rPr>
      </w:pPr>
      <w:r w:rsidRPr="00143762">
        <w:rPr>
          <w:b/>
          <w:bCs/>
        </w:rPr>
        <w:t>GMINA NIEPOŁOMICE</w:t>
      </w:r>
    </w:p>
    <w:p w14:paraId="52C6BD75" w14:textId="6CB57B44" w:rsidR="00843A88" w:rsidRPr="00143762" w:rsidRDefault="007B436B" w:rsidP="00843A88">
      <w:pPr>
        <w:spacing w:line="360" w:lineRule="auto"/>
      </w:pPr>
      <w:r w:rsidRPr="00143762">
        <w:t>Pl. Zwycięstwa</w:t>
      </w:r>
      <w:r w:rsidR="00843A88" w:rsidRPr="00143762">
        <w:t xml:space="preserve"> </w:t>
      </w:r>
      <w:r w:rsidRPr="00143762">
        <w:t>13</w:t>
      </w:r>
    </w:p>
    <w:p w14:paraId="2D5F16E2" w14:textId="6AE2CD79" w:rsidR="00843A88" w:rsidRPr="00143762" w:rsidRDefault="007B436B" w:rsidP="00843A88">
      <w:r w:rsidRPr="00143762">
        <w:t>32-005</w:t>
      </w:r>
      <w:r w:rsidR="00843A88" w:rsidRPr="00143762">
        <w:t xml:space="preserve"> </w:t>
      </w:r>
      <w:r w:rsidRPr="00143762">
        <w:t>Niepołomice</w:t>
      </w:r>
    </w:p>
    <w:p w14:paraId="25D82022" w14:textId="6159BE93" w:rsidR="00843A88" w:rsidRPr="00143762" w:rsidRDefault="00F102B3" w:rsidP="00FD4AEC">
      <w:pPr>
        <w:spacing w:after="480"/>
        <w:jc w:val="both"/>
        <w:rPr>
          <w:bCs/>
        </w:rPr>
      </w:pPr>
      <w:r w:rsidRPr="00143762">
        <w:rPr>
          <w:bCs/>
        </w:rPr>
        <w:t>Pismo: ZP.271.27.2025.6</w:t>
      </w:r>
    </w:p>
    <w:p w14:paraId="6F55738B" w14:textId="77777777" w:rsidR="00843A88" w:rsidRPr="0014376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43762">
        <w:rPr>
          <w:b/>
        </w:rPr>
        <w:t>WYKONAWCY</w:t>
      </w:r>
    </w:p>
    <w:p w14:paraId="3C3E885E" w14:textId="77777777" w:rsidR="00843A88" w:rsidRPr="0014376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43762">
        <w:t>ubiegający się o zamówienie</w:t>
      </w:r>
    </w:p>
    <w:p w14:paraId="46025524" w14:textId="77777777" w:rsidR="004E4B64" w:rsidRPr="00143762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43762">
        <w:rPr>
          <w:rFonts w:eastAsia="Calibri"/>
          <w:lang w:eastAsia="en-US"/>
        </w:rPr>
        <w:t xml:space="preserve">Dotyczy: </w:t>
      </w:r>
      <w:r w:rsidRPr="00143762">
        <w:t>postępowania o udzielenie zamówienia publicznego</w:t>
      </w:r>
      <w:r w:rsidRPr="0014376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43762" w14:paraId="6D29B3D6" w14:textId="77777777" w:rsidTr="00FD4AEC">
        <w:tc>
          <w:tcPr>
            <w:tcW w:w="2269" w:type="dxa"/>
          </w:tcPr>
          <w:p w14:paraId="62891B7F" w14:textId="77777777" w:rsidR="004E4B64" w:rsidRPr="0014376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43762">
              <w:t>Nazwa zamówienia:</w:t>
            </w:r>
          </w:p>
        </w:tc>
        <w:tc>
          <w:tcPr>
            <w:tcW w:w="6803" w:type="dxa"/>
          </w:tcPr>
          <w:p w14:paraId="40F0B3AC" w14:textId="61EC0778" w:rsidR="004E4B64" w:rsidRPr="00143762" w:rsidRDefault="007B436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3762">
              <w:rPr>
                <w:bCs/>
              </w:rPr>
              <w:t>Rozbudowa i przebudowa budynku szkoły podstawowej nr 1  przy ul. Szkolnej 1 w Niepołomicach</w:t>
            </w:r>
            <w:r w:rsidR="004E4B64" w:rsidRPr="00143762">
              <w:rPr>
                <w:bCs/>
              </w:rPr>
              <w:t>.</w:t>
            </w:r>
          </w:p>
        </w:tc>
      </w:tr>
      <w:tr w:rsidR="007B436B" w:rsidRPr="00143762" w14:paraId="36B42E91" w14:textId="77777777" w:rsidTr="00882EC2">
        <w:tc>
          <w:tcPr>
            <w:tcW w:w="2269" w:type="dxa"/>
          </w:tcPr>
          <w:p w14:paraId="459FE888" w14:textId="77777777" w:rsidR="007B436B" w:rsidRPr="00143762" w:rsidRDefault="007B436B" w:rsidP="00882E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43762">
              <w:t>Numer referencyjny:</w:t>
            </w:r>
          </w:p>
        </w:tc>
        <w:tc>
          <w:tcPr>
            <w:tcW w:w="6803" w:type="dxa"/>
          </w:tcPr>
          <w:p w14:paraId="22A8899E" w14:textId="63E487EE" w:rsidR="007B436B" w:rsidRPr="00143762" w:rsidRDefault="007B436B" w:rsidP="00882E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3762">
              <w:rPr>
                <w:bCs/>
              </w:rPr>
              <w:t>ZP.271.27.2025</w:t>
            </w:r>
          </w:p>
        </w:tc>
      </w:tr>
    </w:tbl>
    <w:p w14:paraId="1EBE16D8" w14:textId="77777777" w:rsidR="004E4B64" w:rsidRPr="0014376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43762" w14:paraId="136D50B8" w14:textId="77777777" w:rsidTr="00C46732">
        <w:tc>
          <w:tcPr>
            <w:tcW w:w="9330" w:type="dxa"/>
            <w:shd w:val="clear" w:color="auto" w:fill="F2F2F2"/>
            <w:hideMark/>
          </w:tcPr>
          <w:p w14:paraId="7D7F304F" w14:textId="77777777" w:rsidR="00843A88" w:rsidRPr="0014376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4376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3BE6CCC" w14:textId="6BD82E1E" w:rsidR="0012774F" w:rsidRPr="00143762" w:rsidRDefault="00520165" w:rsidP="004E4B64">
      <w:pPr>
        <w:spacing w:before="600" w:after="240" w:line="360" w:lineRule="auto"/>
        <w:jc w:val="both"/>
      </w:pPr>
      <w:r w:rsidRPr="00143762">
        <w:t xml:space="preserve">Zamawiający, </w:t>
      </w:r>
      <w:r w:rsidR="007B436B" w:rsidRPr="00143762">
        <w:rPr>
          <w:b/>
        </w:rPr>
        <w:t>GMINA NIEPOŁOMICE</w:t>
      </w:r>
      <w:r w:rsidRPr="00143762">
        <w:t xml:space="preserve">, działając na podstawie art. </w:t>
      </w:r>
      <w:r w:rsidR="00E74BC3" w:rsidRPr="00143762">
        <w:t>284</w:t>
      </w:r>
      <w:r w:rsidRPr="00143762">
        <w:t xml:space="preserve"> ust. </w:t>
      </w:r>
      <w:r w:rsidR="0029606A" w:rsidRPr="00143762">
        <w:t>6</w:t>
      </w:r>
      <w:r w:rsidRPr="00143762">
        <w:t xml:space="preserve"> ustawy z dnia </w:t>
      </w:r>
      <w:r w:rsidR="0029606A" w:rsidRPr="00143762">
        <w:t>11</w:t>
      </w:r>
      <w:r w:rsidRPr="00143762">
        <w:t xml:space="preserve"> </w:t>
      </w:r>
      <w:r w:rsidR="0029606A" w:rsidRPr="00143762">
        <w:t xml:space="preserve">września </w:t>
      </w:r>
      <w:r w:rsidRPr="00143762">
        <w:t>20</w:t>
      </w:r>
      <w:r w:rsidR="0029606A" w:rsidRPr="00143762">
        <w:t>19</w:t>
      </w:r>
      <w:r w:rsidRPr="00143762">
        <w:t xml:space="preserve"> r</w:t>
      </w:r>
      <w:r w:rsidR="0029606A" w:rsidRPr="00143762">
        <w:t>.</w:t>
      </w:r>
      <w:r w:rsidRPr="00143762">
        <w:t xml:space="preserve"> Prawo </w:t>
      </w:r>
      <w:r w:rsidR="0029606A" w:rsidRPr="00143762">
        <w:t>z</w:t>
      </w:r>
      <w:r w:rsidRPr="00143762">
        <w:t xml:space="preserve">amówień </w:t>
      </w:r>
      <w:r w:rsidR="0029606A" w:rsidRPr="00143762">
        <w:t>p</w:t>
      </w:r>
      <w:r w:rsidRPr="00143762">
        <w:t xml:space="preserve">ublicznych </w:t>
      </w:r>
      <w:r w:rsidR="007B436B" w:rsidRPr="00143762">
        <w:t>(</w:t>
      </w:r>
      <w:proofErr w:type="spellStart"/>
      <w:r w:rsidR="007B436B" w:rsidRPr="00143762">
        <w:t>t.j</w:t>
      </w:r>
      <w:proofErr w:type="spellEnd"/>
      <w:r w:rsidR="007B436B" w:rsidRPr="00143762">
        <w:t>. Dz. U. z 2024 poz. 1320)</w:t>
      </w:r>
      <w:r w:rsidR="00BE7BFD" w:rsidRPr="00143762">
        <w:t xml:space="preserve">, </w:t>
      </w:r>
      <w:r w:rsidR="00E74BC3" w:rsidRPr="00143762">
        <w:t>udostępnia</w:t>
      </w:r>
      <w:r w:rsidR="00BE7BFD" w:rsidRPr="00143762">
        <w:t xml:space="preserve"> poniżej treść zapytań do S</w:t>
      </w:r>
      <w:r w:rsidR="0012774F" w:rsidRPr="00143762">
        <w:t>pecyfikacji Warunków Zamówienia (</w:t>
      </w:r>
      <w:r w:rsidR="0012774F" w:rsidRPr="00143762">
        <w:rPr>
          <w:lang w:eastAsia="ar-SA"/>
        </w:rPr>
        <w:t>zwanej dalej</w:t>
      </w:r>
      <w:r w:rsidR="0012774F" w:rsidRPr="00143762">
        <w:rPr>
          <w:b/>
          <w:lang w:eastAsia="ar-SA"/>
        </w:rPr>
        <w:t xml:space="preserve"> </w:t>
      </w:r>
      <w:r w:rsidR="0012774F" w:rsidRPr="00143762">
        <w:rPr>
          <w:bCs/>
          <w:lang w:eastAsia="ar-SA"/>
        </w:rPr>
        <w:t>”SWZ”)</w:t>
      </w:r>
      <w:r w:rsidR="00E74BC3" w:rsidRPr="00143762">
        <w:rPr>
          <w:bCs/>
          <w:lang w:eastAsia="ar-SA"/>
        </w:rPr>
        <w:t xml:space="preserve"> </w:t>
      </w:r>
      <w:r w:rsidR="00E74BC3" w:rsidRPr="00143762">
        <w:t>wraz z wyjaśnieniami</w:t>
      </w:r>
      <w:r w:rsidR="0012774F" w:rsidRPr="0014376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436B" w:rsidRPr="00143762" w14:paraId="51887EDA" w14:textId="77777777" w:rsidTr="00882EC2">
        <w:tc>
          <w:tcPr>
            <w:tcW w:w="9356" w:type="dxa"/>
          </w:tcPr>
          <w:p w14:paraId="1B60B2AA" w14:textId="548E4DFD" w:rsidR="007B436B" w:rsidRPr="00CD6E89" w:rsidRDefault="007B436B" w:rsidP="00882EC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CD6E89">
              <w:rPr>
                <w:b/>
                <w:bCs/>
              </w:rPr>
              <w:t xml:space="preserve">Pytanie </w:t>
            </w:r>
          </w:p>
          <w:p w14:paraId="5BAADA78" w14:textId="5D9BFE71" w:rsidR="007B436B" w:rsidRPr="00CD6E89" w:rsidRDefault="007B436B" w:rsidP="0014376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CD6E89">
              <w:t>W projekcie technicznym br. Elektrycznej w rozdziale 24. System monitoringu opraw awaryjnych</w:t>
            </w:r>
            <w:r w:rsidR="00143762" w:rsidRPr="00CD6E89">
              <w:t xml:space="preserve"> </w:t>
            </w:r>
            <w:r w:rsidRPr="00CD6E89">
              <w:t xml:space="preserve">Projektant zawarł zapis: „Na drogach ewakuacyjnych instalacje wykonać przewodami o </w:t>
            </w:r>
            <w:proofErr w:type="spellStart"/>
            <w:r w:rsidRPr="00CD6E89">
              <w:t>euroklasie</w:t>
            </w:r>
            <w:proofErr w:type="spellEnd"/>
            <w:r w:rsidR="00143762" w:rsidRPr="00CD6E89">
              <w:t xml:space="preserve"> </w:t>
            </w:r>
            <w:r w:rsidRPr="00CD6E89">
              <w:t xml:space="preserve">Dca-s1,d1,a1. W pozostałych miejscach przewodami o </w:t>
            </w:r>
            <w:proofErr w:type="spellStart"/>
            <w:r w:rsidRPr="00CD6E89">
              <w:t>euroklasie</w:t>
            </w:r>
            <w:proofErr w:type="spellEnd"/>
            <w:r w:rsidRPr="00CD6E89">
              <w:t xml:space="preserve"> Bca-s1,d1,a1.” Prosimy</w:t>
            </w:r>
            <w:r w:rsidR="00143762" w:rsidRPr="00CD6E89">
              <w:t xml:space="preserve"> </w:t>
            </w:r>
            <w:r w:rsidRPr="00CD6E89">
              <w:t xml:space="preserve">o potwierdzenie, iż </w:t>
            </w:r>
            <w:proofErr w:type="spellStart"/>
            <w:r w:rsidRPr="00CD6E89">
              <w:t>euroklasy</w:t>
            </w:r>
            <w:proofErr w:type="spellEnd"/>
            <w:r w:rsidRPr="00CD6E89">
              <w:t xml:space="preserve"> dla w/w przewodów odpowiednio: na drogach ewakuacyjnych oraz</w:t>
            </w:r>
            <w:r w:rsidR="00143762" w:rsidRPr="00CD6E89">
              <w:t xml:space="preserve"> </w:t>
            </w:r>
            <w:r w:rsidRPr="00CD6E89">
              <w:t>w pozostałych pomieszczeniach zostały wskazane poprawnie.</w:t>
            </w:r>
          </w:p>
          <w:p w14:paraId="67B2F474" w14:textId="1408EC5C" w:rsidR="007B436B" w:rsidRPr="00CD6E89" w:rsidRDefault="007B436B" w:rsidP="0014376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CD6E89">
              <w:t>Prosimy o udostępnienie schematów szaf RACK, wraz z wymiarami oraz wyposażeniem jakie należy</w:t>
            </w:r>
            <w:r w:rsidR="00143762" w:rsidRPr="00CD6E89">
              <w:t xml:space="preserve"> </w:t>
            </w:r>
            <w:r w:rsidRPr="00CD6E89">
              <w:t>w nich zainstalować. Jedyne informacje na temat szaf RACK zawarte są w przedmiarach, które są tylko</w:t>
            </w:r>
            <w:r w:rsidR="00143762" w:rsidRPr="00CD6E89">
              <w:t xml:space="preserve"> </w:t>
            </w:r>
            <w:r w:rsidRPr="00CD6E89">
              <w:t>pomocnicze.</w:t>
            </w:r>
          </w:p>
          <w:p w14:paraId="5758F808" w14:textId="7E14C859" w:rsidR="007B436B" w:rsidRPr="00CD6E89" w:rsidRDefault="007B436B" w:rsidP="00882EC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CD6E89">
              <w:rPr>
                <w:b/>
                <w:bCs/>
              </w:rPr>
              <w:t>Stano</w:t>
            </w:r>
            <w:r w:rsidR="00143762" w:rsidRPr="00CD6E89">
              <w:rPr>
                <w:b/>
                <w:bCs/>
              </w:rPr>
              <w:t>w</w:t>
            </w:r>
            <w:r w:rsidRPr="00CD6E89">
              <w:rPr>
                <w:b/>
                <w:bCs/>
              </w:rPr>
              <w:t>isko (wyjaśnienie) Zamawiającego:</w:t>
            </w:r>
          </w:p>
          <w:p w14:paraId="565D187E" w14:textId="77777777" w:rsidR="007B436B" w:rsidRDefault="00CD6E89" w:rsidP="00CD6E89">
            <w:pPr>
              <w:spacing w:after="60" w:line="360" w:lineRule="auto"/>
              <w:ind w:left="30" w:right="-72"/>
              <w:jc w:val="both"/>
            </w:pPr>
            <w:r w:rsidRPr="00CD6E89">
              <w:t xml:space="preserve">Ad.1 ) Tak </w:t>
            </w:r>
            <w:proofErr w:type="spellStart"/>
            <w:r w:rsidRPr="00CD6E89">
              <w:t>euroklasy</w:t>
            </w:r>
            <w:proofErr w:type="spellEnd"/>
            <w:r w:rsidRPr="00CD6E89">
              <w:t xml:space="preserve"> dla w/w przewodów odpowiednio na drogach ewakuacyjnych oraz w </w:t>
            </w:r>
            <w:r>
              <w:t xml:space="preserve"> </w:t>
            </w:r>
            <w:r w:rsidRPr="00CD6E89">
              <w:t>pozostałych pomieszczeniach zostały wskazane poprawnie</w:t>
            </w:r>
            <w:r>
              <w:t>.</w:t>
            </w:r>
          </w:p>
          <w:p w14:paraId="0B302858" w14:textId="75052150" w:rsidR="00CD6E89" w:rsidRPr="00CD6E89" w:rsidRDefault="00CD6E89" w:rsidP="003E30C8">
            <w:pPr>
              <w:spacing w:after="60" w:line="360" w:lineRule="auto"/>
              <w:ind w:left="30" w:right="-72"/>
              <w:jc w:val="both"/>
            </w:pPr>
            <w:r>
              <w:t xml:space="preserve">Ad.2) </w:t>
            </w:r>
            <w:r w:rsidR="003E30C8" w:rsidRPr="003E30C8">
              <w:t>Dokumentacja do opracowania przez Wykonawcę na etapie wykonawstwa jako  „Projekt wykonawczy” po uzgodnieniu z Zamawiającym i Użytkownikiem</w:t>
            </w:r>
            <w:r w:rsidR="003E30C8">
              <w:t>.</w:t>
            </w:r>
          </w:p>
        </w:tc>
      </w:tr>
    </w:tbl>
    <w:p w14:paraId="7C774496" w14:textId="77777777" w:rsidR="00BE7BFD" w:rsidRPr="00143762" w:rsidRDefault="00BE7BFD" w:rsidP="00520165">
      <w:pPr>
        <w:jc w:val="both"/>
      </w:pPr>
    </w:p>
    <w:p w14:paraId="3EF38958" w14:textId="3E792152" w:rsidR="006D4AB3" w:rsidRPr="00143762" w:rsidRDefault="006D4AB3" w:rsidP="00D8461B">
      <w:pPr>
        <w:spacing w:before="120" w:after="120" w:line="360" w:lineRule="auto"/>
        <w:ind w:left="567"/>
        <w:jc w:val="right"/>
      </w:pPr>
    </w:p>
    <w:sectPr w:rsidR="006D4AB3" w:rsidRPr="00143762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C67C2" w14:textId="77777777" w:rsidR="00591A59" w:rsidRDefault="00591A59">
      <w:r>
        <w:separator/>
      </w:r>
    </w:p>
  </w:endnote>
  <w:endnote w:type="continuationSeparator" w:id="0">
    <w:p w14:paraId="18C0AA27" w14:textId="77777777" w:rsidR="00591A59" w:rsidRDefault="0059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CBD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F5D5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A8D78" w14:textId="0971C458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3190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C2D9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26E43F" w14:textId="77777777" w:rsidR="006D4AB3" w:rsidRDefault="006D4AB3">
    <w:pPr>
      <w:pStyle w:val="Stopka"/>
      <w:tabs>
        <w:tab w:val="clear" w:pos="4536"/>
        <w:tab w:val="left" w:pos="6237"/>
      </w:tabs>
    </w:pPr>
  </w:p>
  <w:p w14:paraId="0B0F298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2B5FF" w14:textId="77777777" w:rsidR="00591A59" w:rsidRDefault="00591A59">
      <w:r>
        <w:separator/>
      </w:r>
    </w:p>
  </w:footnote>
  <w:footnote w:type="continuationSeparator" w:id="0">
    <w:p w14:paraId="590DE932" w14:textId="77777777" w:rsidR="00591A59" w:rsidRDefault="00591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E52EE"/>
    <w:multiLevelType w:val="hybridMultilevel"/>
    <w:tmpl w:val="32C40CF6"/>
    <w:lvl w:ilvl="0" w:tplc="8DEAD1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3423446">
    <w:abstractNumId w:val="4"/>
  </w:num>
  <w:num w:numId="2" w16cid:durableId="599416009">
    <w:abstractNumId w:val="7"/>
  </w:num>
  <w:num w:numId="3" w16cid:durableId="1413047489">
    <w:abstractNumId w:val="3"/>
  </w:num>
  <w:num w:numId="4" w16cid:durableId="153498098">
    <w:abstractNumId w:val="6"/>
  </w:num>
  <w:num w:numId="5" w16cid:durableId="1623876680">
    <w:abstractNumId w:val="1"/>
  </w:num>
  <w:num w:numId="6" w16cid:durableId="2079670366">
    <w:abstractNumId w:val="2"/>
  </w:num>
  <w:num w:numId="7" w16cid:durableId="447554239">
    <w:abstractNumId w:val="5"/>
  </w:num>
  <w:num w:numId="8" w16cid:durableId="700515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A59"/>
    <w:rsid w:val="00031374"/>
    <w:rsid w:val="00076792"/>
    <w:rsid w:val="000A1097"/>
    <w:rsid w:val="000E2A8F"/>
    <w:rsid w:val="0012774F"/>
    <w:rsid w:val="00143762"/>
    <w:rsid w:val="00144B7A"/>
    <w:rsid w:val="00180C6E"/>
    <w:rsid w:val="0029606A"/>
    <w:rsid w:val="003E30C8"/>
    <w:rsid w:val="004848F3"/>
    <w:rsid w:val="004A75F2"/>
    <w:rsid w:val="004E4B64"/>
    <w:rsid w:val="005144A9"/>
    <w:rsid w:val="00520165"/>
    <w:rsid w:val="00591A59"/>
    <w:rsid w:val="005B1B08"/>
    <w:rsid w:val="005C4545"/>
    <w:rsid w:val="00632C3C"/>
    <w:rsid w:val="00662BDB"/>
    <w:rsid w:val="006A5DF1"/>
    <w:rsid w:val="006B7198"/>
    <w:rsid w:val="006D4AB3"/>
    <w:rsid w:val="006F3B81"/>
    <w:rsid w:val="007B436B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D6E8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02B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23EA6"/>
  <w15:chartTrackingRefBased/>
  <w15:docId w15:val="{1905BF41-0B90-4A3C-9D05-FEA0F9B0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2025-09-04T13:32:00Z</cp:lastPrinted>
  <dcterms:created xsi:type="dcterms:W3CDTF">2025-09-04T13:32:00Z</dcterms:created>
  <dcterms:modified xsi:type="dcterms:W3CDTF">2025-09-04T13:32:00Z</dcterms:modified>
</cp:coreProperties>
</file>