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</w:p>
    <w:p w:rsidR="000D4B43" w:rsidRPr="00A44960" w:rsidRDefault="000D4B43" w:rsidP="000D4B4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44960">
        <w:rPr>
          <w:rFonts w:ascii="Times New Roman" w:hAnsi="Times New Roman"/>
          <w:sz w:val="22"/>
          <w:szCs w:val="22"/>
        </w:rPr>
        <w:t>Załącznik nr 1</w:t>
      </w: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0D4B43" w:rsidRDefault="000D4B43" w:rsidP="000D4B4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0D4B43" w:rsidRDefault="000D4B43" w:rsidP="000D4B43">
      <w:pPr>
        <w:spacing w:line="360" w:lineRule="auto"/>
      </w:pPr>
      <w:r>
        <w:t>Do: Nazwa i siedziba Zamawiającego: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Akademia Górniczo - Hutnicza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im. Stanisława Staszica w Krakowie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0D4B43" w:rsidRDefault="000D4B43" w:rsidP="000D4B43">
      <w:pPr>
        <w:rPr>
          <w:b/>
        </w:rPr>
      </w:pPr>
      <w:r>
        <w:rPr>
          <w:b/>
        </w:rPr>
        <w:t xml:space="preserve">30-059 Kraków,  </w:t>
      </w:r>
    </w:p>
    <w:p w:rsidR="000D4B43" w:rsidRDefault="000D4B43" w:rsidP="000D4B43">
      <w:pPr>
        <w:ind w:firstLine="3969"/>
        <w:rPr>
          <w:b/>
        </w:rPr>
      </w:pPr>
    </w:p>
    <w:p w:rsidR="000D4B43" w:rsidRDefault="000D4B43" w:rsidP="000D4B4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C157A" w:rsidRPr="008C157A">
        <w:rPr>
          <w:b/>
        </w:rPr>
        <w:t>Obsługa szatni w pawilonach AGH – DE-dzp.272-551/24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:rsidR="008C157A" w:rsidRDefault="008C157A" w:rsidP="008C157A">
      <w:pPr>
        <w:tabs>
          <w:tab w:val="right" w:pos="9000"/>
        </w:tabs>
        <w:jc w:val="both"/>
        <w:rPr>
          <w:b/>
          <w:sz w:val="22"/>
          <w:szCs w:val="22"/>
        </w:rPr>
      </w:pPr>
    </w:p>
    <w:p w:rsidR="008C157A" w:rsidRPr="008C157A" w:rsidRDefault="008C157A" w:rsidP="008C157A">
      <w:pPr>
        <w:tabs>
          <w:tab w:val="right" w:pos="9000"/>
        </w:tabs>
        <w:jc w:val="both"/>
        <w:rPr>
          <w:sz w:val="22"/>
          <w:szCs w:val="22"/>
        </w:rPr>
      </w:pPr>
      <w:r w:rsidRPr="008C157A">
        <w:rPr>
          <w:b/>
          <w:sz w:val="22"/>
          <w:szCs w:val="22"/>
        </w:rPr>
        <w:t xml:space="preserve">Cena brutto </w:t>
      </w:r>
      <w:r w:rsidRPr="008C157A">
        <w:rPr>
          <w:b/>
          <w:bCs/>
          <w:sz w:val="22"/>
          <w:szCs w:val="22"/>
        </w:rPr>
        <w:t>za maksymalny zakres zamówienia  tj.</w:t>
      </w:r>
      <w:r w:rsidRPr="008C157A">
        <w:rPr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33</w:t>
      </w:r>
      <w:r w:rsidRPr="008C157A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270</w:t>
      </w:r>
      <w:r w:rsidRPr="008C157A">
        <w:rPr>
          <w:b/>
          <w:bCs/>
          <w:sz w:val="22"/>
          <w:szCs w:val="22"/>
        </w:rPr>
        <w:t xml:space="preserve"> godzin: ............................. PLN</w:t>
      </w:r>
    </w:p>
    <w:p w:rsidR="008C157A" w:rsidRPr="008C157A" w:rsidRDefault="008C157A" w:rsidP="008C157A">
      <w:pPr>
        <w:widowControl w:val="0"/>
        <w:jc w:val="both"/>
        <w:rPr>
          <w:b/>
          <w:sz w:val="22"/>
          <w:szCs w:val="22"/>
        </w:rPr>
      </w:pPr>
      <w:r w:rsidRPr="008C157A">
        <w:rPr>
          <w:b/>
          <w:sz w:val="22"/>
          <w:szCs w:val="22"/>
        </w:rPr>
        <w:t>(słownie ....................................................................................................).</w:t>
      </w:r>
    </w:p>
    <w:p w:rsidR="008C157A" w:rsidRPr="008C157A" w:rsidRDefault="008C157A" w:rsidP="008C157A">
      <w:pPr>
        <w:tabs>
          <w:tab w:val="right" w:pos="9000"/>
        </w:tabs>
        <w:jc w:val="both"/>
        <w:rPr>
          <w:b/>
          <w:sz w:val="22"/>
          <w:szCs w:val="22"/>
        </w:rPr>
      </w:pPr>
    </w:p>
    <w:p w:rsidR="008C157A" w:rsidRPr="008C157A" w:rsidRDefault="008C157A" w:rsidP="008C157A">
      <w:pPr>
        <w:tabs>
          <w:tab w:val="right" w:pos="9000"/>
        </w:tabs>
        <w:jc w:val="both"/>
        <w:rPr>
          <w:b/>
          <w:sz w:val="22"/>
          <w:szCs w:val="22"/>
        </w:rPr>
      </w:pPr>
      <w:r w:rsidRPr="008C157A">
        <w:rPr>
          <w:b/>
          <w:sz w:val="22"/>
          <w:szCs w:val="22"/>
        </w:rPr>
        <w:t>Cena netto za 1  roboczogodzinę wynosi: ..................... PLN</w:t>
      </w:r>
    </w:p>
    <w:p w:rsidR="008C157A" w:rsidRPr="008C157A" w:rsidRDefault="008C157A" w:rsidP="008C157A">
      <w:pPr>
        <w:tabs>
          <w:tab w:val="right" w:pos="9000"/>
        </w:tabs>
        <w:jc w:val="both"/>
        <w:rPr>
          <w:b/>
          <w:sz w:val="22"/>
          <w:szCs w:val="22"/>
        </w:rPr>
      </w:pPr>
      <w:r w:rsidRPr="008C157A">
        <w:rPr>
          <w:b/>
          <w:sz w:val="22"/>
          <w:szCs w:val="22"/>
        </w:rPr>
        <w:t>(słownie: .................................................)</w:t>
      </w:r>
    </w:p>
    <w:p w:rsidR="008C157A" w:rsidRPr="008C157A" w:rsidRDefault="008C157A" w:rsidP="008C157A">
      <w:pPr>
        <w:tabs>
          <w:tab w:val="right" w:pos="9000"/>
        </w:tabs>
        <w:jc w:val="both"/>
        <w:rPr>
          <w:b/>
          <w:sz w:val="22"/>
          <w:szCs w:val="22"/>
        </w:rPr>
      </w:pPr>
    </w:p>
    <w:p w:rsidR="008C157A" w:rsidRPr="008C157A" w:rsidRDefault="008C157A" w:rsidP="008C157A">
      <w:pPr>
        <w:widowControl w:val="0"/>
        <w:jc w:val="both"/>
        <w:rPr>
          <w:sz w:val="22"/>
          <w:szCs w:val="22"/>
        </w:rPr>
      </w:pPr>
      <w:r w:rsidRPr="008C157A">
        <w:rPr>
          <w:b/>
          <w:sz w:val="22"/>
          <w:szCs w:val="22"/>
        </w:rPr>
        <w:t xml:space="preserve">Powyższe ceny zawierają właściwą stawkę podatku VAT. </w:t>
      </w:r>
    </w:p>
    <w:p w:rsidR="008C157A" w:rsidRPr="008C157A" w:rsidRDefault="008C157A" w:rsidP="008C157A">
      <w:pPr>
        <w:widowControl w:val="0"/>
        <w:ind w:right="1"/>
        <w:jc w:val="both"/>
        <w:rPr>
          <w:sz w:val="22"/>
          <w:szCs w:val="22"/>
        </w:rPr>
      </w:pPr>
      <w:r w:rsidRPr="008C157A">
        <w:rPr>
          <w:b/>
          <w:sz w:val="22"/>
          <w:szCs w:val="22"/>
        </w:rPr>
        <w:t xml:space="preserve">Termin realizacji umowy: </w:t>
      </w:r>
      <w:r w:rsidRPr="008C157A">
        <w:rPr>
          <w:sz w:val="22"/>
          <w:szCs w:val="22"/>
          <w:lang w:eastAsia="zh-CN"/>
        </w:rPr>
        <w:t>od daty podpisania umowy do 30.04.2026 r.  bądź do wyczerpania kwoty Umowy, jeśli nastąpi to przed upływem terminu na jaki Umowa została zawarta. Przewidywany termin rozpoczęcia realizacji zamówienia: 06.10.2025 r.</w:t>
      </w:r>
    </w:p>
    <w:p w:rsidR="008C157A" w:rsidRPr="008C157A" w:rsidRDefault="008C157A" w:rsidP="008C157A">
      <w:pPr>
        <w:jc w:val="both"/>
        <w:rPr>
          <w:b/>
          <w:sz w:val="22"/>
          <w:szCs w:val="22"/>
        </w:rPr>
      </w:pPr>
    </w:p>
    <w:p w:rsidR="008C157A" w:rsidRPr="008C157A" w:rsidRDefault="008C157A" w:rsidP="008C157A">
      <w:pPr>
        <w:ind w:right="-47"/>
        <w:jc w:val="both"/>
        <w:rPr>
          <w:sz w:val="22"/>
          <w:szCs w:val="22"/>
        </w:rPr>
      </w:pPr>
      <w:r w:rsidRPr="008C157A">
        <w:rPr>
          <w:b/>
          <w:sz w:val="22"/>
          <w:szCs w:val="22"/>
        </w:rPr>
        <w:t xml:space="preserve">Termin płatności: </w:t>
      </w:r>
      <w:r w:rsidRPr="008C157A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8C157A" w:rsidRPr="008C157A" w:rsidRDefault="008C157A" w:rsidP="008C157A">
      <w:pPr>
        <w:jc w:val="both"/>
        <w:rPr>
          <w:b/>
          <w:sz w:val="22"/>
          <w:szCs w:val="22"/>
          <w:highlight w:val="yellow"/>
          <w:u w:val="single"/>
        </w:rPr>
      </w:pPr>
    </w:p>
    <w:p w:rsidR="008C157A" w:rsidRPr="008C157A" w:rsidRDefault="008C157A" w:rsidP="008C157A">
      <w:pPr>
        <w:jc w:val="both"/>
        <w:rPr>
          <w:b/>
          <w:sz w:val="22"/>
          <w:szCs w:val="22"/>
          <w:u w:val="single"/>
        </w:rPr>
      </w:pPr>
      <w:r w:rsidRPr="008C157A">
        <w:rPr>
          <w:b/>
          <w:sz w:val="22"/>
          <w:szCs w:val="22"/>
          <w:highlight w:val="yellow"/>
          <w:u w:val="single"/>
        </w:rPr>
        <w:t>Dla kryterium oceny ofert:</w:t>
      </w:r>
    </w:p>
    <w:p w:rsidR="008C157A" w:rsidRPr="008C157A" w:rsidRDefault="008C157A" w:rsidP="008C157A">
      <w:pPr>
        <w:ind w:left="31"/>
        <w:jc w:val="both"/>
        <w:rPr>
          <w:sz w:val="22"/>
          <w:szCs w:val="22"/>
          <w:lang w:eastAsia="x-none"/>
        </w:rPr>
      </w:pPr>
      <w:r w:rsidRPr="008C157A">
        <w:rPr>
          <w:sz w:val="22"/>
          <w:szCs w:val="22"/>
          <w:lang w:val="x-none" w:eastAsia="x-none"/>
        </w:rPr>
        <w:t xml:space="preserve">Zobowiązuję się do zatrudnienia do realizacji zamówienia </w:t>
      </w:r>
      <w:r w:rsidRPr="008C157A">
        <w:rPr>
          <w:sz w:val="22"/>
          <w:szCs w:val="22"/>
          <w:lang w:eastAsia="x-none"/>
        </w:rPr>
        <w:t xml:space="preserve">  </w:t>
      </w:r>
      <w:r w:rsidRPr="008C157A">
        <w:rPr>
          <w:b/>
          <w:sz w:val="22"/>
          <w:szCs w:val="22"/>
          <w:lang w:val="x-none" w:eastAsia="x-none"/>
        </w:rPr>
        <w:t xml:space="preserve">...... </w:t>
      </w:r>
      <w:r w:rsidRPr="008C157A">
        <w:rPr>
          <w:b/>
          <w:sz w:val="22"/>
          <w:szCs w:val="22"/>
          <w:lang w:eastAsia="x-none"/>
        </w:rPr>
        <w:t xml:space="preserve"> </w:t>
      </w:r>
      <w:r w:rsidRPr="008C157A">
        <w:rPr>
          <w:b/>
          <w:sz w:val="22"/>
          <w:szCs w:val="22"/>
          <w:lang w:val="x-none" w:eastAsia="x-none"/>
        </w:rPr>
        <w:t>osób niepełnosprawnych</w:t>
      </w:r>
      <w:r w:rsidRPr="008C157A">
        <w:rPr>
          <w:sz w:val="22"/>
          <w:szCs w:val="22"/>
          <w:lang w:val="x-none" w:eastAsia="x-none"/>
        </w:rPr>
        <w:t xml:space="preserve"> </w:t>
      </w:r>
      <w:r w:rsidRPr="008C157A">
        <w:rPr>
          <w:sz w:val="22"/>
          <w:szCs w:val="22"/>
          <w:u w:val="single"/>
          <w:lang w:val="x-none" w:eastAsia="x-none"/>
        </w:rPr>
        <w:t xml:space="preserve">posiadających stopień niepełnosprawności lekki lub umiarkowany </w:t>
      </w:r>
      <w:r w:rsidRPr="008C157A">
        <w:rPr>
          <w:sz w:val="22"/>
          <w:szCs w:val="22"/>
          <w:lang w:val="x-none" w:eastAsia="x-none"/>
        </w:rPr>
        <w:t>w rozumieniu ustawy</w:t>
      </w:r>
      <w:r w:rsidRPr="008C157A">
        <w:rPr>
          <w:sz w:val="22"/>
          <w:szCs w:val="22"/>
          <w:lang w:eastAsia="x-none"/>
        </w:rPr>
        <w:t xml:space="preserve"> </w:t>
      </w:r>
      <w:r w:rsidRPr="008C157A">
        <w:rPr>
          <w:sz w:val="22"/>
          <w:szCs w:val="22"/>
          <w:lang w:val="x-none" w:eastAsia="x-none"/>
        </w:rPr>
        <w:t>z dnia 27 sierpnia 1997 r</w:t>
      </w:r>
      <w:r w:rsidRPr="008C157A">
        <w:rPr>
          <w:b/>
          <w:sz w:val="22"/>
          <w:szCs w:val="22"/>
          <w:lang w:val="x-none" w:eastAsia="x-none"/>
        </w:rPr>
        <w:t xml:space="preserve"> </w:t>
      </w:r>
      <w:r w:rsidRPr="008C157A">
        <w:rPr>
          <w:bCs/>
          <w:sz w:val="22"/>
          <w:szCs w:val="22"/>
          <w:lang w:val="x-none" w:eastAsia="x-none"/>
        </w:rPr>
        <w:t>o rehabilitacji zawodowej i społecznej oraz zatrudnianiu osób niepełnosprawnych</w:t>
      </w:r>
      <w:r w:rsidRPr="008C157A">
        <w:rPr>
          <w:b/>
          <w:bCs/>
          <w:sz w:val="22"/>
          <w:szCs w:val="22"/>
          <w:lang w:eastAsia="x-none"/>
        </w:rPr>
        <w:t xml:space="preserve"> (</w:t>
      </w:r>
      <w:r w:rsidRPr="008C157A">
        <w:rPr>
          <w:sz w:val="22"/>
          <w:szCs w:val="22"/>
          <w:lang w:val="x-none" w:eastAsia="x-none"/>
        </w:rPr>
        <w:t xml:space="preserve">Dz. U. </w:t>
      </w:r>
      <w:r w:rsidRPr="008C157A">
        <w:rPr>
          <w:sz w:val="22"/>
          <w:szCs w:val="22"/>
          <w:lang w:eastAsia="x-none"/>
        </w:rPr>
        <w:t>2024.44)</w:t>
      </w:r>
    </w:p>
    <w:p w:rsidR="008C157A" w:rsidRPr="008C157A" w:rsidRDefault="008C157A" w:rsidP="008C157A">
      <w:pPr>
        <w:ind w:left="31"/>
        <w:jc w:val="both"/>
        <w:rPr>
          <w:sz w:val="22"/>
          <w:szCs w:val="22"/>
          <w:lang w:eastAsia="x-none"/>
        </w:rPr>
      </w:pPr>
    </w:p>
    <w:p w:rsidR="000D4B43" w:rsidRPr="008C157A" w:rsidRDefault="000D4B43" w:rsidP="008C157A">
      <w:pPr>
        <w:widowControl w:val="0"/>
        <w:ind w:right="1"/>
        <w:jc w:val="both"/>
        <w:rPr>
          <w:sz w:val="22"/>
          <w:szCs w:val="22"/>
        </w:rPr>
      </w:pPr>
      <w:bookmarkStart w:id="0" w:name="_GoBack"/>
      <w:bookmarkEnd w:id="0"/>
    </w:p>
    <w:p w:rsidR="000D4B43" w:rsidRPr="008C157A" w:rsidRDefault="000D4B43" w:rsidP="008C157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157A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8C157A">
        <w:rPr>
          <w:b/>
          <w:sz w:val="22"/>
          <w:szCs w:val="22"/>
        </w:rPr>
        <w:t xml:space="preserve"> </w:t>
      </w:r>
      <w:r w:rsidRPr="008C157A">
        <w:rPr>
          <w:b/>
          <w:sz w:val="22"/>
          <w:szCs w:val="22"/>
          <w:highlight w:val="yellow"/>
        </w:rPr>
        <w:t>TAK/NIE</w:t>
      </w:r>
    </w:p>
    <w:p w:rsidR="000D4B43" w:rsidRDefault="000D4B43" w:rsidP="000D4B43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102FBC" w:rsidRPr="00912B60" w:rsidRDefault="00102FBC" w:rsidP="00102FB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912B60">
        <w:rPr>
          <w:b/>
          <w:bCs/>
          <w:sz w:val="22"/>
          <w:szCs w:val="22"/>
        </w:rPr>
        <w:t>ppkt</w:t>
      </w:r>
      <w:proofErr w:type="spellEnd"/>
      <w:r w:rsidRPr="00912B60">
        <w:rPr>
          <w:b/>
          <w:bCs/>
          <w:sz w:val="22"/>
          <w:szCs w:val="22"/>
        </w:rPr>
        <w:t xml:space="preserve"> 3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:rsidR="00102FBC" w:rsidRDefault="00102FBC" w:rsidP="00102FB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D4B43" w:rsidRDefault="000D4B43" w:rsidP="000D4B4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4B43" w:rsidTr="000D4B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D4B43" w:rsidTr="000D4B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4736C6" w:rsidRDefault="004736C6" w:rsidP="004736C6">
      <w:pPr>
        <w:ind w:left="360"/>
        <w:jc w:val="both"/>
        <w:rPr>
          <w:sz w:val="22"/>
          <w:szCs w:val="22"/>
        </w:rPr>
      </w:pPr>
    </w:p>
    <w:p w:rsidR="004736C6" w:rsidRDefault="004736C6" w:rsidP="004736C6">
      <w:pPr>
        <w:ind w:left="360"/>
        <w:jc w:val="both"/>
        <w:rPr>
          <w:sz w:val="22"/>
          <w:szCs w:val="22"/>
        </w:rPr>
      </w:pP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D4B43" w:rsidRDefault="000D4B43" w:rsidP="000D4B43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D4B43" w:rsidRDefault="000D4B43" w:rsidP="000D4B4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D4B43" w:rsidRDefault="000D4B43" w:rsidP="000D4B43">
      <w:pPr>
        <w:jc w:val="right"/>
        <w:rPr>
          <w:sz w:val="20"/>
          <w:szCs w:val="20"/>
        </w:rPr>
      </w:pPr>
    </w:p>
    <w:p w:rsidR="000D4B43" w:rsidRDefault="000D4B43" w:rsidP="000D4B4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**niepotrzebne skreślić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p w:rsidR="00FE545C" w:rsidRPr="000D4B43" w:rsidRDefault="00FE545C" w:rsidP="000D4B43"/>
    <w:sectPr w:rsidR="00FE545C" w:rsidRPr="000D4B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68A" w:rsidRDefault="00A6768A">
      <w:r>
        <w:separator/>
      </w:r>
    </w:p>
  </w:endnote>
  <w:endnote w:type="continuationSeparator" w:id="0">
    <w:p w:rsidR="00A6768A" w:rsidRDefault="00A67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68A" w:rsidRDefault="00A6768A">
      <w:r>
        <w:separator/>
      </w:r>
    </w:p>
  </w:footnote>
  <w:footnote w:type="continuationSeparator" w:id="0">
    <w:p w:rsidR="00A6768A" w:rsidRDefault="00A676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40"/>
    <w:multiLevelType w:val="hybridMultilevel"/>
    <w:tmpl w:val="66E25F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30667C">
      <w:start w:val="1"/>
      <w:numFmt w:val="upperLetter"/>
      <w:lvlText w:val="%2."/>
      <w:lvlJc w:val="left"/>
      <w:pPr>
        <w:tabs>
          <w:tab w:val="num" w:pos="1211"/>
        </w:tabs>
        <w:ind w:left="1211" w:hanging="360"/>
      </w:p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0173BF"/>
    <w:multiLevelType w:val="hybridMultilevel"/>
    <w:tmpl w:val="A4BE9AF6"/>
    <w:lvl w:ilvl="0" w:tplc="B22E361A">
      <w:start w:val="1"/>
      <w:numFmt w:val="lowerLetter"/>
      <w:lvlText w:val="%1)"/>
      <w:lvlJc w:val="left"/>
      <w:pPr>
        <w:ind w:left="270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0C2E6D6B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D44BA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5056EE"/>
    <w:multiLevelType w:val="hybridMultilevel"/>
    <w:tmpl w:val="6590B0EA"/>
    <w:lvl w:ilvl="0" w:tplc="36D29242">
      <w:start w:val="3"/>
      <w:numFmt w:val="upperLetter"/>
      <w:lvlText w:val="%1."/>
      <w:lvlJc w:val="left"/>
      <w:pPr>
        <w:tabs>
          <w:tab w:val="num" w:pos="1211"/>
        </w:tabs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B2C4C"/>
    <w:multiLevelType w:val="hybridMultilevel"/>
    <w:tmpl w:val="FEC8ECD2"/>
    <w:lvl w:ilvl="0" w:tplc="0415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D04208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9" w15:restartNumberingAfterBreak="0">
    <w:nsid w:val="5C5E4FA3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7A52D2"/>
    <w:multiLevelType w:val="hybridMultilevel"/>
    <w:tmpl w:val="070A45D2"/>
    <w:lvl w:ilvl="0" w:tplc="0415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0"/>
  </w:num>
  <w:num w:numId="5">
    <w:abstractNumId w:val="5"/>
  </w:num>
  <w:num w:numId="6">
    <w:abstractNumId w:val="5"/>
  </w:num>
  <w:num w:numId="7">
    <w:abstractNumId w:val="1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704FC"/>
    <w:rsid w:val="00071CCC"/>
    <w:rsid w:val="00095253"/>
    <w:rsid w:val="000B731D"/>
    <w:rsid w:val="000C7907"/>
    <w:rsid w:val="000D4B43"/>
    <w:rsid w:val="000D6134"/>
    <w:rsid w:val="000E09C7"/>
    <w:rsid w:val="000F6589"/>
    <w:rsid w:val="00102FBC"/>
    <w:rsid w:val="00106636"/>
    <w:rsid w:val="00116EC6"/>
    <w:rsid w:val="00152CCA"/>
    <w:rsid w:val="001801DD"/>
    <w:rsid w:val="001A6993"/>
    <w:rsid w:val="001D4612"/>
    <w:rsid w:val="00202CBA"/>
    <w:rsid w:val="00207E98"/>
    <w:rsid w:val="00230420"/>
    <w:rsid w:val="002723B0"/>
    <w:rsid w:val="002B2DFE"/>
    <w:rsid w:val="002B61AE"/>
    <w:rsid w:val="002D3CAE"/>
    <w:rsid w:val="00314AAB"/>
    <w:rsid w:val="00315A4A"/>
    <w:rsid w:val="00320B9C"/>
    <w:rsid w:val="003771C3"/>
    <w:rsid w:val="003835DB"/>
    <w:rsid w:val="00397C99"/>
    <w:rsid w:val="00430395"/>
    <w:rsid w:val="004736C6"/>
    <w:rsid w:val="004B7300"/>
    <w:rsid w:val="004C6753"/>
    <w:rsid w:val="00531F79"/>
    <w:rsid w:val="005452B1"/>
    <w:rsid w:val="0054560B"/>
    <w:rsid w:val="00552928"/>
    <w:rsid w:val="005950FA"/>
    <w:rsid w:val="00595C87"/>
    <w:rsid w:val="005A36D2"/>
    <w:rsid w:val="005D2C65"/>
    <w:rsid w:val="005E6D94"/>
    <w:rsid w:val="0063384F"/>
    <w:rsid w:val="00643C6F"/>
    <w:rsid w:val="00646202"/>
    <w:rsid w:val="0065290F"/>
    <w:rsid w:val="006815F6"/>
    <w:rsid w:val="006A4A8E"/>
    <w:rsid w:val="006E2DF1"/>
    <w:rsid w:val="00702D6F"/>
    <w:rsid w:val="00741B8B"/>
    <w:rsid w:val="007748F0"/>
    <w:rsid w:val="007775C9"/>
    <w:rsid w:val="00784B34"/>
    <w:rsid w:val="007860F9"/>
    <w:rsid w:val="00795616"/>
    <w:rsid w:val="007A4321"/>
    <w:rsid w:val="007A6E16"/>
    <w:rsid w:val="00833933"/>
    <w:rsid w:val="00853083"/>
    <w:rsid w:val="0089614F"/>
    <w:rsid w:val="008B2F0C"/>
    <w:rsid w:val="008B4928"/>
    <w:rsid w:val="008C157A"/>
    <w:rsid w:val="008D2AB8"/>
    <w:rsid w:val="008E7C55"/>
    <w:rsid w:val="008F1C66"/>
    <w:rsid w:val="00926203"/>
    <w:rsid w:val="00941E90"/>
    <w:rsid w:val="00946707"/>
    <w:rsid w:val="00960CB7"/>
    <w:rsid w:val="00970FE4"/>
    <w:rsid w:val="009F3FF4"/>
    <w:rsid w:val="00A0022B"/>
    <w:rsid w:val="00A007CF"/>
    <w:rsid w:val="00A346FE"/>
    <w:rsid w:val="00A44960"/>
    <w:rsid w:val="00A47B4D"/>
    <w:rsid w:val="00A6768A"/>
    <w:rsid w:val="00A83018"/>
    <w:rsid w:val="00A948D6"/>
    <w:rsid w:val="00AC570E"/>
    <w:rsid w:val="00B006F3"/>
    <w:rsid w:val="00B00E3F"/>
    <w:rsid w:val="00B466DC"/>
    <w:rsid w:val="00B717E8"/>
    <w:rsid w:val="00B774DC"/>
    <w:rsid w:val="00B971D1"/>
    <w:rsid w:val="00C0654E"/>
    <w:rsid w:val="00C55E5A"/>
    <w:rsid w:val="00C969A6"/>
    <w:rsid w:val="00CA7D36"/>
    <w:rsid w:val="00D12AA1"/>
    <w:rsid w:val="00D24208"/>
    <w:rsid w:val="00D378DD"/>
    <w:rsid w:val="00D60C38"/>
    <w:rsid w:val="00D66893"/>
    <w:rsid w:val="00D90ACB"/>
    <w:rsid w:val="00D93C3F"/>
    <w:rsid w:val="00DC1500"/>
    <w:rsid w:val="00DF0CAE"/>
    <w:rsid w:val="00E4152F"/>
    <w:rsid w:val="00E44371"/>
    <w:rsid w:val="00E4684C"/>
    <w:rsid w:val="00E949B0"/>
    <w:rsid w:val="00EC0BEA"/>
    <w:rsid w:val="00EC261B"/>
    <w:rsid w:val="00F00591"/>
    <w:rsid w:val="00F2781C"/>
    <w:rsid w:val="00F51688"/>
    <w:rsid w:val="00F53146"/>
    <w:rsid w:val="00F91018"/>
    <w:rsid w:val="00FA0F30"/>
    <w:rsid w:val="00FA46D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F296DA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B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B9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2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8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1B18C-61F1-4DB7-8321-CF5228348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579</Words>
  <Characters>4720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2025-09-03T12:34:00Z</cp:lastPrinted>
  <dcterms:created xsi:type="dcterms:W3CDTF">2025-09-03T12:34:00Z</dcterms:created>
  <dcterms:modified xsi:type="dcterms:W3CDTF">2025-09-03T12:34:00Z</dcterms:modified>
</cp:coreProperties>
</file>