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124AE" w14:textId="77777777" w:rsidR="008D237A" w:rsidRPr="00240E71" w:rsidRDefault="008D237A" w:rsidP="008D237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1C8DE96" w14:textId="77777777" w:rsidR="008D237A" w:rsidRDefault="008D237A" w:rsidP="008D237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20FDCE3" w14:textId="77777777" w:rsidR="008D237A" w:rsidRPr="0022732C" w:rsidRDefault="008D237A" w:rsidP="008D237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599B360" w14:textId="77777777" w:rsidR="008D237A" w:rsidRDefault="008D237A" w:rsidP="008D237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4834B95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BF77E94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0BFB961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3767E6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99BC19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2D1CC58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5992DD2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07FDA30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E21185" w14:textId="77777777" w:rsidR="008D237A" w:rsidRPr="0022732C" w:rsidRDefault="008D237A" w:rsidP="008D23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2C6E9FD" w14:textId="77777777" w:rsidR="008D237A" w:rsidRDefault="008D237A" w:rsidP="008D237A">
      <w:pPr>
        <w:spacing w:line="360" w:lineRule="auto"/>
      </w:pPr>
      <w:r>
        <w:t>Do: Nazwa i siedziba Zamawiającego:</w:t>
      </w:r>
    </w:p>
    <w:p w14:paraId="040B847A" w14:textId="77777777" w:rsidR="008D237A" w:rsidRPr="00B66886" w:rsidRDefault="008D237A" w:rsidP="008D237A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48E5EF92" w14:textId="77777777" w:rsidR="008D237A" w:rsidRPr="00B66886" w:rsidRDefault="008D237A" w:rsidP="008D237A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3824972C" w14:textId="77777777" w:rsidR="008D237A" w:rsidRDefault="008D237A" w:rsidP="008D237A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6EC8325F" w14:textId="77777777" w:rsidR="008D237A" w:rsidRDefault="008D237A" w:rsidP="008D237A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114159FB" w14:textId="77777777" w:rsidR="008D237A" w:rsidRDefault="008D237A" w:rsidP="008D237A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1325A237" w14:textId="77777777" w:rsidR="008D237A" w:rsidRDefault="008D237A" w:rsidP="008D237A">
      <w:pPr>
        <w:ind w:firstLine="3969"/>
        <w:rPr>
          <w:b/>
        </w:rPr>
      </w:pPr>
    </w:p>
    <w:p w14:paraId="25CCDC04" w14:textId="6AF99B4A" w:rsidR="008D237A" w:rsidRPr="003B1667" w:rsidRDefault="008D237A" w:rsidP="008D237A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Pr="003B1667">
        <w:rPr>
          <w:b/>
          <w:sz w:val="22"/>
          <w:szCs w:val="22"/>
        </w:rPr>
        <w:t xml:space="preserve">Dostawa </w:t>
      </w:r>
      <w:r w:rsidR="0018401B">
        <w:rPr>
          <w:b/>
          <w:sz w:val="22"/>
          <w:szCs w:val="22"/>
        </w:rPr>
        <w:t xml:space="preserve">elementów </w:t>
      </w:r>
      <w:r>
        <w:rPr>
          <w:b/>
          <w:sz w:val="22"/>
          <w:szCs w:val="22"/>
        </w:rPr>
        <w:t>linii próżniowej</w:t>
      </w:r>
      <w:r w:rsidRPr="003B1667">
        <w:rPr>
          <w:b/>
          <w:sz w:val="22"/>
          <w:szCs w:val="22"/>
        </w:rPr>
        <w:t xml:space="preserve"> na potrzeby W</w:t>
      </w:r>
      <w:r>
        <w:rPr>
          <w:b/>
          <w:sz w:val="22"/>
          <w:szCs w:val="22"/>
        </w:rPr>
        <w:t>GGiOŚ</w:t>
      </w:r>
      <w:r w:rsidRPr="003B1667"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</w:t>
      </w:r>
      <w:r w:rsidRPr="003B1667">
        <w:rPr>
          <w:b/>
          <w:sz w:val="22"/>
          <w:szCs w:val="22"/>
        </w:rPr>
        <w:t>DE-zp.272-</w:t>
      </w:r>
      <w:r>
        <w:rPr>
          <w:b/>
          <w:sz w:val="22"/>
          <w:szCs w:val="22"/>
        </w:rPr>
        <w:t>503</w:t>
      </w:r>
      <w:r w:rsidRPr="003B1667">
        <w:rPr>
          <w:b/>
          <w:sz w:val="22"/>
          <w:szCs w:val="22"/>
        </w:rPr>
        <w:t xml:space="preserve">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F215C98" w14:textId="77777777" w:rsidR="008D237A" w:rsidRPr="003B1667" w:rsidRDefault="008D237A" w:rsidP="008D237A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86"/>
        <w:gridCol w:w="907"/>
        <w:gridCol w:w="1361"/>
        <w:gridCol w:w="992"/>
        <w:gridCol w:w="766"/>
        <w:gridCol w:w="1558"/>
      </w:tblGrid>
      <w:tr w:rsidR="008D237A" w:rsidRPr="00BD3780" w14:paraId="1232D425" w14:textId="77777777" w:rsidTr="006862FC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1C11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925FD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14:paraId="260308F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CC6F2" w14:textId="13457F9D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9277B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14:paraId="099C4CF0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04FF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8296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14:paraId="1D68D4CC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84610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14:paraId="0D64B73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6A0C9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14:paraId="23E32200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14:paraId="5B9C31E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8D237A" w:rsidRPr="00BD3780" w14:paraId="325A98DD" w14:textId="77777777" w:rsidTr="006862FC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13A86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F118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042A2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90B7B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A443A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8370B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46FE5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5884B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8D237A" w:rsidRPr="001A39D9" w14:paraId="1CC0BD69" w14:textId="77777777" w:rsidTr="006862FC">
        <w:trPr>
          <w:trHeight w:val="22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A71440" w14:textId="459058FB" w:rsidR="008D237A" w:rsidRPr="001A39D9" w:rsidRDefault="00182C12" w:rsidP="00182C12">
            <w:pPr>
              <w:widowControl w:val="0"/>
              <w:ind w:right="1"/>
              <w:jc w:val="center"/>
              <w:rPr>
                <w:b/>
                <w:color w:val="FF0000"/>
                <w:sz w:val="22"/>
              </w:rPr>
            </w:pPr>
            <w:r>
              <w:rPr>
                <w:b/>
                <w:color w:val="FF0000"/>
                <w:sz w:val="22"/>
              </w:rPr>
              <w:t>Aparatura</w:t>
            </w:r>
          </w:p>
        </w:tc>
      </w:tr>
      <w:tr w:rsidR="008D237A" w:rsidRPr="00BD3780" w14:paraId="684711D3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F16AD" w14:textId="77777777" w:rsidR="008D237A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85A0CD" w14:textId="29F4B04F" w:rsidR="008D237A" w:rsidRPr="00182C12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Detektor CO</w:t>
            </w:r>
            <w:r>
              <w:rPr>
                <w:b/>
                <w:sz w:val="16"/>
                <w:szCs w:val="16"/>
                <w:vertAlign w:val="superscript"/>
              </w:rPr>
              <w:t xml:space="preserve">2 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6838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A1C96F" w14:textId="02509671" w:rsidR="008D237A" w:rsidRPr="009E5740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B981E9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9B8A3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D1BC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EB372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73C28341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3BDB2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111AAD" w14:textId="7B4CB4D6" w:rsidR="008D237A" w:rsidRPr="005168F3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Piec ze sterownikiem </w:t>
            </w:r>
            <w:r>
              <w:rPr>
                <w:b/>
                <w:sz w:val="16"/>
                <w:szCs w:val="16"/>
              </w:rPr>
              <w:br/>
              <w:t>i oprogramowaniem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91D7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D188E" w14:textId="77777777" w:rsidR="008D237A" w:rsidRPr="009E5740" w:rsidRDefault="008D237A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13D8B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F1D6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C9038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98B0C6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36E0ED4A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240F7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2EA06" w14:textId="0EC76A4B" w:rsidR="008D237A" w:rsidRPr="00BD3780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Pompa próżniowa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894B0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3CF9BA" w14:textId="77777777" w:rsidR="008D237A" w:rsidRPr="009E5740" w:rsidRDefault="008D237A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553F3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B26306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DBD8A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D213D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1A39D9" w14:paraId="64896450" w14:textId="77777777" w:rsidTr="006862FC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D961CB" w14:textId="09645A53" w:rsidR="008D237A" w:rsidRPr="001A39D9" w:rsidRDefault="008D237A" w:rsidP="00182C12">
            <w:pPr>
              <w:widowControl w:val="0"/>
              <w:ind w:right="1"/>
              <w:jc w:val="center"/>
              <w:rPr>
                <w:b/>
                <w:color w:val="FF0000"/>
                <w:sz w:val="22"/>
              </w:rPr>
            </w:pPr>
            <w:r w:rsidRPr="001A39D9">
              <w:rPr>
                <w:b/>
                <w:color w:val="FF0000"/>
                <w:sz w:val="22"/>
              </w:rPr>
              <w:t>Materiały</w:t>
            </w:r>
          </w:p>
        </w:tc>
      </w:tr>
      <w:tr w:rsidR="008D237A" w:rsidRPr="00BD3780" w14:paraId="4A51F026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A3A6A" w14:textId="6B246380" w:rsidR="008D237A" w:rsidRPr="00BD3780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FFB6D2" w14:textId="684F513E" w:rsidR="008D237A" w:rsidRPr="005168F3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Elementy elektroniczne (moduły sterujące i przekaźnikowe)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5669D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E6416" w14:textId="77777777" w:rsidR="008D237A" w:rsidRPr="009E5740" w:rsidRDefault="008D237A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26BAC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896A7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748C7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FE57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5AB2E333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6C250" w14:textId="672AECCE" w:rsidR="008D237A" w:rsidRPr="00BD3780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94F1B" w14:textId="3F3705F1" w:rsidR="008D237A" w:rsidRPr="00BD3780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Podnośnik laboratoryjny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2C82B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EAFDE" w14:textId="3A70ED26" w:rsidR="008D237A" w:rsidRPr="009E5740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DC33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81B6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D1391C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89B1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2EC734BE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3028E" w14:textId="3284D94E" w:rsidR="008D237A" w:rsidRPr="00BD3780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5D210" w14:textId="5CD17D6C" w:rsidR="008D237A" w:rsidRPr="00BD3780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Zawór sterowany pneumatycznie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8666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E9A20" w14:textId="492BF1A5" w:rsidR="008D237A" w:rsidRPr="009E5740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B836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3C2490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379C2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2F25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7B418473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F27A7" w14:textId="3B7BE45A" w:rsidR="008D237A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10836" w14:textId="7B11B6DC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Zawór sterowany ręcznie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4D197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95CC2" w14:textId="429676BD" w:rsidR="008D237A" w:rsidRPr="009E5740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83C3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AFD9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EF9479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FC125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74894848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33215" w14:textId="20844450" w:rsidR="008D237A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4FE50" w14:textId="67EB1567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Zawór elektromagnetyczny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CFCC3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97311" w14:textId="7A082378" w:rsidR="008D237A" w:rsidRPr="009E5740" w:rsidRDefault="00182C12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805627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5DD1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0EEF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D3C25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22D5D34E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A6E146" w14:textId="1DDE4EF2" w:rsidR="008D237A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D22A9" w14:textId="09A9107E" w:rsidR="008D237A" w:rsidRPr="00DC20F3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Ciśnieniomierz elektroniczny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753E9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EAD30E" w14:textId="77777777" w:rsidR="008D237A" w:rsidRPr="009E5740" w:rsidRDefault="008D237A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 xml:space="preserve">1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FAFE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B24E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292EC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B30A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22A6B6B7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181502" w14:textId="07CA4ED2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1</w:t>
            </w:r>
            <w:r w:rsidR="009E5740">
              <w:rPr>
                <w:b/>
                <w:sz w:val="22"/>
              </w:rPr>
              <w:t>0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A8DA6" w14:textId="73A9D8FC" w:rsidR="008D237A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Wyświetlacz ciśniomierza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8DB5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29AE1" w14:textId="77777777" w:rsidR="008D237A" w:rsidRPr="009E5740" w:rsidRDefault="008D237A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CC652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18AF2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C307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C3B2C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33F640AE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C5901" w14:textId="33755458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9E5740"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AF62FE" w14:textId="63177505" w:rsidR="008D237A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Mikrokontroler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565D7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D0D274" w14:textId="628EF78A" w:rsidR="008D237A" w:rsidRPr="009E5740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2694D0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7E63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8F44D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0F9A7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1F9138FE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C11DB" w14:textId="7F6B3A49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9E5740"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E5AC58" w14:textId="54992C45" w:rsidR="008D237A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Kompresor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15EC5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D8B41" w14:textId="77777777" w:rsidR="008D237A" w:rsidRPr="009E5740" w:rsidRDefault="008D237A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3EE5D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C570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28673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CAF62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322374C4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41B74" w14:textId="7CC4F635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9E5740"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DE6F0" w14:textId="49E9D314" w:rsidR="008D237A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Rurka stalowa ¼”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F16F0F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893BD" w14:textId="77777777" w:rsidR="009E5740" w:rsidRPr="009E5740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3 m</w:t>
            </w:r>
          </w:p>
          <w:p w14:paraId="043E858B" w14:textId="6BFC6115" w:rsidR="008D237A" w:rsidRPr="009E5740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bieżące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5D8F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19A2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2BD87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DC035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2A3B79CC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34FEF" w14:textId="7752F237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9E5740">
              <w:rPr>
                <w:b/>
                <w:sz w:val="22"/>
              </w:rPr>
              <w:t>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E374D" w14:textId="1FEB6A3F" w:rsidR="008D237A" w:rsidRPr="00DC20F3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Złączka ¼”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C56A6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4D154" w14:textId="1B2022B1" w:rsidR="008D237A" w:rsidRPr="009E5740" w:rsidRDefault="008D237A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9E5740">
              <w:rPr>
                <w:b/>
                <w:sz w:val="16"/>
                <w:szCs w:val="16"/>
              </w:rPr>
              <w:t>1</w:t>
            </w:r>
            <w:r w:rsidR="009E5740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F781B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9F6F90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7B349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5FEC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0C01BA4F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C63B8" w14:textId="14CEF921" w:rsidR="008D237A" w:rsidRDefault="00182C12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9E5740">
              <w:rPr>
                <w:b/>
                <w:sz w:val="22"/>
              </w:rPr>
              <w:t>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A772A" w14:textId="4C586538" w:rsidR="008D237A" w:rsidRPr="00DC20F3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Przejściówka na rurki szklane z rurek stalowych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A609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98FDA" w14:textId="28E64504" w:rsidR="008D237A" w:rsidRPr="009E5740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05AD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8B561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831F95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F7B16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9E5740" w:rsidRPr="00BD3780" w14:paraId="63A42FFA" w14:textId="77777777" w:rsidTr="006862F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A1B49" w14:textId="7C78278F" w:rsidR="009E5740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58760" w14:textId="26F0B29E" w:rsidR="009E5740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Czwórnik ¼”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74F21" w14:textId="77777777" w:rsidR="009E5740" w:rsidRPr="00BD3780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839C59" w14:textId="7B010C38" w:rsidR="009E5740" w:rsidRDefault="009E5740" w:rsidP="006862FC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1E9D0" w14:textId="77777777" w:rsidR="009E5740" w:rsidRPr="00BD3780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37E32" w14:textId="77777777" w:rsidR="009E5740" w:rsidRPr="00BD3780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D0F65" w14:textId="77777777" w:rsidR="009E5740" w:rsidRPr="00BD3780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45740" w14:textId="77777777" w:rsidR="009E5740" w:rsidRPr="00BD3780" w:rsidRDefault="009E5740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48A2094F" w14:textId="77777777" w:rsidTr="006862FC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E4E56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09601FF9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7480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42E8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8AE5E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8D237A" w:rsidRPr="00BD3780" w14:paraId="4F4A939C" w14:textId="77777777" w:rsidTr="006862FC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BFF5C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7D901B53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1C75341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575D2B34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2C4F4E99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86FBDA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8C3D8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E13CE" w14:textId="77777777" w:rsidR="008D237A" w:rsidRPr="00BD3780" w:rsidRDefault="008D237A" w:rsidP="006862FC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6DDA9136" w14:textId="77777777" w:rsidR="008D237A" w:rsidRPr="003B1667" w:rsidRDefault="008D237A" w:rsidP="008D237A">
      <w:pPr>
        <w:widowControl w:val="0"/>
        <w:ind w:right="1"/>
        <w:jc w:val="both"/>
        <w:rPr>
          <w:b/>
          <w:sz w:val="22"/>
          <w:szCs w:val="22"/>
        </w:rPr>
      </w:pPr>
    </w:p>
    <w:p w14:paraId="05A64349" w14:textId="77777777" w:rsidR="008D237A" w:rsidRDefault="008D237A" w:rsidP="008D237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D237A">
        <w:rPr>
          <w:b/>
          <w:bCs/>
          <w:sz w:val="22"/>
          <w:szCs w:val="22"/>
        </w:rPr>
        <w:t>Termin realizacji zamówienia:</w:t>
      </w:r>
      <w:r>
        <w:rPr>
          <w:sz w:val="22"/>
          <w:szCs w:val="22"/>
        </w:rPr>
        <w:t xml:space="preserve"> …………………….. dni od daty podpisania umowy </w:t>
      </w:r>
      <w:r w:rsidRPr="003B1667">
        <w:rPr>
          <w:sz w:val="22"/>
          <w:szCs w:val="22"/>
        </w:rPr>
        <w:t>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0DAFC2F7" w14:textId="46E50102" w:rsidR="00760F56" w:rsidRPr="007F7E27" w:rsidRDefault="00760F56" w:rsidP="00760F56">
      <w:pPr>
        <w:rPr>
          <w:b/>
        </w:rPr>
      </w:pPr>
      <w:r>
        <w:rPr>
          <w:b/>
          <w:bCs/>
          <w:u w:val="single"/>
        </w:rPr>
        <w:t>Instalacja wraz ze szkoleniem</w:t>
      </w:r>
      <w:r w:rsidRPr="007F7E27">
        <w:t xml:space="preserve"> (</w:t>
      </w:r>
      <w:r w:rsidRPr="007F7E27">
        <w:rPr>
          <w:i/>
          <w:highlight w:val="yellow"/>
        </w:rPr>
        <w:t>kryterium oceny ofert</w:t>
      </w:r>
      <w:r w:rsidRPr="007F7E27">
        <w:rPr>
          <w:i/>
        </w:rPr>
        <w:t>)</w:t>
      </w:r>
      <w:r w:rsidRPr="007F7E27">
        <w:rPr>
          <w:b/>
        </w:rPr>
        <w:t>:</w:t>
      </w:r>
    </w:p>
    <w:p w14:paraId="2AD73A46" w14:textId="0DF21B1C" w:rsidR="00760F56" w:rsidRPr="007F7E27" w:rsidRDefault="00760F56" w:rsidP="00760F56">
      <w:r>
        <w:t xml:space="preserve">Zapewniamy </w:t>
      </w:r>
      <w:r w:rsidRPr="007F7E27">
        <w:t>zainstalowani</w:t>
      </w:r>
      <w:r>
        <w:t>e oferowanego systemu linii próżniowej oraz przeprowadzenie szkolenia</w:t>
      </w:r>
      <w:r w:rsidRPr="007F7E27">
        <w:t xml:space="preserve"> </w:t>
      </w:r>
      <w:r>
        <w:t xml:space="preserve">3 pracowników personelu Zamawiający w przedmiocie jego obsługi w zakresie </w:t>
      </w:r>
      <w:r w:rsidR="0050119C">
        <w:t>2</w:t>
      </w:r>
      <w:r>
        <w:t>4 godzin roboczych w siedzibie Zamawiającego</w:t>
      </w:r>
      <w:r w:rsidRPr="007F7E27">
        <w:t xml:space="preserve"> </w:t>
      </w:r>
      <w:r>
        <w:t xml:space="preserve"> </w:t>
      </w:r>
      <w:r w:rsidRPr="007F7E27">
        <w:t xml:space="preserve">-  </w:t>
      </w:r>
      <w:r w:rsidRPr="007F7E27">
        <w:rPr>
          <w:b/>
        </w:rPr>
        <w:t>[TAK] / [NIE]*</w:t>
      </w:r>
    </w:p>
    <w:p w14:paraId="1DE36048" w14:textId="77777777" w:rsidR="00760F56" w:rsidRPr="007F7E27" w:rsidRDefault="00760F56" w:rsidP="00760F56">
      <w:pPr>
        <w:rPr>
          <w:bCs/>
        </w:rPr>
      </w:pPr>
      <w:r w:rsidRPr="007F7E27">
        <w:rPr>
          <w:bCs/>
        </w:rPr>
        <w:t xml:space="preserve">* </w:t>
      </w:r>
      <w:r w:rsidRPr="007F7E27">
        <w:rPr>
          <w:bCs/>
          <w:i/>
          <w:iCs/>
        </w:rPr>
        <w:t>Niepotrzebne skreślić</w:t>
      </w:r>
    </w:p>
    <w:p w14:paraId="62165460" w14:textId="77777777" w:rsidR="00760F56" w:rsidRPr="003B1667" w:rsidRDefault="00760F56" w:rsidP="008D237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6700410" w14:textId="110E82A1" w:rsidR="008D237A" w:rsidRDefault="008D237A" w:rsidP="008D237A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3B1667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aparaturę </w:t>
      </w:r>
      <w:r w:rsidRPr="003B1667">
        <w:rPr>
          <w:b/>
          <w:sz w:val="22"/>
          <w:szCs w:val="22"/>
        </w:rPr>
        <w:t>wynosi:</w:t>
      </w:r>
      <w:r w:rsidRPr="003B1667">
        <w:rPr>
          <w:sz w:val="22"/>
          <w:szCs w:val="22"/>
        </w:rPr>
        <w:t xml:space="preserve"> </w:t>
      </w:r>
      <w:r w:rsidRPr="008D237A">
        <w:rPr>
          <w:b/>
          <w:bCs/>
          <w:sz w:val="22"/>
          <w:szCs w:val="22"/>
        </w:rPr>
        <w:t>12 miesięcy</w:t>
      </w:r>
    </w:p>
    <w:p w14:paraId="179FFFF8" w14:textId="5E3DDB11" w:rsidR="008D237A" w:rsidRDefault="008D237A" w:rsidP="008D237A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3B1667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materiały </w:t>
      </w:r>
      <w:r w:rsidRPr="003B1667">
        <w:rPr>
          <w:b/>
          <w:sz w:val="22"/>
          <w:szCs w:val="22"/>
        </w:rPr>
        <w:t>wynosi:</w:t>
      </w:r>
      <w:r w:rsidRPr="003B1667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6</w:t>
      </w:r>
      <w:r w:rsidRPr="008D237A">
        <w:rPr>
          <w:b/>
          <w:bCs/>
          <w:sz w:val="22"/>
          <w:szCs w:val="22"/>
        </w:rPr>
        <w:t xml:space="preserve"> miesięcy</w:t>
      </w:r>
    </w:p>
    <w:p w14:paraId="08A13EA1" w14:textId="77777777" w:rsidR="008D237A" w:rsidRPr="003B1667" w:rsidRDefault="008D237A" w:rsidP="008D237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258AAAA" w14:textId="77777777" w:rsidR="008D237A" w:rsidRPr="003B1667" w:rsidRDefault="008D237A" w:rsidP="008D237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3E97EEDC" w14:textId="77777777" w:rsidR="008D237A" w:rsidRPr="00FE545C" w:rsidRDefault="008D237A" w:rsidP="008D237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65B3431D" w14:textId="77777777" w:rsidR="008D237A" w:rsidRDefault="008D237A" w:rsidP="008D237A">
      <w:pPr>
        <w:jc w:val="both"/>
        <w:rPr>
          <w:sz w:val="18"/>
          <w:szCs w:val="18"/>
        </w:rPr>
      </w:pPr>
    </w:p>
    <w:p w14:paraId="29229D88" w14:textId="77777777" w:rsidR="008D237A" w:rsidRDefault="008D237A" w:rsidP="008D237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00236C2" w14:textId="77777777" w:rsidR="008D237A" w:rsidRPr="00730EFE" w:rsidRDefault="008D237A" w:rsidP="008D237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FFB8DD6" w14:textId="77777777" w:rsidR="008D237A" w:rsidRDefault="008D237A" w:rsidP="008D23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DCE6455" w14:textId="77777777" w:rsidR="008D237A" w:rsidRDefault="008D237A" w:rsidP="008D23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EBF0B7" w14:textId="77777777" w:rsidR="008D237A" w:rsidRDefault="008D237A" w:rsidP="008D237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7E5C3E" w14:textId="77777777" w:rsidR="008D237A" w:rsidRDefault="008D237A" w:rsidP="008D237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5A677" w14:textId="77777777" w:rsidR="008D237A" w:rsidRPr="001D671E" w:rsidRDefault="008D237A" w:rsidP="008D237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D237A" w:rsidRPr="00FE545C" w14:paraId="40F5AF3E" w14:textId="77777777" w:rsidTr="006862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00B74" w14:textId="77777777" w:rsidR="008D237A" w:rsidRPr="00FE545C" w:rsidRDefault="008D237A" w:rsidP="006862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45461" w14:textId="77777777" w:rsidR="008D237A" w:rsidRPr="00FE545C" w:rsidRDefault="008D237A" w:rsidP="006862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955F504" w14:textId="77777777" w:rsidR="008D237A" w:rsidRPr="00FE545C" w:rsidRDefault="008D237A" w:rsidP="006862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563E3" w14:textId="77777777" w:rsidR="008D237A" w:rsidRPr="00FE545C" w:rsidRDefault="008D237A" w:rsidP="006862F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D237A" w:rsidRPr="00FE545C" w14:paraId="7383BF32" w14:textId="77777777" w:rsidTr="006862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0A4B5" w14:textId="77777777" w:rsidR="008D237A" w:rsidRPr="00FE545C" w:rsidRDefault="008D237A" w:rsidP="006862F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B8820" w14:textId="77777777" w:rsidR="008D237A" w:rsidRPr="00FE545C" w:rsidRDefault="008D237A" w:rsidP="006862F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1FB56" w14:textId="77777777" w:rsidR="008D237A" w:rsidRPr="00FE545C" w:rsidRDefault="008D237A" w:rsidP="006862F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D237A" w:rsidRPr="00FE545C" w14:paraId="7412FADA" w14:textId="77777777" w:rsidTr="006862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AE0C5" w14:textId="77777777" w:rsidR="008D237A" w:rsidRPr="00FE545C" w:rsidRDefault="008D237A" w:rsidP="006862F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DA5ED" w14:textId="77777777" w:rsidR="008D237A" w:rsidRPr="00FE545C" w:rsidRDefault="008D237A" w:rsidP="006862F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3766E" w14:textId="77777777" w:rsidR="008D237A" w:rsidRPr="00FE545C" w:rsidRDefault="008D237A" w:rsidP="006862F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72E7370" w14:textId="77777777" w:rsidR="008D237A" w:rsidRDefault="008D237A" w:rsidP="008D23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C0F4C01" w14:textId="77777777" w:rsidR="008D237A" w:rsidRPr="00D638CC" w:rsidRDefault="008D237A" w:rsidP="008D237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1E3A4AC" w14:textId="77777777" w:rsidR="008D237A" w:rsidRPr="002F276A" w:rsidRDefault="008D237A" w:rsidP="008D237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53119F3" w14:textId="77777777" w:rsidR="008D237A" w:rsidRPr="002F276A" w:rsidRDefault="008D237A" w:rsidP="008D23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7BD5359" w14:textId="77777777" w:rsidR="008D237A" w:rsidRPr="002F276A" w:rsidRDefault="008D237A" w:rsidP="008D23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334F87" w14:textId="77777777" w:rsidR="008D237A" w:rsidRPr="002F276A" w:rsidRDefault="008D237A" w:rsidP="008D23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C7ED1D9" w14:textId="77777777" w:rsidR="008D237A" w:rsidRPr="002F276A" w:rsidRDefault="008D237A" w:rsidP="008D237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8454993" w14:textId="77777777" w:rsidR="008D237A" w:rsidRDefault="008D237A" w:rsidP="008D23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5245AC7" w14:textId="77777777" w:rsidR="008D237A" w:rsidRDefault="008D237A" w:rsidP="008D237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BB5DFB" w14:textId="77777777" w:rsidR="008D237A" w:rsidRDefault="008D237A" w:rsidP="008D23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5115049" w14:textId="77777777" w:rsidR="008D237A" w:rsidRDefault="008D237A" w:rsidP="008D23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441BBCA" w14:textId="77777777" w:rsidR="008D237A" w:rsidRDefault="008D237A" w:rsidP="008D23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CE01DD" w14:textId="77777777" w:rsidR="008D237A" w:rsidRDefault="008D237A" w:rsidP="008D23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22A27B7" w14:textId="77777777" w:rsidR="008D237A" w:rsidRPr="000B45FE" w:rsidRDefault="008D237A" w:rsidP="008D23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428CAC" w14:textId="77777777" w:rsidR="008D237A" w:rsidRDefault="008D237A" w:rsidP="008D23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21B5942" w14:textId="77777777" w:rsidR="008D237A" w:rsidRDefault="008D237A" w:rsidP="008D237A">
      <w:pPr>
        <w:jc w:val="both"/>
        <w:rPr>
          <w:sz w:val="22"/>
          <w:szCs w:val="22"/>
        </w:rPr>
      </w:pPr>
    </w:p>
    <w:p w14:paraId="2E3C0A5A" w14:textId="77777777" w:rsidR="008D237A" w:rsidRDefault="008D237A" w:rsidP="008D237A">
      <w:pPr>
        <w:jc w:val="both"/>
        <w:rPr>
          <w:sz w:val="22"/>
          <w:szCs w:val="22"/>
        </w:rPr>
      </w:pPr>
    </w:p>
    <w:p w14:paraId="5065DC36" w14:textId="77777777" w:rsidR="008D237A" w:rsidRPr="00423B06" w:rsidRDefault="008D237A" w:rsidP="008D237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EBDE253" w14:textId="77777777" w:rsidR="008D237A" w:rsidRPr="00012E38" w:rsidRDefault="008D237A" w:rsidP="008D237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5A07AC6" w14:textId="77777777" w:rsidR="008D237A" w:rsidRPr="00124EBA" w:rsidRDefault="008D237A" w:rsidP="008D237A">
      <w:pPr>
        <w:jc w:val="both"/>
      </w:pPr>
    </w:p>
    <w:p w14:paraId="21AEB281" w14:textId="77777777" w:rsidR="00FE545C" w:rsidRPr="008D237A" w:rsidRDefault="00FE545C" w:rsidP="008D237A"/>
    <w:sectPr w:rsidR="00FE545C" w:rsidRPr="008D23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C7CC2" w14:textId="77777777" w:rsidR="008D4AB1" w:rsidRDefault="008D4AB1">
      <w:r>
        <w:separator/>
      </w:r>
    </w:p>
  </w:endnote>
  <w:endnote w:type="continuationSeparator" w:id="0">
    <w:p w14:paraId="6A4D8D80" w14:textId="77777777" w:rsidR="008D4AB1" w:rsidRDefault="008D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92759" w14:textId="77777777" w:rsidR="00BC4333" w:rsidRDefault="00BC43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0E77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D109B" w14:textId="77777777" w:rsidR="00BC4333" w:rsidRDefault="00BC43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208BD" w14:textId="77777777" w:rsidR="008D4AB1" w:rsidRDefault="008D4AB1">
      <w:r>
        <w:separator/>
      </w:r>
    </w:p>
  </w:footnote>
  <w:footnote w:type="continuationSeparator" w:id="0">
    <w:p w14:paraId="14563067" w14:textId="77777777" w:rsidR="008D4AB1" w:rsidRDefault="008D4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835" w14:textId="77777777" w:rsidR="00BC4333" w:rsidRDefault="00BC43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F2C9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6FA10" w14:textId="77777777" w:rsidR="00BC4333" w:rsidRDefault="00BC43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2E7FF4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4899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07921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6932798">
    <w:abstractNumId w:val="0"/>
  </w:num>
  <w:num w:numId="4" w16cid:durableId="1969165433">
    <w:abstractNumId w:val="3"/>
  </w:num>
  <w:num w:numId="5" w16cid:durableId="248274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AB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2C12"/>
    <w:rsid w:val="0018401B"/>
    <w:rsid w:val="001D4612"/>
    <w:rsid w:val="00207E98"/>
    <w:rsid w:val="002723B0"/>
    <w:rsid w:val="00315A4A"/>
    <w:rsid w:val="004B7300"/>
    <w:rsid w:val="004C6753"/>
    <w:rsid w:val="0050119C"/>
    <w:rsid w:val="00595C87"/>
    <w:rsid w:val="005B03D2"/>
    <w:rsid w:val="005D2C65"/>
    <w:rsid w:val="005E6D94"/>
    <w:rsid w:val="0063384F"/>
    <w:rsid w:val="00643C6F"/>
    <w:rsid w:val="00646202"/>
    <w:rsid w:val="0065290F"/>
    <w:rsid w:val="006815F6"/>
    <w:rsid w:val="00760F56"/>
    <w:rsid w:val="007748F0"/>
    <w:rsid w:val="007A4321"/>
    <w:rsid w:val="00833933"/>
    <w:rsid w:val="00853083"/>
    <w:rsid w:val="008B2F0C"/>
    <w:rsid w:val="008B4928"/>
    <w:rsid w:val="008D237A"/>
    <w:rsid w:val="008D2AB8"/>
    <w:rsid w:val="008D4AB1"/>
    <w:rsid w:val="008F1C66"/>
    <w:rsid w:val="00970FE4"/>
    <w:rsid w:val="009E5740"/>
    <w:rsid w:val="00A0022B"/>
    <w:rsid w:val="00A346FE"/>
    <w:rsid w:val="00A47B4D"/>
    <w:rsid w:val="00A83018"/>
    <w:rsid w:val="00B774DC"/>
    <w:rsid w:val="00BA126A"/>
    <w:rsid w:val="00BC433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45B06A"/>
  <w15:chartTrackingRefBased/>
  <w15:docId w15:val="{8C8B8C0C-FBC6-43A1-9254-B6A98DE41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37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3</Pages>
  <Words>616</Words>
  <Characters>4861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2025-08-21T05:46:00Z</dcterms:created>
  <dcterms:modified xsi:type="dcterms:W3CDTF">2025-08-21T09:12:00Z</dcterms:modified>
</cp:coreProperties>
</file>